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482AF6" w14:textId="77777777" w:rsidR="004B1179" w:rsidRDefault="00750597" w:rsidP="004B1179">
      <w:pPr>
        <w:spacing w:after="0" w:line="271" w:lineRule="auto"/>
        <w:rPr>
          <w:rFonts w:eastAsia="Arial" w:cs="Arial"/>
          <w:szCs w:val="20"/>
        </w:rPr>
      </w:pPr>
      <w:r>
        <w:rPr>
          <w:noProof/>
        </w:rPr>
        <w:drawing>
          <wp:anchor distT="0" distB="0" distL="114300" distR="114300" simplePos="0" relativeHeight="251658752" behindDoc="0" locked="0" layoutInCell="1" allowOverlap="1" wp14:anchorId="05BA2E9A" wp14:editId="529A6B23">
            <wp:simplePos x="0" y="0"/>
            <wp:positionH relativeFrom="column">
              <wp:posOffset>-651510</wp:posOffset>
            </wp:positionH>
            <wp:positionV relativeFrom="paragraph">
              <wp:posOffset>-965200</wp:posOffset>
            </wp:positionV>
            <wp:extent cx="1509395" cy="420370"/>
            <wp:effectExtent l="0" t="0" r="0" b="0"/>
            <wp:wrapNone/>
            <wp:docPr id="6" name="Picture 5"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close up of a logo&#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9395" cy="420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6704" behindDoc="1" locked="0" layoutInCell="1" allowOverlap="1" wp14:anchorId="090D0977" wp14:editId="5430D559">
                <wp:simplePos x="0" y="0"/>
                <wp:positionH relativeFrom="column">
                  <wp:posOffset>-1204595</wp:posOffset>
                </wp:positionH>
                <wp:positionV relativeFrom="paragraph">
                  <wp:posOffset>-1937385</wp:posOffset>
                </wp:positionV>
                <wp:extent cx="9672955" cy="1081341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72955" cy="10813415"/>
                          <a:chOff x="0" y="0"/>
                          <a:chExt cx="9672607" cy="10813414"/>
                        </a:xfrm>
                      </wpg:grpSpPr>
                      <pic:pic xmlns:pic="http://schemas.openxmlformats.org/drawingml/2006/picture">
                        <pic:nvPicPr>
                          <pic:cNvPr id="1" name="Picture 1"/>
                          <pic:cNvPicPr>
                            <a:picLocks/>
                          </pic:cNvPicPr>
                        </pic:nvPicPr>
                        <pic:blipFill>
                          <a:blip r:embed="rId12" cstate="print">
                            <a:extLst>
                              <a:ext uri="{28A0092B-C50C-407E-A947-70E740481C1C}">
                                <a14:useLocalDpi xmlns:a14="http://schemas.microsoft.com/office/drawing/2010/main" val="0"/>
                              </a:ext>
                            </a:extLst>
                          </a:blip>
                          <a:srcRect/>
                          <a:stretch/>
                        </pic:blipFill>
                        <pic:spPr>
                          <a:xfrm>
                            <a:off x="348" y="3352800"/>
                            <a:ext cx="9672259" cy="7460614"/>
                          </a:xfrm>
                          <a:prstGeom prst="rect">
                            <a:avLst/>
                          </a:prstGeom>
                        </pic:spPr>
                      </pic:pic>
                      <wps:wsp>
                        <wps:cNvPr id="2" name="Rectangle 2"/>
                        <wps:cNvSpPr>
                          <a:spLocks/>
                        </wps:cNvSpPr>
                        <wps:spPr>
                          <a:xfrm>
                            <a:off x="0" y="0"/>
                            <a:ext cx="8229600" cy="4876800"/>
                          </a:xfrm>
                          <a:prstGeom prst="rect">
                            <a:avLst/>
                          </a:prstGeom>
                          <a:solidFill>
                            <a:srgbClr val="333F48"/>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0ED5BABA" id="Group 8" o:spid="_x0000_s1026" style="position:absolute;margin-left:-94.85pt;margin-top:-152.55pt;width:761.65pt;height:851.45pt;z-index:-251659776" coordsize="96726,108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top:33528;width:96723;height:74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">
                  <v:imagedata r:id="rId13" o:title=""/>
                  <o:lock v:ext="edit" aspectratio="f"/>
                </v:shape>
                <v:rect id="Rectangle 2" o:spid="_x0000_s1028" style="position:absolute;width:82296;height:48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" fillcolor="#333f48" strokecolor="#2f528f" strokeweight="1pt">
                  <v:path arrowok="t"/>
                </v:rect>
              </v:group>
            </w:pict>
          </mc:Fallback>
        </mc:AlternateContent>
      </w:r>
    </w:p>
    <w:p w14:paraId="7DA503FE" w14:textId="77777777" w:rsidR="003C4BF1" w:rsidRDefault="003C4BF1" w:rsidP="004B1179">
      <w:pPr>
        <w:spacing w:after="0" w:line="271" w:lineRule="auto"/>
        <w:rPr>
          <w:rFonts w:eastAsia="Arial" w:cs="Arial"/>
          <w:szCs w:val="20"/>
        </w:rPr>
      </w:pPr>
    </w:p>
    <w:p w14:paraId="3E97254E" w14:textId="77777777" w:rsidR="003C4BF1" w:rsidRDefault="00750597" w:rsidP="004B1179">
      <w:pPr>
        <w:spacing w:after="0" w:line="271" w:lineRule="auto"/>
        <w:rPr>
          <w:rFonts w:eastAsia="Arial" w:cs="Arial"/>
          <w:szCs w:val="20"/>
        </w:rPr>
      </w:pPr>
      <w:r>
        <w:rPr>
          <w:noProof/>
        </w:rPr>
        <mc:AlternateContent>
          <mc:Choice Requires="wps">
            <w:drawing>
              <wp:anchor distT="0" distB="0" distL="114300" distR="114300" simplePos="0" relativeHeight="251657728" behindDoc="0" locked="0" layoutInCell="1" allowOverlap="1" wp14:anchorId="70759D3B" wp14:editId="6B1DE1D5">
                <wp:simplePos x="0" y="0"/>
                <wp:positionH relativeFrom="column">
                  <wp:posOffset>-748030</wp:posOffset>
                </wp:positionH>
                <wp:positionV relativeFrom="paragraph">
                  <wp:posOffset>285750</wp:posOffset>
                </wp:positionV>
                <wp:extent cx="6908800" cy="19634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8800" cy="1963420"/>
                        </a:xfrm>
                        <a:prstGeom prst="rect">
                          <a:avLst/>
                        </a:prstGeom>
                        <a:noFill/>
                        <a:ln w="6350">
                          <a:noFill/>
                        </a:ln>
                      </wps:spPr>
                      <wps:txbx>
                        <w:txbxContent>
                          <w:p w14:paraId="61FEDE59" w14:textId="597116A0" w:rsidR="003C4BF1" w:rsidRPr="004B0FFD" w:rsidRDefault="00D41772" w:rsidP="003C4BF1">
                            <w:pPr>
                              <w:pStyle w:val="Title"/>
                              <w:snapToGrid w:val="0"/>
                              <w:spacing w:after="480"/>
                              <w:rPr>
                                <w:b/>
                                <w:bCs/>
                                <w:color w:val="FFFFFF"/>
                              </w:rPr>
                            </w:pPr>
                            <w:r>
                              <w:rPr>
                                <w:b/>
                                <w:bCs/>
                                <w:color w:val="FFFFFF"/>
                              </w:rPr>
                              <w:t>Remote Working Policy Template</w:t>
                            </w:r>
                          </w:p>
                          <w:p w14:paraId="09A4F44C" w14:textId="6BF512FA" w:rsidR="003C4BF1" w:rsidRPr="00FB1652" w:rsidRDefault="00D41772" w:rsidP="00FB1652">
                            <w:pPr>
                              <w:pStyle w:val="Subtitle"/>
                              <w:rPr>
                                <w:rFonts w:cs="Times New Roman (Body CS)"/>
                                <w:spacing w:val="0"/>
                              </w:rPr>
                            </w:pPr>
                            <w:r>
                              <w:rPr>
                                <w:rFonts w:cs="Times New Roman (Body CS)"/>
                                <w:spacing w:val="0"/>
                              </w:rPr>
                              <w:t>Ensure Employees Follow Proper Security Protocol</w:t>
                            </w:r>
                            <w:r w:rsidR="003815DC">
                              <w:rPr>
                                <w:rFonts w:cs="Times New Roman (Body CS)"/>
                                <w:spacing w:val="0"/>
                              </w:rPr>
                              <w:t xml:space="preserve"> While Working from Home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70759D3B" id="_x0000_t202" coordsize="21600,21600" o:spt="202" path="m,l,21600r21600,l21600,xe">
                <v:stroke joinstyle="miter"/>
                <v:path gradientshapeok="t" o:connecttype="rect"/>
              </v:shapetype>
              <v:shape id="Text Box 3" o:spid="_x0000_s1026" type="#_x0000_t202" style="position:absolute;margin-left:-58.9pt;margin-top:22.5pt;width:544pt;height:154.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" filled="f" stroked="f" strokeweight=".5pt">
                <v:textbox>
                  <w:txbxContent>
                    <w:p w14:paraId="61FEDE59" w14:textId="597116A0" w:rsidR="003C4BF1" w:rsidRPr="004B0FFD" w:rsidRDefault="00D41772" w:rsidP="003C4BF1">
                      <w:pPr>
                        <w:pStyle w:val="Title"/>
                        <w:snapToGrid w:val="0"/>
                        <w:spacing w:after="480"/>
                        <w:rPr>
                          <w:b/>
                          <w:bCs/>
                          <w:color w:val="FFFFFF"/>
                        </w:rPr>
                      </w:pPr>
                      <w:r>
                        <w:rPr>
                          <w:b/>
                          <w:bCs/>
                          <w:color w:val="FFFFFF"/>
                        </w:rPr>
                        <w:t>Remote Working Policy Template</w:t>
                      </w:r>
                    </w:p>
                    <w:p w14:paraId="09A4F44C" w14:textId="6BF512FA" w:rsidR="003C4BF1" w:rsidRPr="00FB1652" w:rsidRDefault="00D41772" w:rsidP="00FB1652">
                      <w:pPr>
                        <w:pStyle w:val="Subtitle"/>
                        <w:rPr>
                          <w:rFonts w:cs="Times New Roman (Body CS)"/>
                          <w:spacing w:val="0"/>
                        </w:rPr>
                      </w:pPr>
                      <w:r>
                        <w:rPr>
                          <w:rFonts w:cs="Times New Roman (Body CS)"/>
                          <w:spacing w:val="0"/>
                        </w:rPr>
                        <w:t>Ensure Employees Follow Proper Security Protocol</w:t>
                      </w:r>
                      <w:r w:rsidR="003815DC">
                        <w:rPr>
                          <w:rFonts w:cs="Times New Roman (Body CS)"/>
                          <w:spacing w:val="0"/>
                        </w:rPr>
                        <w:t xml:space="preserve"> While Working from Home</w:t>
                      </w:r>
                    </w:p>
                  </w:txbxContent>
                </v:textbox>
              </v:shape>
            </w:pict>
          </mc:Fallback>
        </mc:AlternateContent>
      </w:r>
    </w:p>
    <w:p w14:paraId="477EE8E4" w14:textId="77777777" w:rsidR="003C4BF1" w:rsidRDefault="003C4BF1" w:rsidP="004B1179">
      <w:pPr>
        <w:spacing w:after="0" w:line="271" w:lineRule="auto"/>
        <w:rPr>
          <w:rFonts w:eastAsia="Arial" w:cs="Arial"/>
          <w:szCs w:val="20"/>
        </w:rPr>
      </w:pPr>
    </w:p>
    <w:p w14:paraId="6AB95E93" w14:textId="77777777" w:rsidR="003C4BF1" w:rsidRDefault="003C4BF1" w:rsidP="004B1179">
      <w:pPr>
        <w:spacing w:after="0" w:line="271" w:lineRule="auto"/>
        <w:rPr>
          <w:rFonts w:eastAsia="Arial" w:cs="Arial"/>
          <w:szCs w:val="20"/>
        </w:rPr>
      </w:pPr>
    </w:p>
    <w:p w14:paraId="646E0EE2" w14:textId="77777777" w:rsidR="003C4BF1" w:rsidRDefault="003C4BF1" w:rsidP="004B1179">
      <w:pPr>
        <w:spacing w:after="0" w:line="271" w:lineRule="auto"/>
        <w:rPr>
          <w:rFonts w:eastAsia="Arial" w:cs="Arial"/>
          <w:szCs w:val="20"/>
        </w:rPr>
      </w:pPr>
    </w:p>
    <w:p w14:paraId="6D3DDA00" w14:textId="77777777" w:rsidR="003C4BF1" w:rsidRDefault="003C4BF1" w:rsidP="004B1179">
      <w:pPr>
        <w:spacing w:after="0" w:line="271" w:lineRule="auto"/>
        <w:rPr>
          <w:rFonts w:eastAsia="Arial" w:cs="Arial"/>
          <w:szCs w:val="20"/>
        </w:rPr>
      </w:pPr>
    </w:p>
    <w:p w14:paraId="78E13366" w14:textId="77777777" w:rsidR="004B1179" w:rsidRDefault="004B1179" w:rsidP="004B1179"/>
    <w:p w14:paraId="727DC491" w14:textId="77777777" w:rsidR="003C4BF1" w:rsidRDefault="003C4BF1" w:rsidP="009B5E4B">
      <w:pPr>
        <w:pStyle w:val="Title"/>
      </w:pPr>
    </w:p>
    <w:p w14:paraId="5DEAD9E6" w14:textId="77777777" w:rsidR="003C4BF1" w:rsidRDefault="003C4BF1" w:rsidP="009B5E4B">
      <w:pPr>
        <w:pStyle w:val="Title"/>
      </w:pPr>
    </w:p>
    <w:p w14:paraId="15B623B3" w14:textId="77777777" w:rsidR="003C4BF1" w:rsidRDefault="003C4BF1" w:rsidP="009B5E4B">
      <w:pPr>
        <w:pStyle w:val="Title"/>
      </w:pPr>
    </w:p>
    <w:p w14:paraId="07844706" w14:textId="77777777" w:rsidR="003C4BF1" w:rsidRDefault="003C4BF1" w:rsidP="009B5E4B">
      <w:pPr>
        <w:pStyle w:val="Title"/>
      </w:pPr>
    </w:p>
    <w:p w14:paraId="78A55F1C" w14:textId="77777777" w:rsidR="003C4BF1" w:rsidRDefault="003C4BF1" w:rsidP="009B5E4B">
      <w:pPr>
        <w:pStyle w:val="Title"/>
      </w:pPr>
    </w:p>
    <w:p w14:paraId="7B3E9C45" w14:textId="77777777" w:rsidR="003C4BF1" w:rsidRDefault="003C4BF1" w:rsidP="009B5E4B">
      <w:pPr>
        <w:pStyle w:val="Title"/>
      </w:pPr>
    </w:p>
    <w:p w14:paraId="2BFE00DF" w14:textId="77777777" w:rsidR="003C4BF1" w:rsidRDefault="003C4BF1" w:rsidP="009B5E4B">
      <w:pPr>
        <w:pStyle w:val="Title"/>
      </w:pPr>
    </w:p>
    <w:p w14:paraId="4A7443F4" w14:textId="77777777" w:rsidR="003C4BF1" w:rsidRDefault="003C4BF1" w:rsidP="009B5E4B">
      <w:pPr>
        <w:pStyle w:val="Title"/>
      </w:pPr>
    </w:p>
    <w:p w14:paraId="695FB26B" w14:textId="77777777" w:rsidR="003C4BF1" w:rsidRDefault="003C4BF1" w:rsidP="009B5E4B">
      <w:pPr>
        <w:pStyle w:val="Title"/>
      </w:pPr>
    </w:p>
    <w:p w14:paraId="174C975A" w14:textId="77777777" w:rsidR="003C4BF1" w:rsidRDefault="003C4BF1" w:rsidP="009B5E4B">
      <w:pPr>
        <w:pStyle w:val="Title"/>
      </w:pPr>
    </w:p>
    <w:p w14:paraId="7057216C" w14:textId="77777777" w:rsidR="00F5107D" w:rsidRPr="004B0FFD" w:rsidRDefault="00F5107D">
      <w:pPr>
        <w:spacing w:after="160" w:line="259" w:lineRule="auto"/>
        <w:rPr>
          <w:spacing w:val="-10"/>
          <w:kern w:val="28"/>
          <w:sz w:val="56"/>
          <w:szCs w:val="56"/>
        </w:rPr>
      </w:pPr>
      <w:r>
        <w:br w:type="page"/>
      </w:r>
    </w:p>
    <w:p w14:paraId="59AA223F" w14:textId="77777777" w:rsidR="00FB1652" w:rsidRDefault="00FB1652">
      <w:pPr>
        <w:pStyle w:val="TOCHeading"/>
      </w:pPr>
      <w:r>
        <w:lastRenderedPageBreak/>
        <w:t>Table of Contents</w:t>
      </w:r>
    </w:p>
    <w:p w14:paraId="7D094EA2" w14:textId="24B9F06B" w:rsidR="00072262" w:rsidRDefault="00FB1652">
      <w:pPr>
        <w:pStyle w:val="TOC1"/>
        <w:rPr>
          <w:rFonts w:asciiTheme="minorHAnsi" w:eastAsiaTheme="minorEastAsia" w:hAnsiTheme="minorHAnsi" w:cstheme="minorBidi"/>
          <w:b w:val="0"/>
          <w:bCs w:val="0"/>
          <w:sz w:val="22"/>
          <w:szCs w:val="22"/>
        </w:rPr>
      </w:pPr>
      <w:r>
        <w:rPr>
          <w:noProof w:val="0"/>
        </w:rPr>
        <w:fldChar w:fldCharType="begin"/>
      </w:r>
      <w:r>
        <w:instrText xml:space="preserve"> TOC \o "1-3" \h \z \u </w:instrText>
      </w:r>
      <w:r>
        <w:rPr>
          <w:noProof w:val="0"/>
        </w:rPr>
        <w:fldChar w:fldCharType="separate"/>
      </w:r>
      <w:hyperlink w:anchor="_Toc37056966" w:history="1">
        <w:r w:rsidR="00072262" w:rsidRPr="00D33E8F">
          <w:rPr>
            <w:rStyle w:val="Hyperlink"/>
          </w:rPr>
          <w:t>Purpose of This Document</w:t>
        </w:r>
        <w:r w:rsidR="00072262">
          <w:rPr>
            <w:webHidden/>
          </w:rPr>
          <w:tab/>
        </w:r>
        <w:r w:rsidR="00072262">
          <w:rPr>
            <w:webHidden/>
          </w:rPr>
          <w:fldChar w:fldCharType="begin"/>
        </w:r>
        <w:r w:rsidR="00072262">
          <w:rPr>
            <w:webHidden/>
          </w:rPr>
          <w:instrText xml:space="preserve"> PAGEREF _Toc37056966 \h </w:instrText>
        </w:r>
        <w:r w:rsidR="00072262">
          <w:rPr>
            <w:webHidden/>
          </w:rPr>
        </w:r>
        <w:r w:rsidR="00072262">
          <w:rPr>
            <w:webHidden/>
          </w:rPr>
          <w:fldChar w:fldCharType="separate"/>
        </w:r>
        <w:r w:rsidR="006721D1">
          <w:rPr>
            <w:webHidden/>
          </w:rPr>
          <w:t>3</w:t>
        </w:r>
        <w:r w:rsidR="00072262">
          <w:rPr>
            <w:webHidden/>
          </w:rPr>
          <w:fldChar w:fldCharType="end"/>
        </w:r>
      </w:hyperlink>
    </w:p>
    <w:p w14:paraId="691A9FAD" w14:textId="475B70D5" w:rsidR="00072262" w:rsidRDefault="00974EF3">
      <w:pPr>
        <w:pStyle w:val="TOC1"/>
        <w:rPr>
          <w:rFonts w:asciiTheme="minorHAnsi" w:eastAsiaTheme="minorEastAsia" w:hAnsiTheme="minorHAnsi" w:cstheme="minorBidi"/>
          <w:b w:val="0"/>
          <w:bCs w:val="0"/>
          <w:sz w:val="22"/>
          <w:szCs w:val="22"/>
        </w:rPr>
      </w:pPr>
      <w:hyperlink w:anchor="_Toc37056967" w:history="1">
        <w:r w:rsidR="00072262" w:rsidRPr="00D33E8F">
          <w:rPr>
            <w:rStyle w:val="Hyperlink"/>
          </w:rPr>
          <w:t>Remote Working Policy</w:t>
        </w:r>
        <w:r w:rsidR="00072262">
          <w:rPr>
            <w:webHidden/>
          </w:rPr>
          <w:tab/>
        </w:r>
        <w:r w:rsidR="00072262">
          <w:rPr>
            <w:webHidden/>
          </w:rPr>
          <w:fldChar w:fldCharType="begin"/>
        </w:r>
        <w:r w:rsidR="00072262">
          <w:rPr>
            <w:webHidden/>
          </w:rPr>
          <w:instrText xml:space="preserve"> PAGEREF _Toc37056967 \h </w:instrText>
        </w:r>
        <w:r w:rsidR="00072262">
          <w:rPr>
            <w:webHidden/>
          </w:rPr>
        </w:r>
        <w:r w:rsidR="00072262">
          <w:rPr>
            <w:webHidden/>
          </w:rPr>
          <w:fldChar w:fldCharType="separate"/>
        </w:r>
        <w:r w:rsidR="006721D1">
          <w:rPr>
            <w:webHidden/>
          </w:rPr>
          <w:t>3</w:t>
        </w:r>
        <w:r w:rsidR="00072262">
          <w:rPr>
            <w:webHidden/>
          </w:rPr>
          <w:fldChar w:fldCharType="end"/>
        </w:r>
      </w:hyperlink>
    </w:p>
    <w:p w14:paraId="3D6C8F62" w14:textId="41E7E230" w:rsidR="00072262" w:rsidRDefault="00974EF3">
      <w:pPr>
        <w:pStyle w:val="TOC2"/>
        <w:tabs>
          <w:tab w:val="right" w:leader="dot" w:pos="8803"/>
        </w:tabs>
        <w:rPr>
          <w:rFonts w:asciiTheme="minorHAnsi" w:eastAsiaTheme="minorEastAsia" w:hAnsiTheme="minorHAnsi" w:cstheme="minorBidi"/>
          <w:b w:val="0"/>
          <w:bCs w:val="0"/>
          <w:noProof/>
        </w:rPr>
      </w:pPr>
      <w:hyperlink w:anchor="_Toc37056968" w:history="1">
        <w:r w:rsidR="00072262" w:rsidRPr="00D33E8F">
          <w:rPr>
            <w:rStyle w:val="Hyperlink"/>
            <w:noProof/>
          </w:rPr>
          <w:t>Scope</w:t>
        </w:r>
        <w:r w:rsidR="00072262">
          <w:rPr>
            <w:noProof/>
            <w:webHidden/>
          </w:rPr>
          <w:tab/>
        </w:r>
        <w:r w:rsidR="00072262">
          <w:rPr>
            <w:noProof/>
            <w:webHidden/>
          </w:rPr>
          <w:fldChar w:fldCharType="begin"/>
        </w:r>
        <w:r w:rsidR="00072262">
          <w:rPr>
            <w:noProof/>
            <w:webHidden/>
          </w:rPr>
          <w:instrText xml:space="preserve"> PAGEREF _Toc37056968 \h </w:instrText>
        </w:r>
        <w:r w:rsidR="00072262">
          <w:rPr>
            <w:noProof/>
            <w:webHidden/>
          </w:rPr>
        </w:r>
        <w:r w:rsidR="00072262">
          <w:rPr>
            <w:noProof/>
            <w:webHidden/>
          </w:rPr>
          <w:fldChar w:fldCharType="separate"/>
        </w:r>
        <w:r w:rsidR="006721D1">
          <w:rPr>
            <w:noProof/>
            <w:webHidden/>
          </w:rPr>
          <w:t>3</w:t>
        </w:r>
        <w:r w:rsidR="00072262">
          <w:rPr>
            <w:noProof/>
            <w:webHidden/>
          </w:rPr>
          <w:fldChar w:fldCharType="end"/>
        </w:r>
      </w:hyperlink>
    </w:p>
    <w:p w14:paraId="08C56CC9" w14:textId="6997E55F" w:rsidR="00072262" w:rsidRDefault="00974EF3">
      <w:pPr>
        <w:pStyle w:val="TOC2"/>
        <w:tabs>
          <w:tab w:val="right" w:leader="dot" w:pos="8803"/>
        </w:tabs>
        <w:rPr>
          <w:rFonts w:asciiTheme="minorHAnsi" w:eastAsiaTheme="minorEastAsia" w:hAnsiTheme="minorHAnsi" w:cstheme="minorBidi"/>
          <w:b w:val="0"/>
          <w:bCs w:val="0"/>
          <w:noProof/>
        </w:rPr>
      </w:pPr>
      <w:hyperlink w:anchor="_Toc37056969" w:history="1">
        <w:r w:rsidR="00072262" w:rsidRPr="00D33E8F">
          <w:rPr>
            <w:rStyle w:val="Hyperlink"/>
            <w:noProof/>
          </w:rPr>
          <w:t>Responsibilities</w:t>
        </w:r>
        <w:r w:rsidR="00072262">
          <w:rPr>
            <w:noProof/>
            <w:webHidden/>
          </w:rPr>
          <w:tab/>
        </w:r>
        <w:r w:rsidR="00072262">
          <w:rPr>
            <w:noProof/>
            <w:webHidden/>
          </w:rPr>
          <w:fldChar w:fldCharType="begin"/>
        </w:r>
        <w:r w:rsidR="00072262">
          <w:rPr>
            <w:noProof/>
            <w:webHidden/>
          </w:rPr>
          <w:instrText xml:space="preserve"> PAGEREF _Toc37056969 \h </w:instrText>
        </w:r>
        <w:r w:rsidR="00072262">
          <w:rPr>
            <w:noProof/>
            <w:webHidden/>
          </w:rPr>
        </w:r>
        <w:r w:rsidR="00072262">
          <w:rPr>
            <w:noProof/>
            <w:webHidden/>
          </w:rPr>
          <w:fldChar w:fldCharType="separate"/>
        </w:r>
        <w:r w:rsidR="006721D1">
          <w:rPr>
            <w:noProof/>
            <w:webHidden/>
          </w:rPr>
          <w:t>3</w:t>
        </w:r>
        <w:r w:rsidR="00072262">
          <w:rPr>
            <w:noProof/>
            <w:webHidden/>
          </w:rPr>
          <w:fldChar w:fldCharType="end"/>
        </w:r>
      </w:hyperlink>
    </w:p>
    <w:p w14:paraId="18EB07C1" w14:textId="31314C97" w:rsidR="00072262" w:rsidRDefault="00974EF3">
      <w:pPr>
        <w:pStyle w:val="TOC2"/>
        <w:tabs>
          <w:tab w:val="right" w:leader="dot" w:pos="8803"/>
        </w:tabs>
        <w:rPr>
          <w:rFonts w:asciiTheme="minorHAnsi" w:eastAsiaTheme="minorEastAsia" w:hAnsiTheme="minorHAnsi" w:cstheme="minorBidi"/>
          <w:b w:val="0"/>
          <w:bCs w:val="0"/>
          <w:noProof/>
        </w:rPr>
      </w:pPr>
      <w:hyperlink w:anchor="_Toc37056970" w:history="1">
        <w:r w:rsidR="00072262" w:rsidRPr="00D33E8F">
          <w:rPr>
            <w:rStyle w:val="Hyperlink"/>
            <w:noProof/>
          </w:rPr>
          <w:t>Remote Secure Area Risk Assessment</w:t>
        </w:r>
        <w:r w:rsidR="00072262">
          <w:rPr>
            <w:noProof/>
            <w:webHidden/>
          </w:rPr>
          <w:tab/>
        </w:r>
        <w:r w:rsidR="00072262">
          <w:rPr>
            <w:noProof/>
            <w:webHidden/>
          </w:rPr>
          <w:fldChar w:fldCharType="begin"/>
        </w:r>
        <w:r w:rsidR="00072262">
          <w:rPr>
            <w:noProof/>
            <w:webHidden/>
          </w:rPr>
          <w:instrText xml:space="preserve"> PAGEREF _Toc37056970 \h </w:instrText>
        </w:r>
        <w:r w:rsidR="00072262">
          <w:rPr>
            <w:noProof/>
            <w:webHidden/>
          </w:rPr>
        </w:r>
        <w:r w:rsidR="00072262">
          <w:rPr>
            <w:noProof/>
            <w:webHidden/>
          </w:rPr>
          <w:fldChar w:fldCharType="separate"/>
        </w:r>
        <w:r w:rsidR="006721D1">
          <w:rPr>
            <w:noProof/>
            <w:webHidden/>
          </w:rPr>
          <w:t>3</w:t>
        </w:r>
        <w:r w:rsidR="00072262">
          <w:rPr>
            <w:noProof/>
            <w:webHidden/>
          </w:rPr>
          <w:fldChar w:fldCharType="end"/>
        </w:r>
      </w:hyperlink>
    </w:p>
    <w:p w14:paraId="0B953B74" w14:textId="06F12827" w:rsidR="00072262" w:rsidRDefault="00974EF3">
      <w:pPr>
        <w:pStyle w:val="TOC2"/>
        <w:tabs>
          <w:tab w:val="right" w:leader="dot" w:pos="8803"/>
        </w:tabs>
        <w:rPr>
          <w:rFonts w:asciiTheme="minorHAnsi" w:eastAsiaTheme="minorEastAsia" w:hAnsiTheme="minorHAnsi" w:cstheme="minorBidi"/>
          <w:b w:val="0"/>
          <w:bCs w:val="0"/>
          <w:noProof/>
        </w:rPr>
      </w:pPr>
      <w:hyperlink w:anchor="_Toc37056971" w:history="1">
        <w:r w:rsidR="00072262" w:rsidRPr="00D33E8F">
          <w:rPr>
            <w:rStyle w:val="Hyperlink"/>
            <w:noProof/>
          </w:rPr>
          <w:t>Remote Working Procedures</w:t>
        </w:r>
        <w:r w:rsidR="00072262">
          <w:rPr>
            <w:noProof/>
            <w:webHidden/>
          </w:rPr>
          <w:tab/>
        </w:r>
        <w:r w:rsidR="00072262">
          <w:rPr>
            <w:noProof/>
            <w:webHidden/>
          </w:rPr>
          <w:fldChar w:fldCharType="begin"/>
        </w:r>
        <w:r w:rsidR="00072262">
          <w:rPr>
            <w:noProof/>
            <w:webHidden/>
          </w:rPr>
          <w:instrText xml:space="preserve"> PAGEREF _Toc37056971 \h </w:instrText>
        </w:r>
        <w:r w:rsidR="00072262">
          <w:rPr>
            <w:noProof/>
            <w:webHidden/>
          </w:rPr>
        </w:r>
        <w:r w:rsidR="00072262">
          <w:rPr>
            <w:noProof/>
            <w:webHidden/>
          </w:rPr>
          <w:fldChar w:fldCharType="separate"/>
        </w:r>
        <w:r w:rsidR="006721D1">
          <w:rPr>
            <w:noProof/>
            <w:webHidden/>
          </w:rPr>
          <w:t>4</w:t>
        </w:r>
        <w:r w:rsidR="00072262">
          <w:rPr>
            <w:noProof/>
            <w:webHidden/>
          </w:rPr>
          <w:fldChar w:fldCharType="end"/>
        </w:r>
      </w:hyperlink>
    </w:p>
    <w:p w14:paraId="7716776D" w14:textId="59261512" w:rsidR="00072262" w:rsidRDefault="00974EF3">
      <w:pPr>
        <w:pStyle w:val="TOC2"/>
        <w:tabs>
          <w:tab w:val="right" w:leader="dot" w:pos="8803"/>
        </w:tabs>
        <w:rPr>
          <w:rFonts w:asciiTheme="minorHAnsi" w:eastAsiaTheme="minorEastAsia" w:hAnsiTheme="minorHAnsi" w:cstheme="minorBidi"/>
          <w:b w:val="0"/>
          <w:bCs w:val="0"/>
          <w:noProof/>
        </w:rPr>
      </w:pPr>
      <w:hyperlink w:anchor="_Toc37056972" w:history="1">
        <w:r w:rsidR="00072262" w:rsidRPr="00D33E8F">
          <w:rPr>
            <w:rStyle w:val="Hyperlink"/>
            <w:noProof/>
          </w:rPr>
          <w:t>Passwords</w:t>
        </w:r>
        <w:r w:rsidR="00072262">
          <w:rPr>
            <w:noProof/>
            <w:webHidden/>
          </w:rPr>
          <w:tab/>
        </w:r>
        <w:r w:rsidR="00072262">
          <w:rPr>
            <w:noProof/>
            <w:webHidden/>
          </w:rPr>
          <w:fldChar w:fldCharType="begin"/>
        </w:r>
        <w:r w:rsidR="00072262">
          <w:rPr>
            <w:noProof/>
            <w:webHidden/>
          </w:rPr>
          <w:instrText xml:space="preserve"> PAGEREF _Toc37056972 \h </w:instrText>
        </w:r>
        <w:r w:rsidR="00072262">
          <w:rPr>
            <w:noProof/>
            <w:webHidden/>
          </w:rPr>
        </w:r>
        <w:r w:rsidR="00072262">
          <w:rPr>
            <w:noProof/>
            <w:webHidden/>
          </w:rPr>
          <w:fldChar w:fldCharType="separate"/>
        </w:r>
        <w:r w:rsidR="006721D1">
          <w:rPr>
            <w:noProof/>
            <w:webHidden/>
          </w:rPr>
          <w:t>4</w:t>
        </w:r>
        <w:r w:rsidR="00072262">
          <w:rPr>
            <w:noProof/>
            <w:webHidden/>
          </w:rPr>
          <w:fldChar w:fldCharType="end"/>
        </w:r>
      </w:hyperlink>
    </w:p>
    <w:p w14:paraId="33F089D5" w14:textId="2186DA26" w:rsidR="00072262" w:rsidRDefault="00974EF3">
      <w:pPr>
        <w:pStyle w:val="TOC2"/>
        <w:tabs>
          <w:tab w:val="right" w:leader="dot" w:pos="8803"/>
        </w:tabs>
        <w:rPr>
          <w:rFonts w:asciiTheme="minorHAnsi" w:eastAsiaTheme="minorEastAsia" w:hAnsiTheme="minorHAnsi" w:cstheme="minorBidi"/>
          <w:b w:val="0"/>
          <w:bCs w:val="0"/>
          <w:noProof/>
        </w:rPr>
      </w:pPr>
      <w:hyperlink w:anchor="_Toc37056973" w:history="1">
        <w:r w:rsidR="00072262" w:rsidRPr="00D33E8F">
          <w:rPr>
            <w:rStyle w:val="Hyperlink"/>
            <w:noProof/>
          </w:rPr>
          <w:t>Clear desk policy, screen savers and information reproduction</w:t>
        </w:r>
        <w:r w:rsidR="00072262">
          <w:rPr>
            <w:noProof/>
            <w:webHidden/>
          </w:rPr>
          <w:tab/>
        </w:r>
        <w:r w:rsidR="00072262">
          <w:rPr>
            <w:noProof/>
            <w:webHidden/>
          </w:rPr>
          <w:fldChar w:fldCharType="begin"/>
        </w:r>
        <w:r w:rsidR="00072262">
          <w:rPr>
            <w:noProof/>
            <w:webHidden/>
          </w:rPr>
          <w:instrText xml:space="preserve"> PAGEREF _Toc37056973 \h </w:instrText>
        </w:r>
        <w:r w:rsidR="00072262">
          <w:rPr>
            <w:noProof/>
            <w:webHidden/>
          </w:rPr>
        </w:r>
        <w:r w:rsidR="00072262">
          <w:rPr>
            <w:noProof/>
            <w:webHidden/>
          </w:rPr>
          <w:fldChar w:fldCharType="separate"/>
        </w:r>
        <w:r w:rsidR="006721D1">
          <w:rPr>
            <w:noProof/>
            <w:webHidden/>
          </w:rPr>
          <w:t>5</w:t>
        </w:r>
        <w:r w:rsidR="00072262">
          <w:rPr>
            <w:noProof/>
            <w:webHidden/>
          </w:rPr>
          <w:fldChar w:fldCharType="end"/>
        </w:r>
      </w:hyperlink>
    </w:p>
    <w:p w14:paraId="2DE48653" w14:textId="40B8AAE9" w:rsidR="00072262" w:rsidRDefault="00974EF3">
      <w:pPr>
        <w:pStyle w:val="TOC2"/>
        <w:tabs>
          <w:tab w:val="right" w:leader="dot" w:pos="8803"/>
        </w:tabs>
        <w:rPr>
          <w:rFonts w:asciiTheme="minorHAnsi" w:eastAsiaTheme="minorEastAsia" w:hAnsiTheme="minorHAnsi" w:cstheme="minorBidi"/>
          <w:b w:val="0"/>
          <w:bCs w:val="0"/>
          <w:noProof/>
        </w:rPr>
      </w:pPr>
      <w:hyperlink w:anchor="_Toc37056974" w:history="1">
        <w:r w:rsidR="00072262" w:rsidRPr="00D33E8F">
          <w:rPr>
            <w:rStyle w:val="Hyperlink"/>
            <w:noProof/>
          </w:rPr>
          <w:t>Software</w:t>
        </w:r>
        <w:r w:rsidR="00072262">
          <w:rPr>
            <w:noProof/>
            <w:webHidden/>
          </w:rPr>
          <w:tab/>
        </w:r>
        <w:r w:rsidR="00072262">
          <w:rPr>
            <w:noProof/>
            <w:webHidden/>
          </w:rPr>
          <w:fldChar w:fldCharType="begin"/>
        </w:r>
        <w:r w:rsidR="00072262">
          <w:rPr>
            <w:noProof/>
            <w:webHidden/>
          </w:rPr>
          <w:instrText xml:space="preserve"> PAGEREF _Toc37056974 \h </w:instrText>
        </w:r>
        <w:r w:rsidR="00072262">
          <w:rPr>
            <w:noProof/>
            <w:webHidden/>
          </w:rPr>
        </w:r>
        <w:r w:rsidR="00072262">
          <w:rPr>
            <w:noProof/>
            <w:webHidden/>
          </w:rPr>
          <w:fldChar w:fldCharType="separate"/>
        </w:r>
        <w:r w:rsidR="006721D1">
          <w:rPr>
            <w:noProof/>
            <w:webHidden/>
          </w:rPr>
          <w:t>5</w:t>
        </w:r>
        <w:r w:rsidR="00072262">
          <w:rPr>
            <w:noProof/>
            <w:webHidden/>
          </w:rPr>
          <w:fldChar w:fldCharType="end"/>
        </w:r>
      </w:hyperlink>
    </w:p>
    <w:p w14:paraId="3301DEBE" w14:textId="67E9B3B0" w:rsidR="00072262" w:rsidRDefault="00974EF3">
      <w:pPr>
        <w:pStyle w:val="TOC2"/>
        <w:tabs>
          <w:tab w:val="right" w:leader="dot" w:pos="8803"/>
        </w:tabs>
        <w:rPr>
          <w:rFonts w:asciiTheme="minorHAnsi" w:eastAsiaTheme="minorEastAsia" w:hAnsiTheme="minorHAnsi" w:cstheme="minorBidi"/>
          <w:b w:val="0"/>
          <w:bCs w:val="0"/>
          <w:noProof/>
        </w:rPr>
      </w:pPr>
      <w:hyperlink w:anchor="_Toc37056975" w:history="1">
        <w:r w:rsidR="00072262" w:rsidRPr="00D33E8F">
          <w:rPr>
            <w:rStyle w:val="Hyperlink"/>
            <w:noProof/>
          </w:rPr>
          <w:t>Data control and legislation</w:t>
        </w:r>
        <w:r w:rsidR="00072262">
          <w:rPr>
            <w:noProof/>
            <w:webHidden/>
          </w:rPr>
          <w:tab/>
        </w:r>
        <w:r w:rsidR="00072262">
          <w:rPr>
            <w:noProof/>
            <w:webHidden/>
          </w:rPr>
          <w:fldChar w:fldCharType="begin"/>
        </w:r>
        <w:r w:rsidR="00072262">
          <w:rPr>
            <w:noProof/>
            <w:webHidden/>
          </w:rPr>
          <w:instrText xml:space="preserve"> PAGEREF _Toc37056975 \h </w:instrText>
        </w:r>
        <w:r w:rsidR="00072262">
          <w:rPr>
            <w:noProof/>
            <w:webHidden/>
          </w:rPr>
        </w:r>
        <w:r w:rsidR="00072262">
          <w:rPr>
            <w:noProof/>
            <w:webHidden/>
          </w:rPr>
          <w:fldChar w:fldCharType="separate"/>
        </w:r>
        <w:r w:rsidR="006721D1">
          <w:rPr>
            <w:noProof/>
            <w:webHidden/>
          </w:rPr>
          <w:t>5</w:t>
        </w:r>
        <w:r w:rsidR="00072262">
          <w:rPr>
            <w:noProof/>
            <w:webHidden/>
          </w:rPr>
          <w:fldChar w:fldCharType="end"/>
        </w:r>
      </w:hyperlink>
    </w:p>
    <w:p w14:paraId="69CAE887" w14:textId="7071485B" w:rsidR="00072262" w:rsidRDefault="00974EF3">
      <w:pPr>
        <w:pStyle w:val="TOC2"/>
        <w:tabs>
          <w:tab w:val="right" w:leader="dot" w:pos="8803"/>
        </w:tabs>
        <w:rPr>
          <w:rFonts w:asciiTheme="minorHAnsi" w:eastAsiaTheme="minorEastAsia" w:hAnsiTheme="minorHAnsi" w:cstheme="minorBidi"/>
          <w:b w:val="0"/>
          <w:bCs w:val="0"/>
          <w:noProof/>
        </w:rPr>
      </w:pPr>
      <w:hyperlink w:anchor="_Toc37056976" w:history="1">
        <w:r w:rsidR="00072262" w:rsidRPr="00D33E8F">
          <w:rPr>
            <w:rStyle w:val="Hyperlink"/>
            <w:noProof/>
          </w:rPr>
          <w:t>Backup and information classification</w:t>
        </w:r>
        <w:r w:rsidR="00072262">
          <w:rPr>
            <w:noProof/>
            <w:webHidden/>
          </w:rPr>
          <w:tab/>
        </w:r>
        <w:r w:rsidR="00072262">
          <w:rPr>
            <w:noProof/>
            <w:webHidden/>
          </w:rPr>
          <w:fldChar w:fldCharType="begin"/>
        </w:r>
        <w:r w:rsidR="00072262">
          <w:rPr>
            <w:noProof/>
            <w:webHidden/>
          </w:rPr>
          <w:instrText xml:space="preserve"> PAGEREF _Toc37056976 \h </w:instrText>
        </w:r>
        <w:r w:rsidR="00072262">
          <w:rPr>
            <w:noProof/>
            <w:webHidden/>
          </w:rPr>
        </w:r>
        <w:r w:rsidR="00072262">
          <w:rPr>
            <w:noProof/>
            <w:webHidden/>
          </w:rPr>
          <w:fldChar w:fldCharType="separate"/>
        </w:r>
        <w:r w:rsidR="006721D1">
          <w:rPr>
            <w:noProof/>
            <w:webHidden/>
          </w:rPr>
          <w:t>5</w:t>
        </w:r>
        <w:r w:rsidR="00072262">
          <w:rPr>
            <w:noProof/>
            <w:webHidden/>
          </w:rPr>
          <w:fldChar w:fldCharType="end"/>
        </w:r>
      </w:hyperlink>
    </w:p>
    <w:p w14:paraId="28476427" w14:textId="4BA1A548" w:rsidR="00072262" w:rsidRDefault="00974EF3">
      <w:pPr>
        <w:pStyle w:val="TOC2"/>
        <w:tabs>
          <w:tab w:val="right" w:leader="dot" w:pos="8803"/>
        </w:tabs>
        <w:rPr>
          <w:rFonts w:asciiTheme="minorHAnsi" w:eastAsiaTheme="minorEastAsia" w:hAnsiTheme="minorHAnsi" w:cstheme="minorBidi"/>
          <w:b w:val="0"/>
          <w:bCs w:val="0"/>
          <w:noProof/>
        </w:rPr>
      </w:pPr>
      <w:hyperlink w:anchor="_Toc37056977" w:history="1">
        <w:r w:rsidR="00072262" w:rsidRPr="00D33E8F">
          <w:rPr>
            <w:rStyle w:val="Hyperlink"/>
            <w:noProof/>
          </w:rPr>
          <w:t>Maintenance, insurance and return of equipment</w:t>
        </w:r>
        <w:r w:rsidR="00072262">
          <w:rPr>
            <w:noProof/>
            <w:webHidden/>
          </w:rPr>
          <w:tab/>
        </w:r>
        <w:r w:rsidR="00072262">
          <w:rPr>
            <w:noProof/>
            <w:webHidden/>
          </w:rPr>
          <w:fldChar w:fldCharType="begin"/>
        </w:r>
        <w:r w:rsidR="00072262">
          <w:rPr>
            <w:noProof/>
            <w:webHidden/>
          </w:rPr>
          <w:instrText xml:space="preserve"> PAGEREF _Toc37056977 \h </w:instrText>
        </w:r>
        <w:r w:rsidR="00072262">
          <w:rPr>
            <w:noProof/>
            <w:webHidden/>
          </w:rPr>
        </w:r>
        <w:r w:rsidR="00072262">
          <w:rPr>
            <w:noProof/>
            <w:webHidden/>
          </w:rPr>
          <w:fldChar w:fldCharType="separate"/>
        </w:r>
        <w:r w:rsidR="006721D1">
          <w:rPr>
            <w:noProof/>
            <w:webHidden/>
          </w:rPr>
          <w:t>6</w:t>
        </w:r>
        <w:r w:rsidR="00072262">
          <w:rPr>
            <w:noProof/>
            <w:webHidden/>
          </w:rPr>
          <w:fldChar w:fldCharType="end"/>
        </w:r>
      </w:hyperlink>
    </w:p>
    <w:p w14:paraId="55D9EF3A" w14:textId="122250BF" w:rsidR="00072262" w:rsidRDefault="00974EF3">
      <w:pPr>
        <w:pStyle w:val="TOC1"/>
        <w:rPr>
          <w:rFonts w:asciiTheme="minorHAnsi" w:eastAsiaTheme="minorEastAsia" w:hAnsiTheme="minorHAnsi" w:cstheme="minorBidi"/>
          <w:b w:val="0"/>
          <w:bCs w:val="0"/>
          <w:sz w:val="22"/>
          <w:szCs w:val="22"/>
        </w:rPr>
      </w:pPr>
      <w:hyperlink w:anchor="_Toc37056978" w:history="1">
        <w:r w:rsidR="00072262" w:rsidRPr="00D33E8F">
          <w:rPr>
            <w:rStyle w:val="Hyperlink"/>
          </w:rPr>
          <w:t>Acceptable Use</w:t>
        </w:r>
        <w:r w:rsidR="00072262">
          <w:rPr>
            <w:webHidden/>
          </w:rPr>
          <w:tab/>
        </w:r>
        <w:r w:rsidR="00072262">
          <w:rPr>
            <w:webHidden/>
          </w:rPr>
          <w:fldChar w:fldCharType="begin"/>
        </w:r>
        <w:r w:rsidR="00072262">
          <w:rPr>
            <w:webHidden/>
          </w:rPr>
          <w:instrText xml:space="preserve"> PAGEREF _Toc37056978 \h </w:instrText>
        </w:r>
        <w:r w:rsidR="00072262">
          <w:rPr>
            <w:webHidden/>
          </w:rPr>
        </w:r>
        <w:r w:rsidR="00072262">
          <w:rPr>
            <w:webHidden/>
          </w:rPr>
          <w:fldChar w:fldCharType="separate"/>
        </w:r>
        <w:r w:rsidR="006721D1">
          <w:rPr>
            <w:webHidden/>
          </w:rPr>
          <w:t>6</w:t>
        </w:r>
        <w:r w:rsidR="00072262">
          <w:rPr>
            <w:webHidden/>
          </w:rPr>
          <w:fldChar w:fldCharType="end"/>
        </w:r>
      </w:hyperlink>
    </w:p>
    <w:p w14:paraId="24BB73B7" w14:textId="447397A4" w:rsidR="00072262" w:rsidRDefault="00974EF3">
      <w:pPr>
        <w:pStyle w:val="TOC2"/>
        <w:tabs>
          <w:tab w:val="right" w:leader="dot" w:pos="8803"/>
        </w:tabs>
        <w:rPr>
          <w:rFonts w:asciiTheme="minorHAnsi" w:eastAsiaTheme="minorEastAsia" w:hAnsiTheme="minorHAnsi" w:cstheme="minorBidi"/>
          <w:b w:val="0"/>
          <w:bCs w:val="0"/>
          <w:noProof/>
        </w:rPr>
      </w:pPr>
      <w:hyperlink w:anchor="_Toc37056979" w:history="1">
        <w:r w:rsidR="00072262" w:rsidRPr="00D33E8F">
          <w:rPr>
            <w:rStyle w:val="Hyperlink"/>
            <w:noProof/>
          </w:rPr>
          <w:t>Introduction</w:t>
        </w:r>
        <w:r w:rsidR="00072262">
          <w:rPr>
            <w:noProof/>
            <w:webHidden/>
          </w:rPr>
          <w:tab/>
        </w:r>
        <w:r w:rsidR="00072262">
          <w:rPr>
            <w:noProof/>
            <w:webHidden/>
          </w:rPr>
          <w:fldChar w:fldCharType="begin"/>
        </w:r>
        <w:r w:rsidR="00072262">
          <w:rPr>
            <w:noProof/>
            <w:webHidden/>
          </w:rPr>
          <w:instrText xml:space="preserve"> PAGEREF _Toc37056979 \h </w:instrText>
        </w:r>
        <w:r w:rsidR="00072262">
          <w:rPr>
            <w:noProof/>
            <w:webHidden/>
          </w:rPr>
        </w:r>
        <w:r w:rsidR="00072262">
          <w:rPr>
            <w:noProof/>
            <w:webHidden/>
          </w:rPr>
          <w:fldChar w:fldCharType="separate"/>
        </w:r>
        <w:r w:rsidR="006721D1">
          <w:rPr>
            <w:noProof/>
            <w:webHidden/>
          </w:rPr>
          <w:t>6</w:t>
        </w:r>
        <w:r w:rsidR="00072262">
          <w:rPr>
            <w:noProof/>
            <w:webHidden/>
          </w:rPr>
          <w:fldChar w:fldCharType="end"/>
        </w:r>
      </w:hyperlink>
    </w:p>
    <w:p w14:paraId="4652FFAF" w14:textId="7BA73E01" w:rsidR="00072262" w:rsidRDefault="00974EF3">
      <w:pPr>
        <w:pStyle w:val="TOC2"/>
        <w:tabs>
          <w:tab w:val="right" w:leader="dot" w:pos="8803"/>
        </w:tabs>
        <w:rPr>
          <w:rFonts w:asciiTheme="minorHAnsi" w:eastAsiaTheme="minorEastAsia" w:hAnsiTheme="minorHAnsi" w:cstheme="minorBidi"/>
          <w:b w:val="0"/>
          <w:bCs w:val="0"/>
          <w:noProof/>
        </w:rPr>
      </w:pPr>
      <w:hyperlink w:anchor="_Toc37056980" w:history="1">
        <w:r w:rsidR="00072262" w:rsidRPr="00D33E8F">
          <w:rPr>
            <w:rStyle w:val="Hyperlink"/>
            <w:noProof/>
          </w:rPr>
          <w:t>Equipment Acceptable Use</w:t>
        </w:r>
        <w:r w:rsidR="00072262">
          <w:rPr>
            <w:noProof/>
            <w:webHidden/>
          </w:rPr>
          <w:tab/>
        </w:r>
        <w:r w:rsidR="00072262">
          <w:rPr>
            <w:noProof/>
            <w:webHidden/>
          </w:rPr>
          <w:fldChar w:fldCharType="begin"/>
        </w:r>
        <w:r w:rsidR="00072262">
          <w:rPr>
            <w:noProof/>
            <w:webHidden/>
          </w:rPr>
          <w:instrText xml:space="preserve"> PAGEREF _Toc37056980 \h </w:instrText>
        </w:r>
        <w:r w:rsidR="00072262">
          <w:rPr>
            <w:noProof/>
            <w:webHidden/>
          </w:rPr>
        </w:r>
        <w:r w:rsidR="00072262">
          <w:rPr>
            <w:noProof/>
            <w:webHidden/>
          </w:rPr>
          <w:fldChar w:fldCharType="separate"/>
        </w:r>
        <w:r w:rsidR="006721D1">
          <w:rPr>
            <w:noProof/>
            <w:webHidden/>
          </w:rPr>
          <w:t>6</w:t>
        </w:r>
        <w:r w:rsidR="00072262">
          <w:rPr>
            <w:noProof/>
            <w:webHidden/>
          </w:rPr>
          <w:fldChar w:fldCharType="end"/>
        </w:r>
      </w:hyperlink>
    </w:p>
    <w:p w14:paraId="7927ABFF" w14:textId="3BB1F14E" w:rsidR="00072262" w:rsidRDefault="00974EF3">
      <w:pPr>
        <w:pStyle w:val="TOC2"/>
        <w:tabs>
          <w:tab w:val="right" w:leader="dot" w:pos="8803"/>
        </w:tabs>
        <w:rPr>
          <w:rFonts w:asciiTheme="minorHAnsi" w:eastAsiaTheme="minorEastAsia" w:hAnsiTheme="minorHAnsi" w:cstheme="minorBidi"/>
          <w:b w:val="0"/>
          <w:bCs w:val="0"/>
          <w:noProof/>
        </w:rPr>
      </w:pPr>
      <w:hyperlink w:anchor="_Toc37056981" w:history="1">
        <w:r w:rsidR="00072262" w:rsidRPr="00D33E8F">
          <w:rPr>
            <w:rStyle w:val="Hyperlink"/>
            <w:noProof/>
          </w:rPr>
          <w:t>Internet Acceptable Use</w:t>
        </w:r>
        <w:r w:rsidR="00072262">
          <w:rPr>
            <w:noProof/>
            <w:webHidden/>
          </w:rPr>
          <w:tab/>
        </w:r>
        <w:r w:rsidR="00072262">
          <w:rPr>
            <w:noProof/>
            <w:webHidden/>
          </w:rPr>
          <w:fldChar w:fldCharType="begin"/>
        </w:r>
        <w:r w:rsidR="00072262">
          <w:rPr>
            <w:noProof/>
            <w:webHidden/>
          </w:rPr>
          <w:instrText xml:space="preserve"> PAGEREF _Toc37056981 \h </w:instrText>
        </w:r>
        <w:r w:rsidR="00072262">
          <w:rPr>
            <w:noProof/>
            <w:webHidden/>
          </w:rPr>
        </w:r>
        <w:r w:rsidR="00072262">
          <w:rPr>
            <w:noProof/>
            <w:webHidden/>
          </w:rPr>
          <w:fldChar w:fldCharType="separate"/>
        </w:r>
        <w:r w:rsidR="006721D1">
          <w:rPr>
            <w:noProof/>
            <w:webHidden/>
          </w:rPr>
          <w:t>7</w:t>
        </w:r>
        <w:r w:rsidR="00072262">
          <w:rPr>
            <w:noProof/>
            <w:webHidden/>
          </w:rPr>
          <w:fldChar w:fldCharType="end"/>
        </w:r>
      </w:hyperlink>
    </w:p>
    <w:p w14:paraId="01FE4429" w14:textId="0AE0530B" w:rsidR="00072262" w:rsidRDefault="00974EF3">
      <w:pPr>
        <w:pStyle w:val="TOC2"/>
        <w:tabs>
          <w:tab w:val="right" w:leader="dot" w:pos="8803"/>
        </w:tabs>
        <w:rPr>
          <w:rFonts w:asciiTheme="minorHAnsi" w:eastAsiaTheme="minorEastAsia" w:hAnsiTheme="minorHAnsi" w:cstheme="minorBidi"/>
          <w:b w:val="0"/>
          <w:bCs w:val="0"/>
          <w:noProof/>
        </w:rPr>
      </w:pPr>
      <w:hyperlink w:anchor="_Toc37056982" w:history="1">
        <w:r w:rsidR="00072262" w:rsidRPr="00D33E8F">
          <w:rPr>
            <w:rStyle w:val="Hyperlink"/>
            <w:noProof/>
          </w:rPr>
          <w:t>Email Acceptable Use</w:t>
        </w:r>
        <w:r w:rsidR="00072262">
          <w:rPr>
            <w:noProof/>
            <w:webHidden/>
          </w:rPr>
          <w:tab/>
        </w:r>
        <w:r w:rsidR="00072262">
          <w:rPr>
            <w:noProof/>
            <w:webHidden/>
          </w:rPr>
          <w:fldChar w:fldCharType="begin"/>
        </w:r>
        <w:r w:rsidR="00072262">
          <w:rPr>
            <w:noProof/>
            <w:webHidden/>
          </w:rPr>
          <w:instrText xml:space="preserve"> PAGEREF _Toc37056982 \h </w:instrText>
        </w:r>
        <w:r w:rsidR="00072262">
          <w:rPr>
            <w:noProof/>
            <w:webHidden/>
          </w:rPr>
        </w:r>
        <w:r w:rsidR="00072262">
          <w:rPr>
            <w:noProof/>
            <w:webHidden/>
          </w:rPr>
          <w:fldChar w:fldCharType="separate"/>
        </w:r>
        <w:r w:rsidR="006721D1">
          <w:rPr>
            <w:noProof/>
            <w:webHidden/>
          </w:rPr>
          <w:t>7</w:t>
        </w:r>
        <w:r w:rsidR="00072262">
          <w:rPr>
            <w:noProof/>
            <w:webHidden/>
          </w:rPr>
          <w:fldChar w:fldCharType="end"/>
        </w:r>
      </w:hyperlink>
    </w:p>
    <w:p w14:paraId="12898960" w14:textId="2CADC20D" w:rsidR="00072262" w:rsidRDefault="00974EF3">
      <w:pPr>
        <w:pStyle w:val="TOC2"/>
        <w:tabs>
          <w:tab w:val="right" w:leader="dot" w:pos="8803"/>
        </w:tabs>
        <w:rPr>
          <w:rFonts w:asciiTheme="minorHAnsi" w:eastAsiaTheme="minorEastAsia" w:hAnsiTheme="minorHAnsi" w:cstheme="minorBidi"/>
          <w:b w:val="0"/>
          <w:bCs w:val="0"/>
          <w:noProof/>
        </w:rPr>
      </w:pPr>
      <w:hyperlink w:anchor="_Toc37056983" w:history="1">
        <w:r w:rsidR="00072262" w:rsidRPr="00D33E8F">
          <w:rPr>
            <w:rStyle w:val="Hyperlink"/>
            <w:noProof/>
          </w:rPr>
          <w:t>Document Owner and Approval</w:t>
        </w:r>
        <w:r w:rsidR="00072262">
          <w:rPr>
            <w:noProof/>
            <w:webHidden/>
          </w:rPr>
          <w:tab/>
        </w:r>
        <w:r w:rsidR="00072262">
          <w:rPr>
            <w:noProof/>
            <w:webHidden/>
          </w:rPr>
          <w:fldChar w:fldCharType="begin"/>
        </w:r>
        <w:r w:rsidR="00072262">
          <w:rPr>
            <w:noProof/>
            <w:webHidden/>
          </w:rPr>
          <w:instrText xml:space="preserve"> PAGEREF _Toc37056983 \h </w:instrText>
        </w:r>
        <w:r w:rsidR="00072262">
          <w:rPr>
            <w:noProof/>
            <w:webHidden/>
          </w:rPr>
        </w:r>
        <w:r w:rsidR="00072262">
          <w:rPr>
            <w:noProof/>
            <w:webHidden/>
          </w:rPr>
          <w:fldChar w:fldCharType="separate"/>
        </w:r>
        <w:r w:rsidR="006721D1">
          <w:rPr>
            <w:noProof/>
            <w:webHidden/>
          </w:rPr>
          <w:t>7</w:t>
        </w:r>
        <w:r w:rsidR="00072262">
          <w:rPr>
            <w:noProof/>
            <w:webHidden/>
          </w:rPr>
          <w:fldChar w:fldCharType="end"/>
        </w:r>
      </w:hyperlink>
    </w:p>
    <w:p w14:paraId="4167EF5C" w14:textId="3B5A2CBD" w:rsidR="00072262" w:rsidRDefault="00974EF3">
      <w:pPr>
        <w:pStyle w:val="TOC1"/>
        <w:rPr>
          <w:rFonts w:asciiTheme="minorHAnsi" w:eastAsiaTheme="minorEastAsia" w:hAnsiTheme="minorHAnsi" w:cstheme="minorBidi"/>
          <w:b w:val="0"/>
          <w:bCs w:val="0"/>
          <w:sz w:val="22"/>
          <w:szCs w:val="22"/>
        </w:rPr>
      </w:pPr>
      <w:hyperlink w:anchor="_Toc37056984" w:history="1">
        <w:r w:rsidR="00072262" w:rsidRPr="00D33E8F">
          <w:rPr>
            <w:rStyle w:val="Hyperlink"/>
            <w:lang w:val="en-GB" w:eastAsia="en-GB"/>
          </w:rPr>
          <w:t>Change History Record</w:t>
        </w:r>
        <w:r w:rsidR="00072262">
          <w:rPr>
            <w:webHidden/>
          </w:rPr>
          <w:tab/>
        </w:r>
        <w:r w:rsidR="00072262">
          <w:rPr>
            <w:webHidden/>
          </w:rPr>
          <w:fldChar w:fldCharType="begin"/>
        </w:r>
        <w:r w:rsidR="00072262">
          <w:rPr>
            <w:webHidden/>
          </w:rPr>
          <w:instrText xml:space="preserve"> PAGEREF _Toc37056984 \h </w:instrText>
        </w:r>
        <w:r w:rsidR="00072262">
          <w:rPr>
            <w:webHidden/>
          </w:rPr>
        </w:r>
        <w:r w:rsidR="00072262">
          <w:rPr>
            <w:webHidden/>
          </w:rPr>
          <w:fldChar w:fldCharType="separate"/>
        </w:r>
        <w:r w:rsidR="006721D1">
          <w:rPr>
            <w:webHidden/>
          </w:rPr>
          <w:t>7</w:t>
        </w:r>
        <w:r w:rsidR="00072262">
          <w:rPr>
            <w:webHidden/>
          </w:rPr>
          <w:fldChar w:fldCharType="end"/>
        </w:r>
      </w:hyperlink>
    </w:p>
    <w:p w14:paraId="4B5671D7" w14:textId="5EEAA062" w:rsidR="00072262" w:rsidRDefault="00974EF3">
      <w:pPr>
        <w:pStyle w:val="TOC1"/>
        <w:rPr>
          <w:rFonts w:asciiTheme="minorHAnsi" w:eastAsiaTheme="minorEastAsia" w:hAnsiTheme="minorHAnsi" w:cstheme="minorBidi"/>
          <w:b w:val="0"/>
          <w:bCs w:val="0"/>
          <w:sz w:val="22"/>
          <w:szCs w:val="22"/>
        </w:rPr>
      </w:pPr>
      <w:hyperlink w:anchor="_Toc37056985" w:history="1">
        <w:r w:rsidR="00072262" w:rsidRPr="00D33E8F">
          <w:rPr>
            <w:rStyle w:val="Hyperlink"/>
          </w:rPr>
          <w:t>About Prevalent</w:t>
        </w:r>
        <w:r w:rsidR="00072262">
          <w:rPr>
            <w:webHidden/>
          </w:rPr>
          <w:tab/>
        </w:r>
        <w:r w:rsidR="00072262">
          <w:rPr>
            <w:webHidden/>
          </w:rPr>
          <w:fldChar w:fldCharType="begin"/>
        </w:r>
        <w:r w:rsidR="00072262">
          <w:rPr>
            <w:webHidden/>
          </w:rPr>
          <w:instrText xml:space="preserve"> PAGEREF _Toc37056985 \h </w:instrText>
        </w:r>
        <w:r w:rsidR="00072262">
          <w:rPr>
            <w:webHidden/>
          </w:rPr>
        </w:r>
        <w:r w:rsidR="00072262">
          <w:rPr>
            <w:webHidden/>
          </w:rPr>
          <w:fldChar w:fldCharType="separate"/>
        </w:r>
        <w:r w:rsidR="006721D1">
          <w:rPr>
            <w:webHidden/>
          </w:rPr>
          <w:t>8</w:t>
        </w:r>
        <w:r w:rsidR="00072262">
          <w:rPr>
            <w:webHidden/>
          </w:rPr>
          <w:fldChar w:fldCharType="end"/>
        </w:r>
      </w:hyperlink>
    </w:p>
    <w:p w14:paraId="10034BE6" w14:textId="4E5A21A4" w:rsidR="00FB1652" w:rsidRDefault="00FB1652">
      <w:r>
        <w:rPr>
          <w:b/>
          <w:bCs/>
          <w:noProof/>
        </w:rPr>
        <w:fldChar w:fldCharType="end"/>
      </w:r>
    </w:p>
    <w:p w14:paraId="2ED8940F" w14:textId="77777777" w:rsidR="00F5107D" w:rsidRPr="004B0FFD" w:rsidRDefault="00F5107D">
      <w:pPr>
        <w:spacing w:after="160" w:line="259" w:lineRule="auto"/>
        <w:rPr>
          <w:b/>
          <w:color w:val="000000"/>
          <w:sz w:val="32"/>
          <w:szCs w:val="32"/>
        </w:rPr>
      </w:pPr>
      <w:r>
        <w:br w:type="page"/>
      </w:r>
    </w:p>
    <w:p w14:paraId="70B9594C" w14:textId="77777777" w:rsidR="00C1262E" w:rsidRDefault="00C1262E" w:rsidP="00C1262E">
      <w:pPr>
        <w:pStyle w:val="Heading1"/>
      </w:pPr>
      <w:bookmarkStart w:id="0" w:name="_Toc36734787"/>
      <w:bookmarkStart w:id="1" w:name="_Toc37056966"/>
      <w:bookmarkStart w:id="2" w:name="_Toc36219960"/>
      <w:r>
        <w:lastRenderedPageBreak/>
        <w:t>Purpose of This Document</w:t>
      </w:r>
      <w:bookmarkEnd w:id="0"/>
      <w:bookmarkEnd w:id="1"/>
    </w:p>
    <w:p w14:paraId="11A39C44" w14:textId="46DB3DF4" w:rsidR="00C1262E" w:rsidRDefault="00C1262E" w:rsidP="00C1262E">
      <w:r>
        <w:t>This document was prepared to provide Prevalent customers and the broader risk management community with a free example of a remote working policy to address best practices for security. We hope this resource helps to</w:t>
      </w:r>
      <w:r w:rsidR="00B465A0">
        <w:t xml:space="preserve"> </w:t>
      </w:r>
      <w:r w:rsidR="008F47D1">
        <w:t xml:space="preserve">formalize </w:t>
      </w:r>
      <w:r w:rsidR="007754DF">
        <w:t xml:space="preserve">security policies for newly remote working </w:t>
      </w:r>
      <w:r w:rsidR="00633F30">
        <w:t xml:space="preserve">employees as a result of the current </w:t>
      </w:r>
      <w:r>
        <w:t>pandemic</w:t>
      </w:r>
      <w:r w:rsidR="00633F30">
        <w:t>.</w:t>
      </w:r>
    </w:p>
    <w:p w14:paraId="1EBA629B" w14:textId="77777777" w:rsidR="00C1262E" w:rsidRDefault="00C1262E" w:rsidP="00C1262E"/>
    <w:p w14:paraId="6EE847FB" w14:textId="77777777" w:rsidR="00C1262E" w:rsidRPr="00C1262E" w:rsidRDefault="00C1262E" w:rsidP="00C1262E">
      <w:pPr>
        <w:pStyle w:val="Heading1"/>
      </w:pPr>
      <w:bookmarkStart w:id="3" w:name="_Toc37056967"/>
      <w:r w:rsidRPr="00C1262E">
        <w:t>Remote Working Policy</w:t>
      </w:r>
      <w:bookmarkEnd w:id="2"/>
      <w:bookmarkEnd w:id="3"/>
    </w:p>
    <w:p w14:paraId="601E6251" w14:textId="77777777" w:rsidR="00C1262E" w:rsidRPr="00C1262E" w:rsidRDefault="00C1262E" w:rsidP="00C1262E">
      <w:pPr>
        <w:pStyle w:val="Heading2"/>
      </w:pPr>
      <w:bookmarkStart w:id="4" w:name="_Toc36219961"/>
      <w:bookmarkStart w:id="5" w:name="_Toc37056968"/>
      <w:r w:rsidRPr="00C1262E">
        <w:t>Scope</w:t>
      </w:r>
      <w:bookmarkEnd w:id="4"/>
      <w:bookmarkEnd w:id="5"/>
      <w:r w:rsidRPr="00C1262E">
        <w:t xml:space="preserve"> </w:t>
      </w:r>
    </w:p>
    <w:p w14:paraId="08AE9A44" w14:textId="164254DB" w:rsidR="00C1262E" w:rsidRPr="007D14CC" w:rsidRDefault="00C1262E" w:rsidP="00C1262E">
      <w:r w:rsidRPr="007D14CC">
        <w:t>All remote workers who use organi</w:t>
      </w:r>
      <w:r>
        <w:t>z</w:t>
      </w:r>
      <w:r w:rsidRPr="007D14CC">
        <w:t>ational assets to connect to organi</w:t>
      </w:r>
      <w:r>
        <w:t>z</w:t>
      </w:r>
      <w:r w:rsidRPr="007D14CC">
        <w:t xml:space="preserve">ational facilities </w:t>
      </w:r>
      <w:r w:rsidR="00C54D12">
        <w:t xml:space="preserve">or networks </w:t>
      </w:r>
      <w:r w:rsidRPr="007D14CC">
        <w:t xml:space="preserve">are subject to the requirements of this </w:t>
      </w:r>
      <w:r w:rsidR="00C90ED1">
        <w:t>policy</w:t>
      </w:r>
      <w:r w:rsidRPr="007D14CC">
        <w:t>.</w:t>
      </w:r>
    </w:p>
    <w:p w14:paraId="2D60D834" w14:textId="77777777" w:rsidR="00C1262E" w:rsidRPr="00C1262E" w:rsidRDefault="00C1262E" w:rsidP="00C1262E">
      <w:pPr>
        <w:pStyle w:val="Heading2"/>
      </w:pPr>
      <w:bookmarkStart w:id="6" w:name="_Toc36219962"/>
      <w:bookmarkStart w:id="7" w:name="_Toc37056969"/>
      <w:r w:rsidRPr="00C1262E">
        <w:t>Responsibilities</w:t>
      </w:r>
      <w:bookmarkEnd w:id="6"/>
      <w:bookmarkEnd w:id="7"/>
    </w:p>
    <w:p w14:paraId="775310E3" w14:textId="0F7E1708" w:rsidR="00C1262E" w:rsidRPr="007D14CC" w:rsidRDefault="00C1262E" w:rsidP="00C1262E">
      <w:r w:rsidRPr="007D14CC">
        <w:t>Once all the prerequisites for setting up a remote working site have been completed, authori</w:t>
      </w:r>
      <w:r>
        <w:t>z</w:t>
      </w:r>
      <w:r w:rsidRPr="007D14CC">
        <w:t xml:space="preserve">ation of remote worker access follows the same procedure as </w:t>
      </w:r>
      <w:r>
        <w:t>established</w:t>
      </w:r>
      <w:r w:rsidRPr="007D14CC">
        <w:t xml:space="preserve"> for office-based users.</w:t>
      </w:r>
    </w:p>
    <w:p w14:paraId="48BBD80A" w14:textId="765410E9" w:rsidR="00C1262E" w:rsidRPr="007D14CC" w:rsidRDefault="00C1262E" w:rsidP="00C1262E">
      <w:pPr>
        <w:pStyle w:val="Bullet1"/>
      </w:pPr>
      <w:r w:rsidRPr="007D14CC">
        <w:t xml:space="preserve">The </w:t>
      </w:r>
      <w:r w:rsidR="00983317">
        <w:rPr>
          <w:color w:val="0070C0"/>
        </w:rPr>
        <w:t>[Person Responsible]</w:t>
      </w:r>
      <w:r w:rsidRPr="007D14CC">
        <w:rPr>
          <w:color w:val="B4C6E7" w:themeColor="accent1" w:themeTint="66"/>
        </w:rPr>
        <w:t xml:space="preserve"> </w:t>
      </w:r>
      <w:r w:rsidRPr="007D14CC">
        <w:t>is responsible for the configuration of required computing equipment.</w:t>
      </w:r>
    </w:p>
    <w:p w14:paraId="695BCFF9" w14:textId="7E503D87" w:rsidR="00C1262E" w:rsidRPr="007D14CC" w:rsidRDefault="00C1262E" w:rsidP="00C1262E">
      <w:pPr>
        <w:pStyle w:val="Bullet1"/>
      </w:pPr>
      <w:r w:rsidRPr="007D14CC">
        <w:t xml:space="preserve">The </w:t>
      </w:r>
      <w:r w:rsidR="00983317">
        <w:rPr>
          <w:color w:val="0070C0"/>
        </w:rPr>
        <w:t>[Person Responsible]</w:t>
      </w:r>
      <w:r w:rsidRPr="00444877">
        <w:rPr>
          <w:color w:val="0070C0"/>
        </w:rPr>
        <w:t xml:space="preserve"> </w:t>
      </w:r>
      <w:r w:rsidRPr="00444877">
        <w:t xml:space="preserve">is </w:t>
      </w:r>
      <w:r w:rsidRPr="007D14CC">
        <w:t>responsible for network configuration and for providing remote network connectivity and user support.</w:t>
      </w:r>
    </w:p>
    <w:p w14:paraId="02466338" w14:textId="4F7E12E1" w:rsidR="00C1262E" w:rsidRPr="007D14CC" w:rsidRDefault="00C1262E" w:rsidP="00C1262E">
      <w:pPr>
        <w:pStyle w:val="Bullet1"/>
      </w:pPr>
      <w:r w:rsidRPr="007D14CC">
        <w:t xml:space="preserve">The </w:t>
      </w:r>
      <w:r w:rsidR="00983317">
        <w:rPr>
          <w:color w:val="0070C0"/>
        </w:rPr>
        <w:t>[Person Responsible]</w:t>
      </w:r>
      <w:r w:rsidRPr="00444877">
        <w:rPr>
          <w:color w:val="0070C0"/>
        </w:rPr>
        <w:t xml:space="preserve"> </w:t>
      </w:r>
      <w:r w:rsidRPr="007D14CC">
        <w:t>is responsible for the site survey and implementation of necessary physical improvements and controls.</w:t>
      </w:r>
    </w:p>
    <w:p w14:paraId="61591410" w14:textId="52CDCC6D" w:rsidR="00C1262E" w:rsidRPr="007D14CC" w:rsidRDefault="00C1262E" w:rsidP="00C1262E">
      <w:pPr>
        <w:pStyle w:val="Bullet1"/>
      </w:pPr>
      <w:r w:rsidRPr="007D14CC">
        <w:t xml:space="preserve">The </w:t>
      </w:r>
      <w:r w:rsidR="00983317">
        <w:rPr>
          <w:color w:val="0070C0"/>
        </w:rPr>
        <w:t>[Person Responsible]</w:t>
      </w:r>
      <w:r w:rsidRPr="00444877">
        <w:rPr>
          <w:color w:val="0070C0"/>
        </w:rPr>
        <w:t xml:space="preserve"> </w:t>
      </w:r>
      <w:r w:rsidRPr="007D14CC">
        <w:t>is responsible for any new equipment purchased.</w:t>
      </w:r>
    </w:p>
    <w:p w14:paraId="316396E9" w14:textId="6F5ECAD1" w:rsidR="00C1262E" w:rsidRPr="007D14CC" w:rsidRDefault="00C1262E" w:rsidP="00C1262E">
      <w:pPr>
        <w:pStyle w:val="Bullet1"/>
      </w:pPr>
      <w:r w:rsidRPr="007D14CC">
        <w:t xml:space="preserve">The </w:t>
      </w:r>
      <w:r w:rsidR="00983317">
        <w:rPr>
          <w:color w:val="0070C0"/>
        </w:rPr>
        <w:t>[Person Responsible]</w:t>
      </w:r>
      <w:r w:rsidRPr="00444877">
        <w:rPr>
          <w:color w:val="0070C0"/>
        </w:rPr>
        <w:t xml:space="preserve"> </w:t>
      </w:r>
      <w:r w:rsidRPr="007D14CC">
        <w:t xml:space="preserve">is responsible for the risk assessment. </w:t>
      </w:r>
    </w:p>
    <w:p w14:paraId="49E4FC31" w14:textId="2DF7E991" w:rsidR="00C1262E" w:rsidRDefault="00C1262E" w:rsidP="00C1262E">
      <w:pPr>
        <w:pStyle w:val="Bullet1"/>
      </w:pPr>
      <w:r w:rsidRPr="007D14CC">
        <w:t xml:space="preserve">The </w:t>
      </w:r>
      <w:r w:rsidR="00983317">
        <w:rPr>
          <w:color w:val="0070C0"/>
        </w:rPr>
        <w:t>[Person Responsible]</w:t>
      </w:r>
      <w:r w:rsidRPr="00444877">
        <w:rPr>
          <w:color w:val="0070C0"/>
        </w:rPr>
        <w:t xml:space="preserve"> </w:t>
      </w:r>
      <w:r w:rsidRPr="007D14CC">
        <w:t>is responsible for ensuring that insurance requirements are met.</w:t>
      </w:r>
    </w:p>
    <w:p w14:paraId="37FD044A" w14:textId="2A8B7A82" w:rsidR="00675586" w:rsidRPr="007D14CC" w:rsidRDefault="00675586" w:rsidP="00675586">
      <w:pPr>
        <w:pStyle w:val="Bullet1"/>
      </w:pPr>
      <w:r w:rsidRPr="007D14CC">
        <w:t>Remote workers have specific responsibilities, as set out in their User Agreements.</w:t>
      </w:r>
      <w:r w:rsidR="00417BCB">
        <w:br/>
      </w:r>
    </w:p>
    <w:p w14:paraId="70ABC667" w14:textId="77777777" w:rsidR="00C1262E" w:rsidRPr="00417BCB" w:rsidRDefault="00C1262E" w:rsidP="00417BCB">
      <w:pPr>
        <w:pStyle w:val="Heading2"/>
      </w:pPr>
      <w:bookmarkStart w:id="8" w:name="_Toc36219963"/>
      <w:bookmarkStart w:id="9" w:name="_Toc37056970"/>
      <w:r w:rsidRPr="00417BCB">
        <w:t>Remote Secure Area Risk Assessment</w:t>
      </w:r>
      <w:bookmarkEnd w:id="8"/>
      <w:bookmarkEnd w:id="9"/>
    </w:p>
    <w:p w14:paraId="08E75F1F" w14:textId="7FF1CF98" w:rsidR="00C1262E" w:rsidRPr="007D14CC" w:rsidRDefault="00C1262E" w:rsidP="00417BCB">
      <w:r w:rsidRPr="007D14CC">
        <w:t xml:space="preserve">The proposed site must be </w:t>
      </w:r>
      <w:r w:rsidR="00417BCB" w:rsidRPr="007D14CC">
        <w:t>surveyed,</w:t>
      </w:r>
      <w:r w:rsidRPr="007D14CC">
        <w:t xml:space="preserve"> and the risks assessed before a decision can be made as to whether or not to authori</w:t>
      </w:r>
      <w:r>
        <w:t>z</w:t>
      </w:r>
      <w:r w:rsidRPr="007D14CC">
        <w:t>e creation of a remote worker facility</w:t>
      </w:r>
      <w:r w:rsidR="00D72DCB">
        <w:t>;</w:t>
      </w:r>
      <w:r w:rsidRPr="007D14CC">
        <w:t xml:space="preserve"> and if it is to be authori</w:t>
      </w:r>
      <w:r>
        <w:t>z</w:t>
      </w:r>
      <w:r w:rsidRPr="007D14CC">
        <w:t>ed, to decide what controls will be necessary.</w:t>
      </w:r>
    </w:p>
    <w:p w14:paraId="2F38EBEC" w14:textId="0ACF971C" w:rsidR="00C1262E" w:rsidRPr="007D14CC" w:rsidRDefault="00C1262E" w:rsidP="00417BCB">
      <w:r w:rsidRPr="007D14CC">
        <w:t>The findings of the site survey and the details of the requirements should be gathered and used as input</w:t>
      </w:r>
      <w:r w:rsidR="00531D2F">
        <w:t>s to</w:t>
      </w:r>
      <w:r w:rsidRPr="007D14CC">
        <w:t xml:space="preserve"> a risk assessment. The risk assessment determines the controls that are necessary for each teleworking location.</w:t>
      </w:r>
      <w:r w:rsidR="0043644C">
        <w:t xml:space="preserve"> </w:t>
      </w:r>
      <w:r w:rsidRPr="007D14CC">
        <w:t xml:space="preserve">The </w:t>
      </w:r>
      <w:r w:rsidR="00983317">
        <w:rPr>
          <w:color w:val="0070C0"/>
        </w:rPr>
        <w:t>[Person Responsible]</w:t>
      </w:r>
      <w:r w:rsidRPr="0043644C">
        <w:rPr>
          <w:color w:val="0070C0"/>
        </w:rPr>
        <w:t xml:space="preserve"> </w:t>
      </w:r>
      <w:r w:rsidRPr="007D14CC">
        <w:t>documents the required controls in the output from the risk assessment.</w:t>
      </w:r>
    </w:p>
    <w:p w14:paraId="35BF9766" w14:textId="77777777" w:rsidR="00C1262E" w:rsidRPr="007D14CC" w:rsidRDefault="00C1262E" w:rsidP="00417BCB">
      <w:r w:rsidRPr="007D14CC">
        <w:t>The remote working site is brought into conformity with the required specification, in terms of any necessary physical security improvements, and the provision of home network and connectivity infrastructure.</w:t>
      </w:r>
    </w:p>
    <w:p w14:paraId="121FF5A8" w14:textId="7C0882AC" w:rsidR="00C1262E" w:rsidRPr="007D14CC" w:rsidRDefault="00C1262E" w:rsidP="009A75BA">
      <w:r w:rsidRPr="007D14CC">
        <w:lastRenderedPageBreak/>
        <w:t xml:space="preserve">Any necessary changes to the network are made to ensure that </w:t>
      </w:r>
      <w:r w:rsidR="00983317">
        <w:rPr>
          <w:color w:val="0070C0"/>
        </w:rPr>
        <w:t>[Organizations name]</w:t>
      </w:r>
      <w:r w:rsidRPr="009A75BA">
        <w:rPr>
          <w:color w:val="0070C0"/>
        </w:rPr>
        <w:t xml:space="preserve"> </w:t>
      </w:r>
      <w:r w:rsidRPr="007D14CC">
        <w:t>access control policy is not breached by the remote worker. Once these steps have all been accomplished, the remote worker facility can be authori</w:t>
      </w:r>
      <w:r>
        <w:t>z</w:t>
      </w:r>
      <w:r w:rsidRPr="007D14CC">
        <w:t>ed.</w:t>
      </w:r>
    </w:p>
    <w:p w14:paraId="6F1FDA16" w14:textId="77777777" w:rsidR="00C1262E" w:rsidRPr="007D14CC" w:rsidRDefault="00C1262E" w:rsidP="009A75BA">
      <w:r w:rsidRPr="007D14CC">
        <w:t>The remote worker undergoes necessary training and then signs a remote worker User Agreement which sets out all the obligations and requirements in respect of the teleworking facility.</w:t>
      </w:r>
    </w:p>
    <w:p w14:paraId="33FE76B4" w14:textId="77777777" w:rsidR="00C1262E" w:rsidRPr="007708E8" w:rsidRDefault="00C1262E" w:rsidP="007708E8">
      <w:pPr>
        <w:pStyle w:val="Heading2"/>
      </w:pPr>
      <w:bookmarkStart w:id="10" w:name="_Toc36219964"/>
      <w:bookmarkStart w:id="11" w:name="_Toc37056971"/>
      <w:r w:rsidRPr="007708E8">
        <w:t>Remote Working Procedures</w:t>
      </w:r>
      <w:bookmarkEnd w:id="10"/>
      <w:bookmarkEnd w:id="11"/>
    </w:p>
    <w:p w14:paraId="4D96B6D3" w14:textId="63884367" w:rsidR="00EE7CE5" w:rsidRDefault="00C1262E" w:rsidP="007708E8">
      <w:r w:rsidRPr="007D14CC">
        <w:t>The</w:t>
      </w:r>
      <w:r w:rsidRPr="007D14CC">
        <w:rPr>
          <w:color w:val="B4C6E7" w:themeColor="accent1" w:themeTint="66"/>
        </w:rPr>
        <w:t xml:space="preserve"> </w:t>
      </w:r>
      <w:r w:rsidR="00983317">
        <w:rPr>
          <w:color w:val="0070C0"/>
        </w:rPr>
        <w:t>[Organizations name]</w:t>
      </w:r>
      <w:r w:rsidRPr="007D14CC">
        <w:rPr>
          <w:color w:val="B4C6E7" w:themeColor="accent1" w:themeTint="66"/>
        </w:rPr>
        <w:t xml:space="preserve"> </w:t>
      </w:r>
      <w:r w:rsidRPr="007D14CC">
        <w:t>requires</w:t>
      </w:r>
      <w:r w:rsidR="00EE7CE5">
        <w:t>:</w:t>
      </w:r>
    </w:p>
    <w:p w14:paraId="441CA2D8" w14:textId="61CB2DD5" w:rsidR="00C1262E" w:rsidRPr="007D14CC" w:rsidRDefault="00EE7CE5" w:rsidP="00EE7CE5">
      <w:pPr>
        <w:pStyle w:val="Bullet1"/>
      </w:pPr>
      <w:r>
        <w:t>A</w:t>
      </w:r>
      <w:r w:rsidR="00C1262E" w:rsidRPr="007D14CC">
        <w:t>ll laptops to have firewalls enabled, anti-malware software installed, and automatic updating facilities to be up to date and that they meet the corporate minimum standards.</w:t>
      </w:r>
    </w:p>
    <w:p w14:paraId="19A00EF0" w14:textId="77777777" w:rsidR="00C1262E" w:rsidRPr="007D14CC" w:rsidRDefault="00C1262E" w:rsidP="00EE7CE5">
      <w:pPr>
        <w:pStyle w:val="Bullet1"/>
      </w:pPr>
      <w:r w:rsidRPr="007D14CC">
        <w:t>All</w:t>
      </w:r>
      <w:r w:rsidRPr="007D14CC">
        <w:rPr>
          <w:color w:val="B4C6E7" w:themeColor="accent1" w:themeTint="66"/>
        </w:rPr>
        <w:t xml:space="preserve"> </w:t>
      </w:r>
      <w:r w:rsidRPr="007D14CC">
        <w:t>users should follow corporate policy on usernames and passwords, to ensure a password protected screensaver is in place, all folders containing confidential corporate information are encrypted, and folder and printer sharing has been disabled.</w:t>
      </w:r>
    </w:p>
    <w:p w14:paraId="2C69D831" w14:textId="77777777" w:rsidR="00C1262E" w:rsidRPr="007D14CC" w:rsidRDefault="00C1262E" w:rsidP="00EE7CE5">
      <w:pPr>
        <w:pStyle w:val="Bullet1"/>
      </w:pPr>
      <w:r w:rsidRPr="007D14CC">
        <w:t>All users’ laptops should be physically protected against theft and damage while in transit, in storage or in use and that, in cases of loss or theft, the specified corporate policy for dealing with such incidents is followed.</w:t>
      </w:r>
    </w:p>
    <w:p w14:paraId="7397A2D2" w14:textId="77777777" w:rsidR="00C1262E" w:rsidRPr="007D14CC" w:rsidRDefault="00C1262E" w:rsidP="00EE7CE5">
      <w:pPr>
        <w:pStyle w:val="Bullet1"/>
      </w:pPr>
      <w:r w:rsidRPr="007D14CC">
        <w:t>All users must ensure that the most recent operating system and application security-related patches, fixes and updates have been installed.</w:t>
      </w:r>
    </w:p>
    <w:p w14:paraId="1B4E3605" w14:textId="77777777" w:rsidR="00C1262E" w:rsidRPr="007D14CC" w:rsidRDefault="00C1262E" w:rsidP="00EE7CE5">
      <w:pPr>
        <w:pStyle w:val="Bullet1"/>
      </w:pPr>
      <w:r w:rsidRPr="007D14CC">
        <w:t>All laptops should be backed up in line with corporate policy.</w:t>
      </w:r>
    </w:p>
    <w:p w14:paraId="227B2EAB" w14:textId="0A9AA06C" w:rsidR="00C1262E" w:rsidRPr="007D14CC" w:rsidRDefault="00EE7CE5" w:rsidP="007708E8">
      <w:r>
        <w:br/>
      </w:r>
      <w:r w:rsidR="00C1262E" w:rsidRPr="007D14CC">
        <w:t xml:space="preserve">Users must comply with the corporate requirements </w:t>
      </w:r>
      <w:r w:rsidR="00983317">
        <w:rPr>
          <w:color w:val="0070C0"/>
        </w:rPr>
        <w:t>[</w:t>
      </w:r>
      <w:r w:rsidR="00C1262E" w:rsidRPr="005C79D3">
        <w:rPr>
          <w:color w:val="0070C0"/>
        </w:rPr>
        <w:t>detail where this can be found</w:t>
      </w:r>
      <w:r w:rsidR="00983317">
        <w:rPr>
          <w:color w:val="0070C0"/>
        </w:rPr>
        <w:t>]</w:t>
      </w:r>
      <w:r w:rsidR="00C1262E" w:rsidRPr="005C79D3">
        <w:rPr>
          <w:color w:val="0070C0"/>
        </w:rPr>
        <w:t xml:space="preserve"> </w:t>
      </w:r>
      <w:r w:rsidR="00C1262E" w:rsidRPr="007D14CC">
        <w:t>on the means of connecting to public access points and accessing corporate systems.</w:t>
      </w:r>
    </w:p>
    <w:p w14:paraId="6ABA0938" w14:textId="77777777" w:rsidR="00C1262E" w:rsidRPr="0082091A" w:rsidRDefault="00C1262E" w:rsidP="0082091A">
      <w:pPr>
        <w:pStyle w:val="Heading2"/>
      </w:pPr>
      <w:bookmarkStart w:id="12" w:name="_Toc36219965"/>
      <w:bookmarkStart w:id="13" w:name="_Toc37056972"/>
      <w:r w:rsidRPr="0082091A">
        <w:t>Passwords</w:t>
      </w:r>
      <w:bookmarkEnd w:id="12"/>
      <w:bookmarkEnd w:id="13"/>
    </w:p>
    <w:p w14:paraId="7E00A4E6" w14:textId="661F3932" w:rsidR="00C1262E" w:rsidRPr="007D14CC" w:rsidRDefault="00C1262E" w:rsidP="005A7AE3">
      <w:pPr>
        <w:rPr>
          <w:rFonts w:cs="Arial"/>
        </w:rPr>
      </w:pPr>
      <w:r w:rsidRPr="007D14CC">
        <w:rPr>
          <w:rFonts w:cs="Arial"/>
        </w:rPr>
        <w:t>Username</w:t>
      </w:r>
      <w:r w:rsidR="005A7AE3">
        <w:rPr>
          <w:rFonts w:cs="Arial"/>
        </w:rPr>
        <w:t>s</w:t>
      </w:r>
      <w:r w:rsidRPr="007D14CC">
        <w:rPr>
          <w:rFonts w:cs="Arial"/>
        </w:rPr>
        <w:t xml:space="preserve"> and passwords will be issued in line with </w:t>
      </w:r>
      <w:r w:rsidR="00983317">
        <w:rPr>
          <w:rFonts w:cs="Arial"/>
          <w:color w:val="0070C0"/>
        </w:rPr>
        <w:t>[Organizations name]</w:t>
      </w:r>
      <w:r w:rsidRPr="0055684C">
        <w:rPr>
          <w:rFonts w:cs="Arial"/>
        </w:rPr>
        <w:t>’s</w:t>
      </w:r>
      <w:r w:rsidRPr="00FB0117">
        <w:rPr>
          <w:rFonts w:cs="Arial"/>
          <w:color w:val="0070C0"/>
        </w:rPr>
        <w:t xml:space="preserve"> </w:t>
      </w:r>
      <w:r w:rsidRPr="007D14CC">
        <w:rPr>
          <w:rFonts w:cs="Arial"/>
        </w:rPr>
        <w:t>procedure for authori</w:t>
      </w:r>
      <w:r>
        <w:rPr>
          <w:rFonts w:cs="Arial"/>
        </w:rPr>
        <w:t>z</w:t>
      </w:r>
      <w:r w:rsidRPr="007D14CC">
        <w:rPr>
          <w:rFonts w:cs="Arial"/>
        </w:rPr>
        <w:t>ing and issuing them.</w:t>
      </w:r>
    </w:p>
    <w:p w14:paraId="79C2F98C" w14:textId="77777777" w:rsidR="00C1262E" w:rsidRPr="007D14CC" w:rsidRDefault="00C1262E" w:rsidP="00292E47">
      <w:pPr>
        <w:pStyle w:val="Bullet1"/>
      </w:pPr>
      <w:r w:rsidRPr="007D14CC">
        <w:t>Initial temporary passwords must be changed at first logon.</w:t>
      </w:r>
    </w:p>
    <w:p w14:paraId="47EC6293" w14:textId="15515289" w:rsidR="00C1262E" w:rsidRPr="007D14CC" w:rsidRDefault="00094894" w:rsidP="00292E47">
      <w:pPr>
        <w:pStyle w:val="Bullet1"/>
      </w:pPr>
      <w:r>
        <w:t>Use p</w:t>
      </w:r>
      <w:r w:rsidR="00C1262E" w:rsidRPr="007D14CC">
        <w:t xml:space="preserve">asswords that are at least 8 characters in length, are alpha-numeric, are not based on any easily guessable or memorable data such as names, dates of birth, telephone numbers </w:t>
      </w:r>
      <w:r w:rsidRPr="007D14CC">
        <w:t>etc.</w:t>
      </w:r>
      <w:r w:rsidR="00C1262E" w:rsidRPr="007D14CC">
        <w:t>, are not dictionary words and are free of consecutive identical all-numeric or all-alphabetic characters.</w:t>
      </w:r>
    </w:p>
    <w:p w14:paraId="528E7ED6" w14:textId="0FF3A324" w:rsidR="00C1262E" w:rsidRPr="007D14CC" w:rsidRDefault="00C1262E" w:rsidP="00292E47">
      <w:pPr>
        <w:pStyle w:val="Bullet1"/>
      </w:pPr>
      <w:r w:rsidRPr="007D14CC">
        <w:t xml:space="preserve">Users will keep passwords secret and will not under any conditions divulge </w:t>
      </w:r>
      <w:r w:rsidR="00206E90">
        <w:t>them</w:t>
      </w:r>
      <w:r w:rsidRPr="007D14CC">
        <w:t xml:space="preserve"> to or share </w:t>
      </w:r>
      <w:r w:rsidR="00206E90">
        <w:t xml:space="preserve">them </w:t>
      </w:r>
      <w:r w:rsidRPr="007D14CC">
        <w:t xml:space="preserve">with anyone, nor write </w:t>
      </w:r>
      <w:r w:rsidR="00206E90">
        <w:t>them</w:t>
      </w:r>
      <w:r w:rsidRPr="007D14CC">
        <w:t xml:space="preserve"> down or leave </w:t>
      </w:r>
      <w:r w:rsidR="00206E90">
        <w:t>them</w:t>
      </w:r>
      <w:r w:rsidRPr="007D14CC">
        <w:t xml:space="preserve"> anywhere where </w:t>
      </w:r>
      <w:r w:rsidR="00206E90">
        <w:t>they</w:t>
      </w:r>
      <w:r w:rsidRPr="007D14CC">
        <w:t xml:space="preserve"> can easily be found by someone else </w:t>
      </w:r>
      <w:r w:rsidR="00F92AAB">
        <w:t>and recorded.</w:t>
      </w:r>
    </w:p>
    <w:p w14:paraId="3FA4C4FD" w14:textId="77777777" w:rsidR="00C1262E" w:rsidRPr="007D14CC" w:rsidRDefault="00C1262E" w:rsidP="00292E47">
      <w:pPr>
        <w:pStyle w:val="Bullet1"/>
      </w:pPr>
      <w:r w:rsidRPr="007D14CC">
        <w:t>Passwords must not be stored in any automated logon process.</w:t>
      </w:r>
    </w:p>
    <w:p w14:paraId="2F25F14F" w14:textId="3B2A993D" w:rsidR="00C1262E" w:rsidRPr="007D14CC" w:rsidRDefault="00C1262E" w:rsidP="00292E47">
      <w:pPr>
        <w:pStyle w:val="Bullet1"/>
      </w:pPr>
      <w:r w:rsidRPr="007D14CC">
        <w:t xml:space="preserve">Password must be changed at intervals as required by </w:t>
      </w:r>
      <w:r w:rsidR="00983317">
        <w:rPr>
          <w:color w:val="0070C0"/>
        </w:rPr>
        <w:t>[Organizations name]</w:t>
      </w:r>
      <w:r w:rsidRPr="00292E47">
        <w:rPr>
          <w:color w:val="0070C0"/>
        </w:rPr>
        <w:t xml:space="preserve"> </w:t>
      </w:r>
      <w:r w:rsidRPr="007D14CC">
        <w:t>and users must not attempt to re-use passwords or use new passwords that are in a sequence and must change passwords more frequently if there is evidence of possible system or password compromise.</w:t>
      </w:r>
    </w:p>
    <w:p w14:paraId="5DA71D8B" w14:textId="77777777" w:rsidR="00C1262E" w:rsidRPr="007D14CC" w:rsidRDefault="00C1262E" w:rsidP="00292E47">
      <w:pPr>
        <w:pStyle w:val="Bullet1"/>
      </w:pPr>
      <w:r w:rsidRPr="007D14CC">
        <w:t>Users must not use the same password for organi</w:t>
      </w:r>
      <w:r>
        <w:t>z</w:t>
      </w:r>
      <w:r w:rsidRPr="007D14CC">
        <w:t>ational and personal use.</w:t>
      </w:r>
    </w:p>
    <w:p w14:paraId="6F254006" w14:textId="49A6567E" w:rsidR="00C1262E" w:rsidRPr="007D14CC" w:rsidRDefault="00C1262E" w:rsidP="00292E47">
      <w:pPr>
        <w:pStyle w:val="Bullet1"/>
      </w:pPr>
      <w:r w:rsidRPr="007D14CC">
        <w:lastRenderedPageBreak/>
        <w:t xml:space="preserve">Replacement passwords are administered by </w:t>
      </w:r>
      <w:r w:rsidR="00983317">
        <w:rPr>
          <w:color w:val="0070C0"/>
        </w:rPr>
        <w:t>[Person Responsible]</w:t>
      </w:r>
      <w:r w:rsidRPr="00292E47">
        <w:t>;</w:t>
      </w:r>
      <w:r w:rsidRPr="007D14CC">
        <w:rPr>
          <w:color w:val="B4C6E7" w:themeColor="accent1" w:themeTint="66"/>
        </w:rPr>
        <w:t xml:space="preserve"> </w:t>
      </w:r>
      <w:r w:rsidRPr="007D14CC">
        <w:t xml:space="preserve">users must obtain the written permission of their </w:t>
      </w:r>
      <w:r w:rsidR="00983317">
        <w:rPr>
          <w:color w:val="0070C0"/>
        </w:rPr>
        <w:t>[Person Responsible]</w:t>
      </w:r>
      <w:r w:rsidRPr="00292E47">
        <w:rPr>
          <w:color w:val="0070C0"/>
        </w:rPr>
        <w:t xml:space="preserve"> </w:t>
      </w:r>
      <w:r w:rsidRPr="007D14CC">
        <w:t>before a replacement password can be issued.</w:t>
      </w:r>
    </w:p>
    <w:p w14:paraId="031620EB" w14:textId="7FEAC205" w:rsidR="00C1262E" w:rsidRPr="007D14CC" w:rsidRDefault="00C1262E" w:rsidP="00292E47">
      <w:pPr>
        <w:pStyle w:val="Bullet1"/>
      </w:pPr>
      <w:r w:rsidRPr="007D14CC">
        <w:t>Connectivity for remote access will be</w:t>
      </w:r>
      <w:r w:rsidRPr="007D14CC">
        <w:rPr>
          <w:color w:val="B4C6E7" w:themeColor="accent1" w:themeTint="66"/>
        </w:rPr>
        <w:t xml:space="preserve"> </w:t>
      </w:r>
      <w:r w:rsidR="00983317">
        <w:rPr>
          <w:color w:val="0070C0"/>
        </w:rPr>
        <w:t>[</w:t>
      </w:r>
      <w:r w:rsidRPr="00292E47">
        <w:rPr>
          <w:color w:val="0070C0"/>
        </w:rPr>
        <w:t xml:space="preserve">explain the connectivity provided for remote access i.e. VPN, 2-factor authentication </w:t>
      </w:r>
      <w:r w:rsidR="009B113B" w:rsidRPr="00292E47">
        <w:rPr>
          <w:color w:val="0070C0"/>
        </w:rPr>
        <w:t>etc.</w:t>
      </w:r>
      <w:r w:rsidR="00983317">
        <w:rPr>
          <w:color w:val="0070C0"/>
        </w:rPr>
        <w:t>]</w:t>
      </w:r>
      <w:r w:rsidRPr="00292E47">
        <w:t>.</w:t>
      </w:r>
      <w:r w:rsidR="00735F8C">
        <w:br/>
      </w:r>
    </w:p>
    <w:p w14:paraId="02F978DE" w14:textId="77777777" w:rsidR="00C1262E" w:rsidRPr="005B5EE4" w:rsidRDefault="00C1262E" w:rsidP="005B5EE4">
      <w:pPr>
        <w:pStyle w:val="Heading2"/>
      </w:pPr>
      <w:bookmarkStart w:id="14" w:name="_Toc36219966"/>
      <w:bookmarkStart w:id="15" w:name="_Toc37056973"/>
      <w:r w:rsidRPr="005B5EE4">
        <w:t>Clear desk policy, screen savers and information reproduction</w:t>
      </w:r>
      <w:bookmarkEnd w:id="14"/>
      <w:bookmarkEnd w:id="15"/>
    </w:p>
    <w:p w14:paraId="379E978C" w14:textId="06D9D632" w:rsidR="00C1262E" w:rsidRPr="007D14CC" w:rsidRDefault="00C1262E" w:rsidP="00D44046">
      <w:pPr>
        <w:pStyle w:val="Bullet1"/>
      </w:pPr>
      <w:r w:rsidRPr="007D14CC">
        <w:t>Users should ensure that no confidential or restricted information (in paper or removable storage media format) is left on desks, or left in or near reproduction equipment (photocopiers, fax machines, scanners</w:t>
      </w:r>
      <w:r w:rsidR="00420E33">
        <w:t>, etc.</w:t>
      </w:r>
      <w:r w:rsidRPr="007D14CC">
        <w:t>).</w:t>
      </w:r>
    </w:p>
    <w:p w14:paraId="5A28977E" w14:textId="1DF7A63F" w:rsidR="00C1262E" w:rsidRPr="007D14CC" w:rsidRDefault="00C1262E" w:rsidP="00D44046">
      <w:pPr>
        <w:pStyle w:val="Bullet1"/>
      </w:pPr>
      <w:r w:rsidRPr="007D14CC">
        <w:t xml:space="preserve">Users should ensure that a password protected screensaver is in place that operates </w:t>
      </w:r>
      <w:r w:rsidRPr="00A75F06">
        <w:t xml:space="preserve">within </w:t>
      </w:r>
      <w:r w:rsidR="00983317">
        <w:rPr>
          <w:color w:val="0070C0"/>
        </w:rPr>
        <w:t>[</w:t>
      </w:r>
      <w:r w:rsidRPr="00047E6A">
        <w:rPr>
          <w:color w:val="0070C0"/>
        </w:rPr>
        <w:t xml:space="preserve">state </w:t>
      </w:r>
      <w:r w:rsidR="00047E6A">
        <w:rPr>
          <w:color w:val="0070C0"/>
        </w:rPr>
        <w:t>f</w:t>
      </w:r>
      <w:r w:rsidRPr="00047E6A">
        <w:rPr>
          <w:color w:val="0070C0"/>
        </w:rPr>
        <w:t>requency</w:t>
      </w:r>
      <w:r w:rsidR="00983317">
        <w:rPr>
          <w:color w:val="0070C0"/>
        </w:rPr>
        <w:t>]</w:t>
      </w:r>
      <w:r w:rsidRPr="00047E6A">
        <w:rPr>
          <w:color w:val="0070C0"/>
        </w:rPr>
        <w:t xml:space="preserve"> </w:t>
      </w:r>
      <w:r w:rsidRPr="007D14CC">
        <w:t>minutes of no activity or manually activated when the workstation is left unattended.</w:t>
      </w:r>
    </w:p>
    <w:p w14:paraId="62489377" w14:textId="77777777" w:rsidR="00C1262E" w:rsidRPr="007D14CC" w:rsidRDefault="00C1262E" w:rsidP="00D44046">
      <w:pPr>
        <w:pStyle w:val="Bullet1"/>
      </w:pPr>
      <w:r w:rsidRPr="007D14CC">
        <w:t>Active computer sessions should be deactivated when finished and logged off (i.e. not simply turn off the computer screen) when work is completed.</w:t>
      </w:r>
    </w:p>
    <w:p w14:paraId="154E1C24" w14:textId="77777777" w:rsidR="00C1262E" w:rsidRPr="007D14CC" w:rsidRDefault="00C1262E" w:rsidP="00D44046">
      <w:pPr>
        <w:pStyle w:val="Bullet1"/>
      </w:pPr>
      <w:r w:rsidRPr="007D14CC">
        <w:t>Personal storage media, MP3 players, digital cameras and mobile phones with photographic capability should not be used.</w:t>
      </w:r>
    </w:p>
    <w:p w14:paraId="709A57BC" w14:textId="7E254DDC" w:rsidR="00C1262E" w:rsidRPr="007D14CC" w:rsidRDefault="00C1262E" w:rsidP="00D44046">
      <w:pPr>
        <w:pStyle w:val="Bullet1"/>
      </w:pPr>
      <w:r w:rsidRPr="007D14CC">
        <w:t>Use of the Organi</w:t>
      </w:r>
      <w:r>
        <w:t>z</w:t>
      </w:r>
      <w:r w:rsidRPr="007D14CC">
        <w:t>ations reproductive equipment (photocopiers, fax machines, scanners) should be used, appropriate to the classification level of any information being reproduced.</w:t>
      </w:r>
      <w:r w:rsidR="00D44046">
        <w:br/>
      </w:r>
    </w:p>
    <w:p w14:paraId="6C24AC26" w14:textId="77777777" w:rsidR="00C1262E" w:rsidRPr="006239C8" w:rsidRDefault="00C1262E" w:rsidP="006239C8">
      <w:pPr>
        <w:pStyle w:val="Heading2"/>
      </w:pPr>
      <w:bookmarkStart w:id="16" w:name="_Toc36219967"/>
      <w:bookmarkStart w:id="17" w:name="_Toc37056974"/>
      <w:r w:rsidRPr="006239C8">
        <w:t>Software</w:t>
      </w:r>
      <w:bookmarkEnd w:id="16"/>
      <w:bookmarkEnd w:id="17"/>
    </w:p>
    <w:p w14:paraId="55ED1A86" w14:textId="456CE9EE" w:rsidR="00C1262E" w:rsidRPr="007D14CC" w:rsidRDefault="00C1262E" w:rsidP="00155554">
      <w:pPr>
        <w:pStyle w:val="Bullet1"/>
      </w:pPr>
      <w:r w:rsidRPr="007D14CC">
        <w:t xml:space="preserve">Users must not disable or over-ride any of </w:t>
      </w:r>
      <w:r w:rsidR="00983317">
        <w:rPr>
          <w:color w:val="0070C0"/>
        </w:rPr>
        <w:t>[Organizations name]</w:t>
      </w:r>
      <w:r w:rsidRPr="007D14CC">
        <w:t>’s installed software, including anti-malware software, firewalls and automatic updating services.</w:t>
      </w:r>
    </w:p>
    <w:p w14:paraId="041F761A" w14:textId="6F5CD1B7" w:rsidR="00C1262E" w:rsidRPr="007D14CC" w:rsidRDefault="00C1262E" w:rsidP="00155554">
      <w:pPr>
        <w:pStyle w:val="Bullet1"/>
      </w:pPr>
      <w:r w:rsidRPr="007D14CC">
        <w:t>Users may not download from the Internet or install on any organi</w:t>
      </w:r>
      <w:r>
        <w:t>z</w:t>
      </w:r>
      <w:r w:rsidRPr="007D14CC">
        <w:t xml:space="preserve">ational computer or other device any software of any sort for which </w:t>
      </w:r>
      <w:r w:rsidR="00983317">
        <w:rPr>
          <w:color w:val="0070C0"/>
        </w:rPr>
        <w:t>[Organizations name]</w:t>
      </w:r>
      <w:r w:rsidRPr="005D1306">
        <w:rPr>
          <w:color w:val="0070C0"/>
        </w:rPr>
        <w:t xml:space="preserve"> </w:t>
      </w:r>
      <w:r w:rsidRPr="007D14CC">
        <w:t>does not have a valid license and that has not had the prior authori</w:t>
      </w:r>
      <w:r>
        <w:t>z</w:t>
      </w:r>
      <w:r w:rsidRPr="007D14CC">
        <w:t xml:space="preserve">ation of the </w:t>
      </w:r>
      <w:r w:rsidR="00983317">
        <w:rPr>
          <w:color w:val="0070C0"/>
        </w:rPr>
        <w:t>[Person Responsible]</w:t>
      </w:r>
      <w:r w:rsidRPr="005D1306">
        <w:t xml:space="preserve">. </w:t>
      </w:r>
      <w:r w:rsidRPr="007D14CC">
        <w:t xml:space="preserve"> This prohibition includes freeware, shareware, screensavers, toolbars and/or any other programs that might be available.</w:t>
      </w:r>
    </w:p>
    <w:p w14:paraId="46027ABE" w14:textId="391DFCA2" w:rsidR="00C1262E" w:rsidRPr="007D14CC" w:rsidRDefault="00C1262E" w:rsidP="00155554">
      <w:pPr>
        <w:pStyle w:val="Bullet1"/>
      </w:pPr>
      <w:r w:rsidRPr="007D14CC">
        <w:t>The use of Instant Messenger facilities is</w:t>
      </w:r>
      <w:r w:rsidRPr="007D14CC">
        <w:rPr>
          <w:i/>
          <w:color w:val="808080"/>
        </w:rPr>
        <w:t xml:space="preserve"> </w:t>
      </w:r>
      <w:r w:rsidR="00983317">
        <w:rPr>
          <w:color w:val="0070C0"/>
        </w:rPr>
        <w:t>[</w:t>
      </w:r>
      <w:r w:rsidRPr="005D1306">
        <w:rPr>
          <w:color w:val="0070C0"/>
        </w:rPr>
        <w:t>Describe the process</w:t>
      </w:r>
      <w:r w:rsidR="00983317">
        <w:rPr>
          <w:color w:val="0070C0"/>
        </w:rPr>
        <w:t>]</w:t>
      </w:r>
      <w:r w:rsidRPr="005D1306">
        <w:rPr>
          <w:i/>
          <w:color w:val="0070C0"/>
        </w:rPr>
        <w:t xml:space="preserve"> </w:t>
      </w:r>
      <w:r w:rsidRPr="007D14CC">
        <w:t xml:space="preserve">and </w:t>
      </w:r>
      <w:r w:rsidR="00542F5A">
        <w:t xml:space="preserve">users </w:t>
      </w:r>
      <w:r w:rsidRPr="007D14CC">
        <w:t>will abide by it.</w:t>
      </w:r>
      <w:r w:rsidR="00155554">
        <w:br/>
      </w:r>
    </w:p>
    <w:p w14:paraId="682BA6CF" w14:textId="77777777" w:rsidR="00C1262E" w:rsidRPr="00155554" w:rsidRDefault="00C1262E" w:rsidP="00155554">
      <w:pPr>
        <w:pStyle w:val="Heading2"/>
      </w:pPr>
      <w:bookmarkStart w:id="18" w:name="_Toc36219968"/>
      <w:bookmarkStart w:id="19" w:name="_Toc37056975"/>
      <w:r w:rsidRPr="00155554">
        <w:t>Data control and legislation</w:t>
      </w:r>
      <w:bookmarkEnd w:id="18"/>
      <w:bookmarkEnd w:id="19"/>
    </w:p>
    <w:p w14:paraId="6DAB4098" w14:textId="60F0E3E3" w:rsidR="00C1262E" w:rsidRPr="007D14CC" w:rsidRDefault="00C1262E" w:rsidP="002F607E">
      <w:pPr>
        <w:pStyle w:val="Bullet1"/>
      </w:pPr>
      <w:r w:rsidRPr="007D14CC">
        <w:t>Users must obtain the written authori</w:t>
      </w:r>
      <w:r>
        <w:t>z</w:t>
      </w:r>
      <w:r w:rsidRPr="007D14CC">
        <w:t xml:space="preserve">ation of the </w:t>
      </w:r>
      <w:r w:rsidR="00983317">
        <w:rPr>
          <w:color w:val="0070C0"/>
        </w:rPr>
        <w:t>[</w:t>
      </w:r>
      <w:r w:rsidRPr="002F607E">
        <w:rPr>
          <w:color w:val="0070C0"/>
        </w:rPr>
        <w:t>data protection officer or person responsible</w:t>
      </w:r>
      <w:r w:rsidR="00983317">
        <w:rPr>
          <w:color w:val="0070C0"/>
        </w:rPr>
        <w:t>]</w:t>
      </w:r>
      <w:r w:rsidRPr="002F607E">
        <w:rPr>
          <w:color w:val="0070C0"/>
        </w:rPr>
        <w:t xml:space="preserve"> </w:t>
      </w:r>
      <w:r w:rsidRPr="007D14CC">
        <w:t xml:space="preserve">for the storage of any personal information on </w:t>
      </w:r>
      <w:r w:rsidR="00983317">
        <w:rPr>
          <w:color w:val="0070C0"/>
        </w:rPr>
        <w:t>[Organizations name]</w:t>
      </w:r>
      <w:r w:rsidRPr="007D14CC">
        <w:t>‘s computer systems.</w:t>
      </w:r>
    </w:p>
    <w:p w14:paraId="0BBB4144" w14:textId="3C42A128" w:rsidR="00C1262E" w:rsidRPr="008F2E80" w:rsidRDefault="00C1262E" w:rsidP="008F2E80">
      <w:pPr>
        <w:pStyle w:val="Bullet1"/>
      </w:pPr>
      <w:r w:rsidRPr="007D14CC">
        <w:t xml:space="preserve">Users must abide by any legal requirements </w:t>
      </w:r>
      <w:r w:rsidR="002F607E">
        <w:t>with</w:t>
      </w:r>
      <w:r w:rsidRPr="007D14CC">
        <w:t xml:space="preserve"> respect</w:t>
      </w:r>
      <w:r w:rsidR="002F607E">
        <w:t xml:space="preserve"> to</w:t>
      </w:r>
      <w:r w:rsidRPr="007D14CC">
        <w:t xml:space="preserve"> computer use, including privacy and data protection regulations.</w:t>
      </w:r>
      <w:r w:rsidR="008F2E80">
        <w:br/>
      </w:r>
    </w:p>
    <w:p w14:paraId="29C39197" w14:textId="77777777" w:rsidR="00C1262E" w:rsidRPr="007D14CC" w:rsidRDefault="00C1262E" w:rsidP="008F2E80">
      <w:pPr>
        <w:pStyle w:val="Heading2"/>
      </w:pPr>
      <w:bookmarkStart w:id="20" w:name="_Toc37056976"/>
      <w:r w:rsidRPr="007D14CC">
        <w:t>Backup and information classification</w:t>
      </w:r>
      <w:bookmarkEnd w:id="20"/>
    </w:p>
    <w:p w14:paraId="1442860D" w14:textId="77777777" w:rsidR="00C1262E" w:rsidRPr="007D14CC" w:rsidRDefault="00C1262E" w:rsidP="008F2E80">
      <w:r w:rsidRPr="007D14CC">
        <w:t>Users are responsible for ensuring that all information on laptops is correctly classified and labeled in line with the requirements of the Classification Policy.</w:t>
      </w:r>
    </w:p>
    <w:p w14:paraId="571D4DE7" w14:textId="6523078A" w:rsidR="00C1262E" w:rsidRPr="0095226F" w:rsidRDefault="00983317" w:rsidP="008F2E80">
      <w:pPr>
        <w:rPr>
          <w:color w:val="0070C0"/>
        </w:rPr>
      </w:pPr>
      <w:r>
        <w:rPr>
          <w:color w:val="0070C0"/>
        </w:rPr>
        <w:t>[</w:t>
      </w:r>
      <w:r w:rsidR="00C1262E" w:rsidRPr="0095226F">
        <w:rPr>
          <w:color w:val="0070C0"/>
        </w:rPr>
        <w:t>Detail encryption requirements</w:t>
      </w:r>
      <w:r>
        <w:rPr>
          <w:color w:val="0070C0"/>
        </w:rPr>
        <w:t>]</w:t>
      </w:r>
    </w:p>
    <w:p w14:paraId="1A428511" w14:textId="5FD6F944" w:rsidR="00C1262E" w:rsidRPr="007D14CC" w:rsidRDefault="00C1262E" w:rsidP="008F2E80">
      <w:r w:rsidRPr="007D14CC">
        <w:lastRenderedPageBreak/>
        <w:t>Users are responsible for backing up information on laptops in line with organi</w:t>
      </w:r>
      <w:r>
        <w:t>z</w:t>
      </w:r>
      <w:r w:rsidRPr="007D14CC">
        <w:t xml:space="preserve">ational requirements </w:t>
      </w:r>
      <w:r w:rsidR="00983317">
        <w:rPr>
          <w:color w:val="0070C0"/>
        </w:rPr>
        <w:t>[</w:t>
      </w:r>
      <w:r w:rsidRPr="004D5F2D">
        <w:rPr>
          <w:color w:val="0070C0"/>
        </w:rPr>
        <w:t>detail the requirements for backup</w:t>
      </w:r>
      <w:r w:rsidR="00983317">
        <w:rPr>
          <w:color w:val="0070C0"/>
        </w:rPr>
        <w:t>]</w:t>
      </w:r>
      <w:r w:rsidRPr="004D5F2D">
        <w:t>.</w:t>
      </w:r>
    </w:p>
    <w:p w14:paraId="04F7911B" w14:textId="77777777" w:rsidR="00C1262E" w:rsidRPr="004D5F2D" w:rsidRDefault="00C1262E" w:rsidP="004D5F2D">
      <w:pPr>
        <w:pStyle w:val="Heading2"/>
      </w:pPr>
      <w:bookmarkStart w:id="21" w:name="_Toc36219969"/>
      <w:bookmarkStart w:id="22" w:name="_Toc37056977"/>
      <w:r w:rsidRPr="004D5F2D">
        <w:t>Maintenance, insurance and return of equipment</w:t>
      </w:r>
      <w:bookmarkEnd w:id="21"/>
      <w:bookmarkEnd w:id="22"/>
    </w:p>
    <w:p w14:paraId="28866791" w14:textId="0A210AD9" w:rsidR="00C1262E" w:rsidRDefault="00983317" w:rsidP="00C1262E">
      <w:pPr>
        <w:jc w:val="both"/>
        <w:rPr>
          <w:rFonts w:cs="Arial"/>
          <w:color w:val="0070C0"/>
        </w:rPr>
      </w:pPr>
      <w:r>
        <w:rPr>
          <w:rFonts w:cs="Arial"/>
          <w:color w:val="0070C0"/>
        </w:rPr>
        <w:t>[</w:t>
      </w:r>
      <w:r w:rsidR="00C1262E" w:rsidRPr="004D5F2D">
        <w:rPr>
          <w:rFonts w:cs="Arial"/>
          <w:color w:val="0070C0"/>
        </w:rPr>
        <w:t>Detail any maintenance/Insurance and return of equipment (starters/leavers process)</w:t>
      </w:r>
      <w:r>
        <w:rPr>
          <w:rFonts w:cs="Arial"/>
          <w:color w:val="0070C0"/>
        </w:rPr>
        <w:t>]</w:t>
      </w:r>
      <w:r w:rsidR="00C1262E" w:rsidRPr="004D5F2D">
        <w:rPr>
          <w:rFonts w:cs="Arial"/>
          <w:color w:val="0070C0"/>
        </w:rPr>
        <w:t>.</w:t>
      </w:r>
    </w:p>
    <w:p w14:paraId="5CFB5D8F" w14:textId="77777777" w:rsidR="004D5F2D" w:rsidRPr="004D5F2D" w:rsidRDefault="004D5F2D" w:rsidP="00C1262E">
      <w:pPr>
        <w:jc w:val="both"/>
        <w:rPr>
          <w:rFonts w:cs="Arial"/>
          <w:color w:val="0070C0"/>
        </w:rPr>
      </w:pPr>
    </w:p>
    <w:p w14:paraId="79746813" w14:textId="77777777" w:rsidR="00C1262E" w:rsidRPr="004D5F2D" w:rsidRDefault="00C1262E" w:rsidP="004D5F2D">
      <w:pPr>
        <w:pStyle w:val="Heading1"/>
      </w:pPr>
      <w:bookmarkStart w:id="23" w:name="_Toc36219970"/>
      <w:bookmarkStart w:id="24" w:name="_Toc37056978"/>
      <w:r w:rsidRPr="004D5F2D">
        <w:t>Acceptable Use</w:t>
      </w:r>
      <w:bookmarkEnd w:id="23"/>
      <w:bookmarkEnd w:id="24"/>
    </w:p>
    <w:p w14:paraId="01C9A441" w14:textId="77777777" w:rsidR="00C1262E" w:rsidRPr="007C0E63" w:rsidRDefault="00C1262E" w:rsidP="007C0E63">
      <w:pPr>
        <w:pStyle w:val="Heading2"/>
      </w:pPr>
      <w:bookmarkStart w:id="25" w:name="_Toc36219971"/>
      <w:bookmarkStart w:id="26" w:name="_Toc37056979"/>
      <w:r w:rsidRPr="007C0E63">
        <w:t>Introduction</w:t>
      </w:r>
      <w:bookmarkEnd w:id="25"/>
      <w:bookmarkEnd w:id="26"/>
    </w:p>
    <w:p w14:paraId="2FAF1520" w14:textId="7BAD870D" w:rsidR="00C1262E" w:rsidRPr="007D14CC" w:rsidRDefault="00C1262E" w:rsidP="007C0E63">
      <w:r w:rsidRPr="007D14CC">
        <w:t xml:space="preserve">The Internet is an unregulated environment. </w:t>
      </w:r>
      <w:r w:rsidR="00983317">
        <w:rPr>
          <w:color w:val="0070C0"/>
        </w:rPr>
        <w:t>[Organizations name]</w:t>
      </w:r>
      <w:r w:rsidRPr="007C0E63">
        <w:rPr>
          <w:color w:val="0070C0"/>
        </w:rPr>
        <w:t xml:space="preserve"> </w:t>
      </w:r>
      <w:r w:rsidRPr="007D14CC">
        <w:t xml:space="preserve">will not be liable for any material viewed or downloaded. Use of the Internet must be consistent with </w:t>
      </w:r>
      <w:r w:rsidR="00983317">
        <w:rPr>
          <w:color w:val="0070C0"/>
        </w:rPr>
        <w:t>[Organizations name]</w:t>
      </w:r>
      <w:r w:rsidRPr="007D14CC">
        <w:rPr>
          <w:color w:val="B4C6E7" w:themeColor="accent1" w:themeTint="66"/>
        </w:rPr>
        <w:t xml:space="preserve"> </w:t>
      </w:r>
      <w:r w:rsidRPr="007D14CC">
        <w:t>standards of business conduct and must occur as part of the normal execution of the employee’s job responsibilities. Any breach may lead to disciplinary action and possibly termination of employment. Illegal activities may also be reported to the appropriate authorities.</w:t>
      </w:r>
    </w:p>
    <w:p w14:paraId="6ACA395A" w14:textId="1820E2AC" w:rsidR="00C1262E" w:rsidRPr="007D14CC" w:rsidRDefault="00470871" w:rsidP="007C0E63">
      <w:pPr>
        <w:rPr>
          <w:lang w:val="en-GB"/>
        </w:rPr>
      </w:pPr>
      <w:r>
        <w:rPr>
          <w:lang w:val="en-GB"/>
        </w:rPr>
        <w:t xml:space="preserve">As per this policy, </w:t>
      </w:r>
      <w:r w:rsidR="00375C24">
        <w:rPr>
          <w:lang w:val="en-GB"/>
        </w:rPr>
        <w:t>“u</w:t>
      </w:r>
      <w:r w:rsidR="00C1262E" w:rsidRPr="007D14CC">
        <w:rPr>
          <w:lang w:val="en-GB"/>
        </w:rPr>
        <w:t>sers</w:t>
      </w:r>
      <w:r w:rsidR="00375C24">
        <w:rPr>
          <w:lang w:val="en-GB"/>
        </w:rPr>
        <w:t xml:space="preserve">” </w:t>
      </w:r>
      <w:r w:rsidR="00C1262E" w:rsidRPr="007D14CC">
        <w:rPr>
          <w:lang w:val="en-GB"/>
        </w:rPr>
        <w:t>include all staff</w:t>
      </w:r>
      <w:r w:rsidR="00C1262E" w:rsidRPr="007D14CC">
        <w:rPr>
          <w:i/>
          <w:color w:val="808080"/>
          <w:lang w:val="en-GB"/>
        </w:rPr>
        <w:t xml:space="preserve"> </w:t>
      </w:r>
      <w:r w:rsidR="00C1262E" w:rsidRPr="007D14CC">
        <w:rPr>
          <w:lang w:val="en-GB"/>
        </w:rPr>
        <w:t xml:space="preserve">of </w:t>
      </w:r>
      <w:r w:rsidR="00983317">
        <w:rPr>
          <w:color w:val="0070C0"/>
        </w:rPr>
        <w:t>[Organizations name]</w:t>
      </w:r>
      <w:r w:rsidR="00C1262E" w:rsidRPr="00756883">
        <w:rPr>
          <w:color w:val="0070C0"/>
        </w:rPr>
        <w:t xml:space="preserve"> </w:t>
      </w:r>
      <w:r w:rsidR="00C1262E" w:rsidRPr="007D14CC">
        <w:rPr>
          <w:lang w:val="en-GB"/>
        </w:rPr>
        <w:t>as well as contractors, temporary staff and third parties that are granted access to organi</w:t>
      </w:r>
      <w:r w:rsidR="00C1262E">
        <w:rPr>
          <w:lang w:val="en-GB"/>
        </w:rPr>
        <w:t>z</w:t>
      </w:r>
      <w:r w:rsidR="00C1262E" w:rsidRPr="007D14CC">
        <w:rPr>
          <w:lang w:val="en-GB"/>
        </w:rPr>
        <w:t>ational information assets.</w:t>
      </w:r>
    </w:p>
    <w:p w14:paraId="6B072289" w14:textId="77777777" w:rsidR="00C1262E" w:rsidRPr="006F4596" w:rsidRDefault="00C1262E" w:rsidP="006F4596">
      <w:pPr>
        <w:pStyle w:val="Heading2"/>
      </w:pPr>
      <w:bookmarkStart w:id="27" w:name="_Toc36219972"/>
      <w:bookmarkStart w:id="28" w:name="_Toc37056980"/>
      <w:r w:rsidRPr="006F4596">
        <w:t>Equipment Acceptable Use</w:t>
      </w:r>
      <w:bookmarkEnd w:id="27"/>
      <w:bookmarkEnd w:id="28"/>
    </w:p>
    <w:p w14:paraId="0BC4D0E4" w14:textId="4EA0AD34" w:rsidR="00C1262E" w:rsidRPr="007D14CC" w:rsidRDefault="00C1262E" w:rsidP="004406F3">
      <w:pPr>
        <w:pStyle w:val="Bullet1"/>
      </w:pPr>
      <w:r w:rsidRPr="007D14CC">
        <w:t>Organi</w:t>
      </w:r>
      <w:r>
        <w:t>z</w:t>
      </w:r>
      <w:r w:rsidRPr="007D14CC">
        <w:t xml:space="preserve">ational </w:t>
      </w:r>
      <w:r w:rsidR="006F4596">
        <w:t>u</w:t>
      </w:r>
      <w:r w:rsidRPr="007D14CC">
        <w:t>ser IDs, websites and e-mail accounts may only be used for organi</w:t>
      </w:r>
      <w:r>
        <w:t>z</w:t>
      </w:r>
      <w:r w:rsidRPr="007D14CC">
        <w:t>ationally sanctioned communications.</w:t>
      </w:r>
    </w:p>
    <w:p w14:paraId="188E7CB1" w14:textId="59BC8E0F" w:rsidR="00C1262E" w:rsidRPr="007D14CC" w:rsidRDefault="00C1262E" w:rsidP="004406F3">
      <w:pPr>
        <w:pStyle w:val="Bullet1"/>
      </w:pPr>
      <w:r w:rsidRPr="007D14CC">
        <w:t xml:space="preserve">Use of Internet/intranet/e-mail/instant messaging </w:t>
      </w:r>
      <w:r w:rsidRPr="00C867FC">
        <w:rPr>
          <w:iCs/>
          <w:color w:val="0070C0"/>
        </w:rPr>
        <w:t xml:space="preserve">[may/will] </w:t>
      </w:r>
      <w:r w:rsidRPr="007D14CC">
        <w:t xml:space="preserve">be subject to monitoring for reasons of security and/or network management and users may have their usage of these resources subjected to limitations by the </w:t>
      </w:r>
      <w:r w:rsidR="00983317">
        <w:rPr>
          <w:color w:val="0070C0"/>
        </w:rPr>
        <w:t>[</w:t>
      </w:r>
      <w:r w:rsidRPr="00244706">
        <w:rPr>
          <w:color w:val="0070C0"/>
        </w:rPr>
        <w:t>Organization’s name</w:t>
      </w:r>
      <w:r w:rsidR="00983317">
        <w:rPr>
          <w:color w:val="0070C0"/>
        </w:rPr>
        <w:t>]</w:t>
      </w:r>
      <w:r w:rsidRPr="00244706">
        <w:t>.</w:t>
      </w:r>
    </w:p>
    <w:p w14:paraId="2D525F2E" w14:textId="3F956655" w:rsidR="00C1262E" w:rsidRPr="007D14CC" w:rsidRDefault="00C1262E" w:rsidP="004406F3">
      <w:pPr>
        <w:pStyle w:val="Bullet1"/>
      </w:pPr>
      <w:r w:rsidRPr="007D14CC">
        <w:t>The distribution of any information through the Internet (including by</w:t>
      </w:r>
      <w:r>
        <w:t xml:space="preserve"> </w:t>
      </w:r>
      <w:r w:rsidRPr="007D14CC">
        <w:t xml:space="preserve">e-mail, instant messaging systems and any other computer-based systems) may be </w:t>
      </w:r>
      <w:r w:rsidR="005329A3" w:rsidRPr="007D14CC">
        <w:t>scrutinized</w:t>
      </w:r>
      <w:r w:rsidRPr="007D14CC">
        <w:t xml:space="preserve"> by </w:t>
      </w:r>
      <w:r w:rsidR="00983317">
        <w:rPr>
          <w:color w:val="0070C0"/>
        </w:rPr>
        <w:t>[</w:t>
      </w:r>
      <w:r w:rsidRPr="005329A3">
        <w:rPr>
          <w:color w:val="0070C0"/>
        </w:rPr>
        <w:t>Organization’s name</w:t>
      </w:r>
      <w:r w:rsidR="00983317">
        <w:rPr>
          <w:color w:val="0070C0"/>
        </w:rPr>
        <w:t>]</w:t>
      </w:r>
      <w:r w:rsidRPr="005329A3">
        <w:rPr>
          <w:color w:val="0070C0"/>
        </w:rPr>
        <w:t xml:space="preserve"> </w:t>
      </w:r>
      <w:r w:rsidRPr="005329A3">
        <w:t xml:space="preserve">and </w:t>
      </w:r>
      <w:r w:rsidR="00983317">
        <w:rPr>
          <w:color w:val="0070C0"/>
        </w:rPr>
        <w:t>[</w:t>
      </w:r>
      <w:r w:rsidRPr="005329A3">
        <w:rPr>
          <w:color w:val="0070C0"/>
        </w:rPr>
        <w:t>Organization’s name</w:t>
      </w:r>
      <w:r w:rsidR="00983317">
        <w:rPr>
          <w:color w:val="0070C0"/>
        </w:rPr>
        <w:t>]</w:t>
      </w:r>
      <w:r w:rsidRPr="005329A3">
        <w:rPr>
          <w:color w:val="0070C0"/>
        </w:rPr>
        <w:t xml:space="preserve"> </w:t>
      </w:r>
      <w:r w:rsidRPr="007D14CC">
        <w:t>reserves the right to determine the suitability of the information.</w:t>
      </w:r>
    </w:p>
    <w:p w14:paraId="4C1A291F" w14:textId="77777777" w:rsidR="00C1262E" w:rsidRPr="007D14CC" w:rsidRDefault="00C1262E" w:rsidP="004406F3">
      <w:pPr>
        <w:pStyle w:val="Bullet1"/>
      </w:pPr>
      <w:r w:rsidRPr="007D14CC">
        <w:t>The use of organi</w:t>
      </w:r>
      <w:r>
        <w:t>z</w:t>
      </w:r>
      <w:r w:rsidRPr="007D14CC">
        <w:t>ational computer resources is subject to GDPR law and any abuse will be dealt with appropriately.</w:t>
      </w:r>
    </w:p>
    <w:p w14:paraId="22A87A0F" w14:textId="077C1722" w:rsidR="00C1262E" w:rsidRPr="007D14CC" w:rsidRDefault="00C1262E" w:rsidP="004406F3">
      <w:pPr>
        <w:pStyle w:val="Bullet1"/>
      </w:pPr>
      <w:r w:rsidRPr="007D14CC">
        <w:rPr>
          <w:noProof/>
        </w:rPr>
        <w:t>Users</w:t>
      </w:r>
      <w:r w:rsidRPr="007D14CC">
        <w:t xml:space="preserve"> will not seek to avoid and will uphold </w:t>
      </w:r>
      <w:r w:rsidR="00983317">
        <w:rPr>
          <w:color w:val="0070C0"/>
        </w:rPr>
        <w:t>[Organizations name]</w:t>
      </w:r>
      <w:r w:rsidRPr="007D14CC">
        <w:t xml:space="preserve">’s anti-malware policy and procedure, will not intentionally interfere in the normal operation of the network or take any steps that substantially hinder others in their use of the network, and will not examine, change or use another person’s files or any other information asset for which they don’t have the </w:t>
      </w:r>
      <w:r w:rsidRPr="008809B0">
        <w:rPr>
          <w:iCs/>
          <w:color w:val="0070C0"/>
        </w:rPr>
        <w:t>[owner]’</w:t>
      </w:r>
      <w:r w:rsidRPr="007D14CC">
        <w:t>s explicit permission.</w:t>
      </w:r>
    </w:p>
    <w:p w14:paraId="345F453A" w14:textId="3CFD2FDE" w:rsidR="00C1262E" w:rsidRDefault="00C1262E" w:rsidP="004406F3">
      <w:pPr>
        <w:pStyle w:val="Bullet1"/>
        <w:rPr>
          <w:lang w:val="en-GB" w:eastAsia="en-GB"/>
        </w:rPr>
      </w:pPr>
      <w:r w:rsidRPr="007D14CC">
        <w:t xml:space="preserve">Users will not carry out any other inappropriate activity as identified from time to time by </w:t>
      </w:r>
      <w:r w:rsidR="00983317">
        <w:rPr>
          <w:color w:val="0070C0"/>
        </w:rPr>
        <w:t>[Organizations name]</w:t>
      </w:r>
      <w:r w:rsidRPr="008809B0">
        <w:rPr>
          <w:color w:val="0070C0"/>
        </w:rPr>
        <w:t xml:space="preserve"> </w:t>
      </w:r>
      <w:r w:rsidRPr="007D14CC">
        <w:t>and will not waste time or resources on non-organi</w:t>
      </w:r>
      <w:r>
        <w:t>z</w:t>
      </w:r>
      <w:r w:rsidRPr="007D14CC">
        <w:t>ation business. This includes downloading bandwidth intensive content such as streaming video and MP3 music files, sharing digital photographs, etc.</w:t>
      </w:r>
      <w:bookmarkStart w:id="29" w:name="_Toc36219973"/>
      <w:r w:rsidR="004406F3">
        <w:br/>
      </w:r>
    </w:p>
    <w:p w14:paraId="45EF8941" w14:textId="77777777" w:rsidR="00C1262E" w:rsidRPr="004406F3" w:rsidRDefault="00C1262E" w:rsidP="004406F3">
      <w:pPr>
        <w:pStyle w:val="Heading2"/>
      </w:pPr>
      <w:bookmarkStart w:id="30" w:name="_Toc37056981"/>
      <w:r w:rsidRPr="004406F3">
        <w:lastRenderedPageBreak/>
        <w:t>Internet Acceptable Use</w:t>
      </w:r>
      <w:bookmarkEnd w:id="29"/>
      <w:bookmarkEnd w:id="30"/>
    </w:p>
    <w:p w14:paraId="11714B86" w14:textId="77777777" w:rsidR="00C1262E" w:rsidRPr="007D14CC" w:rsidRDefault="00C1262E" w:rsidP="008C4DCB">
      <w:pPr>
        <w:pStyle w:val="Bullet1"/>
      </w:pPr>
      <w:r w:rsidRPr="007D14CC">
        <w:t>Users may not visit Internet sites that contain obscene, hateful or other objectionable material, shall not attempt to bypass organi</w:t>
      </w:r>
      <w:r>
        <w:t>z</w:t>
      </w:r>
      <w:r w:rsidRPr="007D14CC">
        <w:t>ational surf control technology and shall not make or post indecent remarks, proposals or materials on the Internet.</w:t>
      </w:r>
    </w:p>
    <w:p w14:paraId="426AFD0A" w14:textId="310E0E63" w:rsidR="00C1262E" w:rsidRPr="007D14CC" w:rsidRDefault="00C1262E" w:rsidP="008C4DCB">
      <w:pPr>
        <w:pStyle w:val="Bullet1"/>
      </w:pPr>
      <w:r w:rsidRPr="007D14CC">
        <w:t xml:space="preserve">Users </w:t>
      </w:r>
      <w:r w:rsidRPr="007D14CC">
        <w:rPr>
          <w:lang w:val="en-GB"/>
        </w:rPr>
        <w:t xml:space="preserve">may not download software from the Internet or execute or accept any software programs or other code on the Internet unless it is in accordance with </w:t>
      </w:r>
      <w:r w:rsidR="00983317">
        <w:rPr>
          <w:color w:val="0070C0"/>
        </w:rPr>
        <w:t>[Organizations name]</w:t>
      </w:r>
      <w:r w:rsidRPr="007D14CC">
        <w:rPr>
          <w:lang w:val="en-GB"/>
        </w:rPr>
        <w:t>’s policies and procedures.</w:t>
      </w:r>
      <w:r w:rsidR="008C4DCB">
        <w:rPr>
          <w:lang w:val="en-GB"/>
        </w:rPr>
        <w:br/>
      </w:r>
    </w:p>
    <w:p w14:paraId="1D7A4CAA" w14:textId="77777777" w:rsidR="00C1262E" w:rsidRPr="00BF3995" w:rsidRDefault="00C1262E" w:rsidP="00BF3995">
      <w:pPr>
        <w:pStyle w:val="Heading2"/>
      </w:pPr>
      <w:bookmarkStart w:id="31" w:name="_Toc36219974"/>
      <w:bookmarkStart w:id="32" w:name="_Toc37056982"/>
      <w:r w:rsidRPr="00BF3995">
        <w:t>Email Acceptable Use</w:t>
      </w:r>
      <w:bookmarkEnd w:id="31"/>
      <w:bookmarkEnd w:id="32"/>
    </w:p>
    <w:p w14:paraId="77DBDC0A" w14:textId="77777777" w:rsidR="00C1262E" w:rsidRPr="007D14CC" w:rsidRDefault="00C1262E" w:rsidP="00BF3995">
      <w:pPr>
        <w:pStyle w:val="Bullet1"/>
      </w:pPr>
      <w:r w:rsidRPr="007D14CC">
        <w:t>Users shall not solicit e-mails that are unrelated to business activity or which are for personal gain, shall not send or receive any material which is obscene or defamatory or which is intended to annoy, harass, or intimidate another person, and shall not present personal opinions as those of the company.</w:t>
      </w:r>
    </w:p>
    <w:p w14:paraId="48955402" w14:textId="6E3D4D14" w:rsidR="00C1262E" w:rsidRPr="00DF06E7" w:rsidRDefault="00C1262E" w:rsidP="00BF3995">
      <w:pPr>
        <w:pStyle w:val="Bullet1"/>
        <w:rPr>
          <w:lang w:val="en-GB"/>
        </w:rPr>
      </w:pPr>
      <w:r w:rsidRPr="007D14CC">
        <w:t>Users may not upload, download, or otherwise transmit commercial software or any copyrighted materials belonging to the company or any third parties, may not reveal or publici</w:t>
      </w:r>
      <w:r>
        <w:t>z</w:t>
      </w:r>
      <w:r w:rsidRPr="007D14CC">
        <w:t>e confidential information, and will not send confidential e-mails without the level of protection detailed in the Classification Policy.</w:t>
      </w:r>
      <w:r w:rsidR="00BF3995">
        <w:br/>
      </w:r>
    </w:p>
    <w:p w14:paraId="23C4AB9E" w14:textId="77777777" w:rsidR="00C1262E" w:rsidRPr="0071530C" w:rsidRDefault="00C1262E" w:rsidP="0071530C">
      <w:pPr>
        <w:pStyle w:val="Heading2"/>
      </w:pPr>
      <w:bookmarkStart w:id="33" w:name="_Toc36219975"/>
      <w:bookmarkStart w:id="34" w:name="_Toc37056983"/>
      <w:r w:rsidRPr="0071530C">
        <w:t>Document Owner and Approval</w:t>
      </w:r>
      <w:bookmarkEnd w:id="33"/>
      <w:bookmarkEnd w:id="34"/>
    </w:p>
    <w:p w14:paraId="4AF88C89" w14:textId="4BF7C97A" w:rsidR="00C1262E" w:rsidRPr="007D14CC" w:rsidRDefault="00C1262E" w:rsidP="0071530C">
      <w:r w:rsidRPr="007D14CC">
        <w:t xml:space="preserve">The </w:t>
      </w:r>
      <w:r w:rsidR="00983317">
        <w:rPr>
          <w:color w:val="0070C0"/>
        </w:rPr>
        <w:t>[Person Responsible]</w:t>
      </w:r>
      <w:r w:rsidRPr="007D14CC">
        <w:rPr>
          <w:color w:val="B4C6E7" w:themeColor="accent1" w:themeTint="66"/>
        </w:rPr>
        <w:t xml:space="preserve"> </w:t>
      </w:r>
      <w:r w:rsidRPr="007D14CC">
        <w:t xml:space="preserve">is the owner of this document and is responsible for ensuring that this procedure is reviewed in line with the review requirements of the </w:t>
      </w:r>
      <w:r w:rsidR="00C83184">
        <w:t>information security policy</w:t>
      </w:r>
      <w:r w:rsidRPr="007D14CC">
        <w:t xml:space="preserve">. </w:t>
      </w:r>
      <w:r w:rsidRPr="007D14CC">
        <w:tab/>
      </w:r>
    </w:p>
    <w:p w14:paraId="3C345031" w14:textId="1E85D6E8" w:rsidR="00C1262E" w:rsidRPr="007D14CC" w:rsidRDefault="00C1262E" w:rsidP="0071530C">
      <w:r w:rsidRPr="007D14CC">
        <w:t xml:space="preserve">This procedure was approved by the </w:t>
      </w:r>
      <w:r w:rsidR="00983317">
        <w:rPr>
          <w:color w:val="0070C0"/>
        </w:rPr>
        <w:t>[Person Responsible]</w:t>
      </w:r>
      <w:r w:rsidRPr="00B87C9E">
        <w:rPr>
          <w:color w:val="0070C0"/>
        </w:rPr>
        <w:t xml:space="preserve"> </w:t>
      </w:r>
      <w:r w:rsidRPr="007D14CC">
        <w:t>and is issued on a version-controlled basis under his/her signature.</w:t>
      </w:r>
    </w:p>
    <w:p w14:paraId="3DF53B45" w14:textId="77777777" w:rsidR="00C1262E" w:rsidRPr="007D14CC" w:rsidRDefault="00C1262E" w:rsidP="00310C7E">
      <w:pPr>
        <w:jc w:val="center"/>
      </w:pPr>
    </w:p>
    <w:p w14:paraId="03EFAD3F" w14:textId="77777777" w:rsidR="00C1262E" w:rsidRDefault="00C1262E" w:rsidP="00C66963">
      <w:r w:rsidRPr="007D14CC">
        <w:t>Signature:</w:t>
      </w:r>
      <w:r w:rsidRPr="007D14CC">
        <w:tab/>
      </w:r>
      <w:r w:rsidRPr="007D14CC">
        <w:tab/>
      </w:r>
      <w:r w:rsidRPr="007D14CC">
        <w:tab/>
      </w:r>
      <w:r w:rsidRPr="007D14CC">
        <w:tab/>
      </w:r>
      <w:r w:rsidRPr="007D14CC">
        <w:tab/>
      </w:r>
      <w:r w:rsidRPr="007D14CC">
        <w:tab/>
      </w:r>
      <w:r w:rsidRPr="007D14CC">
        <w:tab/>
        <w:t>Date:</w:t>
      </w:r>
    </w:p>
    <w:p w14:paraId="1CD601F0" w14:textId="77777777" w:rsidR="00C1262E" w:rsidRDefault="00C1262E" w:rsidP="00310C7E">
      <w:pPr>
        <w:jc w:val="center"/>
      </w:pPr>
    </w:p>
    <w:p w14:paraId="6A6BE421" w14:textId="77777777" w:rsidR="00C1262E" w:rsidRPr="007D14CC" w:rsidRDefault="00C1262E" w:rsidP="00310C7E">
      <w:pPr>
        <w:jc w:val="center"/>
      </w:pPr>
    </w:p>
    <w:p w14:paraId="6BD71FBF" w14:textId="76120BC8" w:rsidR="00C1262E" w:rsidRDefault="00C1262E" w:rsidP="00310C7E">
      <w:pPr>
        <w:pStyle w:val="Heading1"/>
        <w:rPr>
          <w:lang w:val="en-GB" w:eastAsia="en-GB"/>
        </w:rPr>
      </w:pPr>
      <w:bookmarkStart w:id="35" w:name="_Toc36219976"/>
      <w:bookmarkStart w:id="36" w:name="_Toc37056984"/>
      <w:r w:rsidRPr="00A7791F">
        <w:rPr>
          <w:lang w:val="en-GB" w:eastAsia="en-GB"/>
        </w:rPr>
        <w:t>Change History Record</w:t>
      </w:r>
      <w:bookmarkEnd w:id="35"/>
      <w:bookmarkEnd w:id="36"/>
    </w:p>
    <w:p w14:paraId="2D5AE820" w14:textId="77777777" w:rsidR="00310C7E" w:rsidRPr="00310C7E" w:rsidRDefault="00310C7E" w:rsidP="00310C7E">
      <w:pPr>
        <w:rPr>
          <w:lang w:val="en-GB" w:eastAsia="en-GB"/>
        </w:rPr>
      </w:pPr>
    </w:p>
    <w:tbl>
      <w:tblPr>
        <w:tblW w:w="85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3828"/>
        <w:gridCol w:w="1861"/>
        <w:gridCol w:w="1683"/>
      </w:tblGrid>
      <w:tr w:rsidR="00C1262E" w:rsidRPr="007D14CC" w14:paraId="0922796D" w14:textId="77777777" w:rsidTr="009E0F29">
        <w:trPr>
          <w:jc w:val="center"/>
        </w:trPr>
        <w:tc>
          <w:tcPr>
            <w:tcW w:w="1134" w:type="dxa"/>
            <w:tcBorders>
              <w:top w:val="single" w:sz="4" w:space="0" w:color="000000"/>
              <w:left w:val="single" w:sz="4" w:space="0" w:color="000000"/>
              <w:bottom w:val="single" w:sz="4" w:space="0" w:color="000000"/>
              <w:right w:val="single" w:sz="4" w:space="0" w:color="000000"/>
            </w:tcBorders>
          </w:tcPr>
          <w:p w14:paraId="36E9DD58" w14:textId="77777777" w:rsidR="00C1262E" w:rsidRPr="007D14CC" w:rsidRDefault="00C1262E" w:rsidP="00310C7E">
            <w:r w:rsidRPr="007D14CC">
              <w:t>Issue</w:t>
            </w:r>
          </w:p>
        </w:tc>
        <w:tc>
          <w:tcPr>
            <w:tcW w:w="3828" w:type="dxa"/>
            <w:tcBorders>
              <w:top w:val="single" w:sz="4" w:space="0" w:color="000000"/>
              <w:left w:val="single" w:sz="4" w:space="0" w:color="000000"/>
              <w:bottom w:val="single" w:sz="4" w:space="0" w:color="000000"/>
              <w:right w:val="single" w:sz="4" w:space="0" w:color="000000"/>
            </w:tcBorders>
          </w:tcPr>
          <w:p w14:paraId="44DD55A8" w14:textId="77777777" w:rsidR="00C1262E" w:rsidRPr="007D14CC" w:rsidRDefault="00C1262E" w:rsidP="00310C7E">
            <w:r w:rsidRPr="007D14CC">
              <w:t>Description of Change</w:t>
            </w:r>
          </w:p>
        </w:tc>
        <w:tc>
          <w:tcPr>
            <w:tcW w:w="1861" w:type="dxa"/>
            <w:tcBorders>
              <w:top w:val="single" w:sz="4" w:space="0" w:color="000000"/>
              <w:left w:val="single" w:sz="4" w:space="0" w:color="000000"/>
              <w:bottom w:val="single" w:sz="4" w:space="0" w:color="000000"/>
              <w:right w:val="single" w:sz="4" w:space="0" w:color="000000"/>
            </w:tcBorders>
          </w:tcPr>
          <w:p w14:paraId="7A2BDBF4" w14:textId="77777777" w:rsidR="00C1262E" w:rsidRPr="007D14CC" w:rsidRDefault="00C1262E" w:rsidP="00310C7E">
            <w:r w:rsidRPr="007D14CC">
              <w:t>Approval</w:t>
            </w:r>
          </w:p>
        </w:tc>
        <w:tc>
          <w:tcPr>
            <w:tcW w:w="1683" w:type="dxa"/>
            <w:tcBorders>
              <w:top w:val="single" w:sz="4" w:space="0" w:color="000000"/>
              <w:left w:val="single" w:sz="4" w:space="0" w:color="000000"/>
              <w:bottom w:val="single" w:sz="4" w:space="0" w:color="000000"/>
              <w:right w:val="single" w:sz="4" w:space="0" w:color="000000"/>
            </w:tcBorders>
          </w:tcPr>
          <w:p w14:paraId="7FA21C3E" w14:textId="77777777" w:rsidR="00C1262E" w:rsidRPr="007D14CC" w:rsidRDefault="00C1262E" w:rsidP="00310C7E">
            <w:r w:rsidRPr="007D14CC">
              <w:t>Date of Issue</w:t>
            </w:r>
          </w:p>
        </w:tc>
      </w:tr>
      <w:tr w:rsidR="00C1262E" w:rsidRPr="007D14CC" w14:paraId="42E2B733" w14:textId="77777777" w:rsidTr="009E0F29">
        <w:trPr>
          <w:jc w:val="center"/>
        </w:trPr>
        <w:tc>
          <w:tcPr>
            <w:tcW w:w="1134" w:type="dxa"/>
            <w:tcBorders>
              <w:top w:val="single" w:sz="4" w:space="0" w:color="000000"/>
              <w:left w:val="single" w:sz="4" w:space="0" w:color="000000"/>
              <w:bottom w:val="single" w:sz="4" w:space="0" w:color="000000"/>
              <w:right w:val="single" w:sz="4" w:space="0" w:color="000000"/>
            </w:tcBorders>
          </w:tcPr>
          <w:p w14:paraId="0A990AAA" w14:textId="77777777" w:rsidR="00C1262E" w:rsidRPr="007D14CC" w:rsidRDefault="00C1262E" w:rsidP="00310C7E">
            <w:r w:rsidRPr="007D14CC">
              <w:t>1</w:t>
            </w:r>
          </w:p>
        </w:tc>
        <w:tc>
          <w:tcPr>
            <w:tcW w:w="3828" w:type="dxa"/>
            <w:tcBorders>
              <w:top w:val="single" w:sz="4" w:space="0" w:color="000000"/>
              <w:left w:val="single" w:sz="4" w:space="0" w:color="000000"/>
              <w:bottom w:val="single" w:sz="4" w:space="0" w:color="000000"/>
              <w:right w:val="single" w:sz="4" w:space="0" w:color="000000"/>
            </w:tcBorders>
          </w:tcPr>
          <w:p w14:paraId="2C3ADAD9" w14:textId="77777777" w:rsidR="00C1262E" w:rsidRPr="007D14CC" w:rsidRDefault="00C1262E" w:rsidP="00310C7E">
            <w:r w:rsidRPr="007D14CC">
              <w:t>Initial issue</w:t>
            </w:r>
          </w:p>
        </w:tc>
        <w:tc>
          <w:tcPr>
            <w:tcW w:w="1861" w:type="dxa"/>
            <w:tcBorders>
              <w:top w:val="single" w:sz="4" w:space="0" w:color="000000"/>
              <w:left w:val="single" w:sz="4" w:space="0" w:color="000000"/>
              <w:bottom w:val="single" w:sz="4" w:space="0" w:color="000000"/>
              <w:right w:val="single" w:sz="4" w:space="0" w:color="000000"/>
            </w:tcBorders>
          </w:tcPr>
          <w:p w14:paraId="68EA8E6C" w14:textId="65BC3880" w:rsidR="00C1262E" w:rsidRPr="007D14CC" w:rsidRDefault="00C1262E" w:rsidP="00310C7E"/>
        </w:tc>
        <w:tc>
          <w:tcPr>
            <w:tcW w:w="1683" w:type="dxa"/>
            <w:tcBorders>
              <w:top w:val="single" w:sz="4" w:space="0" w:color="000000"/>
              <w:left w:val="single" w:sz="4" w:space="0" w:color="000000"/>
              <w:bottom w:val="single" w:sz="4" w:space="0" w:color="000000"/>
              <w:right w:val="single" w:sz="4" w:space="0" w:color="000000"/>
            </w:tcBorders>
          </w:tcPr>
          <w:p w14:paraId="0966AC0A" w14:textId="74D9E1E6" w:rsidR="00C1262E" w:rsidRPr="007D14CC" w:rsidRDefault="00C1262E" w:rsidP="00310C7E"/>
        </w:tc>
      </w:tr>
      <w:tr w:rsidR="00C1262E" w:rsidRPr="007D14CC" w14:paraId="6DFCDBD2" w14:textId="77777777" w:rsidTr="009E0F29">
        <w:trPr>
          <w:jc w:val="center"/>
        </w:trPr>
        <w:tc>
          <w:tcPr>
            <w:tcW w:w="1134" w:type="dxa"/>
            <w:tcBorders>
              <w:top w:val="single" w:sz="4" w:space="0" w:color="000000"/>
              <w:left w:val="single" w:sz="4" w:space="0" w:color="000000"/>
              <w:bottom w:val="single" w:sz="4" w:space="0" w:color="000000"/>
              <w:right w:val="single" w:sz="4" w:space="0" w:color="000000"/>
            </w:tcBorders>
          </w:tcPr>
          <w:p w14:paraId="0E9B08E1" w14:textId="77777777" w:rsidR="00C1262E" w:rsidRPr="007D14CC" w:rsidRDefault="00C1262E" w:rsidP="00310C7E"/>
        </w:tc>
        <w:tc>
          <w:tcPr>
            <w:tcW w:w="3828" w:type="dxa"/>
            <w:tcBorders>
              <w:top w:val="single" w:sz="4" w:space="0" w:color="000000"/>
              <w:left w:val="single" w:sz="4" w:space="0" w:color="000000"/>
              <w:bottom w:val="single" w:sz="4" w:space="0" w:color="000000"/>
              <w:right w:val="single" w:sz="4" w:space="0" w:color="000000"/>
            </w:tcBorders>
          </w:tcPr>
          <w:p w14:paraId="6CB0620C" w14:textId="77777777" w:rsidR="00C1262E" w:rsidRPr="007D14CC" w:rsidRDefault="00C1262E" w:rsidP="00310C7E"/>
        </w:tc>
        <w:tc>
          <w:tcPr>
            <w:tcW w:w="1861" w:type="dxa"/>
            <w:tcBorders>
              <w:top w:val="single" w:sz="4" w:space="0" w:color="000000"/>
              <w:left w:val="single" w:sz="4" w:space="0" w:color="000000"/>
              <w:bottom w:val="single" w:sz="4" w:space="0" w:color="000000"/>
              <w:right w:val="single" w:sz="4" w:space="0" w:color="000000"/>
            </w:tcBorders>
          </w:tcPr>
          <w:p w14:paraId="45AE5D0C" w14:textId="77777777" w:rsidR="00C1262E" w:rsidRPr="007D14CC" w:rsidRDefault="00C1262E" w:rsidP="00310C7E"/>
        </w:tc>
        <w:tc>
          <w:tcPr>
            <w:tcW w:w="1683" w:type="dxa"/>
            <w:tcBorders>
              <w:top w:val="single" w:sz="4" w:space="0" w:color="000000"/>
              <w:left w:val="single" w:sz="4" w:space="0" w:color="000000"/>
              <w:bottom w:val="single" w:sz="4" w:space="0" w:color="000000"/>
              <w:right w:val="single" w:sz="4" w:space="0" w:color="000000"/>
            </w:tcBorders>
          </w:tcPr>
          <w:p w14:paraId="4D346469" w14:textId="77777777" w:rsidR="00C1262E" w:rsidRPr="007D14CC" w:rsidRDefault="00C1262E" w:rsidP="00310C7E"/>
        </w:tc>
      </w:tr>
      <w:tr w:rsidR="00C1262E" w:rsidRPr="007D14CC" w14:paraId="016A8E31" w14:textId="77777777" w:rsidTr="009E0F29">
        <w:trPr>
          <w:jc w:val="center"/>
        </w:trPr>
        <w:tc>
          <w:tcPr>
            <w:tcW w:w="1134" w:type="dxa"/>
            <w:tcBorders>
              <w:top w:val="single" w:sz="4" w:space="0" w:color="000000"/>
              <w:left w:val="single" w:sz="4" w:space="0" w:color="000000"/>
              <w:bottom w:val="single" w:sz="4" w:space="0" w:color="000000"/>
              <w:right w:val="single" w:sz="4" w:space="0" w:color="000000"/>
            </w:tcBorders>
          </w:tcPr>
          <w:p w14:paraId="1889F2AA" w14:textId="77777777" w:rsidR="00C1262E" w:rsidRPr="007D14CC" w:rsidRDefault="00C1262E" w:rsidP="00310C7E"/>
        </w:tc>
        <w:tc>
          <w:tcPr>
            <w:tcW w:w="3828" w:type="dxa"/>
            <w:tcBorders>
              <w:top w:val="single" w:sz="4" w:space="0" w:color="000000"/>
              <w:left w:val="single" w:sz="4" w:space="0" w:color="000000"/>
              <w:bottom w:val="single" w:sz="4" w:space="0" w:color="000000"/>
              <w:right w:val="single" w:sz="4" w:space="0" w:color="000000"/>
            </w:tcBorders>
          </w:tcPr>
          <w:p w14:paraId="7F2F2278" w14:textId="77777777" w:rsidR="00C1262E" w:rsidRPr="007D14CC" w:rsidRDefault="00C1262E" w:rsidP="00310C7E"/>
        </w:tc>
        <w:tc>
          <w:tcPr>
            <w:tcW w:w="1861" w:type="dxa"/>
            <w:tcBorders>
              <w:top w:val="single" w:sz="4" w:space="0" w:color="000000"/>
              <w:left w:val="single" w:sz="4" w:space="0" w:color="000000"/>
              <w:bottom w:val="single" w:sz="4" w:space="0" w:color="000000"/>
              <w:right w:val="single" w:sz="4" w:space="0" w:color="000000"/>
            </w:tcBorders>
          </w:tcPr>
          <w:p w14:paraId="4E4A5712" w14:textId="77777777" w:rsidR="00C1262E" w:rsidRPr="007D14CC" w:rsidRDefault="00C1262E" w:rsidP="00310C7E"/>
        </w:tc>
        <w:tc>
          <w:tcPr>
            <w:tcW w:w="1683" w:type="dxa"/>
            <w:tcBorders>
              <w:top w:val="single" w:sz="4" w:space="0" w:color="000000"/>
              <w:left w:val="single" w:sz="4" w:space="0" w:color="000000"/>
              <w:bottom w:val="single" w:sz="4" w:space="0" w:color="000000"/>
              <w:right w:val="single" w:sz="4" w:space="0" w:color="000000"/>
            </w:tcBorders>
          </w:tcPr>
          <w:p w14:paraId="14FB2296" w14:textId="77777777" w:rsidR="00C1262E" w:rsidRPr="007D14CC" w:rsidRDefault="00C1262E" w:rsidP="00310C7E"/>
        </w:tc>
      </w:tr>
    </w:tbl>
    <w:p w14:paraId="6FDD9C07" w14:textId="05402E08" w:rsidR="00BA0ABF" w:rsidRDefault="00BA0ABF" w:rsidP="00C1262E">
      <w:pPr>
        <w:rPr>
          <w:rFonts w:cs="Arial"/>
        </w:rPr>
      </w:pPr>
    </w:p>
    <w:p w14:paraId="13DE28F7" w14:textId="77777777" w:rsidR="00BA0ABF" w:rsidRDefault="00BA0ABF" w:rsidP="00BA0ABF">
      <w:pPr>
        <w:pStyle w:val="Heading1"/>
      </w:pPr>
      <w:bookmarkStart w:id="37" w:name="_Toc36734803"/>
      <w:bookmarkStart w:id="38" w:name="_Toc37056985"/>
      <w:r>
        <w:lastRenderedPageBreak/>
        <w:t>About Prevalent</w:t>
      </w:r>
      <w:bookmarkEnd w:id="37"/>
      <w:bookmarkEnd w:id="38"/>
    </w:p>
    <w:p w14:paraId="4CD6450D" w14:textId="77777777" w:rsidR="00BA0ABF" w:rsidRDefault="00BA0ABF" w:rsidP="00BA0ABF">
      <w:r>
        <w:t xml:space="preserve">Prevalent helps enterprises manage risk in third-party business relationships. It offers the industry’s only purpose-built, unified platform that integrates a powerful combination of automated assessments, continuous monitoring, and evidence sharing for collaboration between enterprises and vendors. No other product on the market combines all three components, providing the best solution for a highly functioning, effective third-party risk program. </w:t>
      </w:r>
    </w:p>
    <w:p w14:paraId="5323DBD6" w14:textId="77777777" w:rsidR="00BA0ABF" w:rsidRDefault="00BA0ABF" w:rsidP="00BA0ABF">
      <w:r>
        <w:t xml:space="preserve">To learn more, please visit </w:t>
      </w:r>
      <w:hyperlink r:id="rId14" w:history="1">
        <w:r w:rsidRPr="00D61701">
          <w:rPr>
            <w:rStyle w:val="Hyperlink"/>
          </w:rPr>
          <w:t>www.prevalent.net</w:t>
        </w:r>
      </w:hyperlink>
      <w:r>
        <w:t>.</w:t>
      </w:r>
    </w:p>
    <w:p w14:paraId="21B591F6" w14:textId="77777777" w:rsidR="00BA0ABF" w:rsidRDefault="00BA0ABF" w:rsidP="00BA0ABF">
      <w:pPr>
        <w:rPr>
          <w:rFonts w:cs="Arial"/>
          <w:sz w:val="16"/>
          <w:szCs w:val="20"/>
        </w:rPr>
      </w:pPr>
    </w:p>
    <w:p w14:paraId="4DAD4F73" w14:textId="77777777" w:rsidR="00BA0ABF" w:rsidRPr="0085061B" w:rsidRDefault="00BA0ABF" w:rsidP="00BA0ABF">
      <w:pPr>
        <w:spacing w:after="0"/>
      </w:pPr>
      <w:r w:rsidRPr="00361E50">
        <w:rPr>
          <w:rFonts w:cs="Arial"/>
          <w:sz w:val="16"/>
          <w:szCs w:val="20"/>
        </w:rPr>
        <w:t xml:space="preserve">© </w:t>
      </w:r>
      <w:r w:rsidRPr="00361E50">
        <w:rPr>
          <w:sz w:val="16"/>
          <w:szCs w:val="20"/>
        </w:rPr>
        <w:t xml:space="preserve">Prevalent, Inc. All rights reserved. The Prevalent name and logo are trademarks or registered trademarks of Prevalent, Inc. All other trademarks are the property of their respective owners. </w:t>
      </w:r>
      <w:r>
        <w:rPr>
          <w:sz w:val="16"/>
          <w:szCs w:val="20"/>
        </w:rPr>
        <w:t>04/20</w:t>
      </w:r>
    </w:p>
    <w:p w14:paraId="7B04E132" w14:textId="77777777" w:rsidR="00C1262E" w:rsidRPr="007D14CC" w:rsidRDefault="00C1262E" w:rsidP="00C1262E">
      <w:pPr>
        <w:rPr>
          <w:rFonts w:cs="Arial"/>
        </w:rPr>
      </w:pPr>
    </w:p>
    <w:sectPr w:rsidR="00C1262E" w:rsidRPr="007D14CC" w:rsidSect="009F776B">
      <w:headerReference w:type="default" r:id="rId15"/>
      <w:footerReference w:type="default" r:id="rId16"/>
      <w:headerReference w:type="first" r:id="rId17"/>
      <w:footerReference w:type="first" r:id="rId18"/>
      <w:pgSz w:w="12240" w:h="15840"/>
      <w:pgMar w:top="2160" w:right="1627" w:bottom="180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61472C" w14:textId="77777777" w:rsidR="00974EF3" w:rsidRDefault="00974EF3">
      <w:pPr>
        <w:spacing w:after="0" w:line="240" w:lineRule="auto"/>
      </w:pPr>
      <w:r>
        <w:separator/>
      </w:r>
    </w:p>
    <w:p w14:paraId="54F45CE4" w14:textId="77777777" w:rsidR="00974EF3" w:rsidRDefault="00974EF3"/>
    <w:p w14:paraId="3D9C84F9" w14:textId="77777777" w:rsidR="00974EF3" w:rsidRDefault="00974EF3" w:rsidP="00883F45"/>
  </w:endnote>
  <w:endnote w:type="continuationSeparator" w:id="0">
    <w:p w14:paraId="57F65A81" w14:textId="77777777" w:rsidR="00974EF3" w:rsidRDefault="00974EF3">
      <w:pPr>
        <w:spacing w:after="0" w:line="240" w:lineRule="auto"/>
      </w:pPr>
      <w:r>
        <w:continuationSeparator/>
      </w:r>
    </w:p>
    <w:p w14:paraId="20FAEDE4" w14:textId="77777777" w:rsidR="00974EF3" w:rsidRDefault="00974EF3"/>
    <w:p w14:paraId="5585144D" w14:textId="77777777" w:rsidR="00974EF3" w:rsidRDefault="00974EF3" w:rsidP="00883F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imes New Roman (Body CS)">
    <w:panose1 w:val="020B06040202020202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C0058" w14:textId="77777777" w:rsidR="008B1F4E" w:rsidRPr="00966C93" w:rsidRDefault="008924D1" w:rsidP="005E05B0">
    <w:pPr>
      <w:pStyle w:val="Footer"/>
      <w:jc w:val="right"/>
      <w:rPr>
        <w:rStyle w:val="PageNumber"/>
      </w:rPr>
    </w:pPr>
    <w:r w:rsidRPr="00966C93">
      <w:rPr>
        <w:rStyle w:val="PageNumber"/>
      </w:rPr>
      <w:fldChar w:fldCharType="begin"/>
    </w:r>
    <w:r w:rsidRPr="00966C93">
      <w:rPr>
        <w:rStyle w:val="PageNumber"/>
      </w:rPr>
      <w:instrText xml:space="preserve"> PAGE </w:instrText>
    </w:r>
    <w:r w:rsidRPr="00966C93">
      <w:rPr>
        <w:rStyle w:val="PageNumber"/>
      </w:rPr>
      <w:fldChar w:fldCharType="separate"/>
    </w:r>
    <w:r w:rsidRPr="00966C93">
      <w:rPr>
        <w:rStyle w:val="PageNumber"/>
      </w:rPr>
      <w:t>1</w:t>
    </w:r>
    <w:r w:rsidRPr="00966C93">
      <w:rPr>
        <w:rStyle w:val="PageNumber"/>
      </w:rPr>
      <w:fldChar w:fldCharType="end"/>
    </w:r>
  </w:p>
  <w:p w14:paraId="6A05F7E6" w14:textId="77777777" w:rsidR="008B1F4E" w:rsidRDefault="008B1F4E" w:rsidP="00883F4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B9F81" w14:textId="77777777" w:rsidR="00B637E1" w:rsidRDefault="00750597" w:rsidP="005E05B0">
    <w:pPr>
      <w:pStyle w:val="Footer"/>
    </w:pPr>
    <w:r>
      <w:rPr>
        <w:noProof/>
      </w:rPr>
      <w:drawing>
        <wp:anchor distT="0" distB="0" distL="114300" distR="114300" simplePos="0" relativeHeight="251658240" behindDoc="0" locked="0" layoutInCell="1" allowOverlap="1" wp14:anchorId="28B4525C" wp14:editId="28C858BB">
          <wp:simplePos x="0" y="0"/>
          <wp:positionH relativeFrom="page">
            <wp:posOffset>1143000</wp:posOffset>
          </wp:positionH>
          <wp:positionV relativeFrom="page">
            <wp:posOffset>9359265</wp:posOffset>
          </wp:positionV>
          <wp:extent cx="41275" cy="320040"/>
          <wp:effectExtent l="0" t="0" r="0" b="0"/>
          <wp:wrapNone/>
          <wp:docPr id="7"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275" cy="320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2900D873" wp14:editId="207C7771">
              <wp:simplePos x="0" y="0"/>
              <wp:positionH relativeFrom="column">
                <wp:posOffset>304800</wp:posOffset>
              </wp:positionH>
              <wp:positionV relativeFrom="paragraph">
                <wp:posOffset>-144780</wp:posOffset>
              </wp:positionV>
              <wp:extent cx="883920" cy="411480"/>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3920" cy="411480"/>
                      </a:xfrm>
                      <a:prstGeom prst="rect">
                        <a:avLst/>
                      </a:prstGeom>
                      <a:noFill/>
                      <a:ln w="6350">
                        <a:noFill/>
                      </a:ln>
                    </wps:spPr>
                    <wps:txbx>
                      <w:txbxContent>
                        <w:p w14:paraId="11D1BBFA" w14:textId="77777777" w:rsidR="006F75DA" w:rsidRPr="0015604E" w:rsidRDefault="006F75DA" w:rsidP="00F478C4">
                          <w:pPr>
                            <w:pStyle w:val="Sendercontactinfo"/>
                            <w:rPr>
                              <w:sz w:val="14"/>
                              <w:szCs w:val="14"/>
                            </w:rPr>
                          </w:pPr>
                          <w:r w:rsidRPr="0015604E">
                            <w:rPr>
                              <w:rStyle w:val="Hyperlink"/>
                              <w:color w:val="auto"/>
                              <w:sz w:val="14"/>
                              <w:szCs w:val="14"/>
                              <w:u w:val="none"/>
                            </w:rPr>
                            <w:t>info@prevalent.net</w:t>
                          </w:r>
                          <w:r w:rsidRPr="0015604E">
                            <w:rPr>
                              <w:sz w:val="14"/>
                              <w:szCs w:val="14"/>
                            </w:rPr>
                            <w:br/>
                            <w:t>prevalent.net</w:t>
                          </w:r>
                          <w:r w:rsidRPr="0015604E">
                            <w:rPr>
                              <w:sz w:val="14"/>
                              <w:szCs w:val="14"/>
                            </w:rPr>
                            <w:br/>
                          </w:r>
                          <w:r w:rsidR="00966C93" w:rsidRPr="0015604E">
                            <w:rPr>
                              <w:sz w:val="14"/>
                              <w:szCs w:val="14"/>
                            </w:rPr>
                            <w:t>Tel</w:t>
                          </w:r>
                          <w:r w:rsidRPr="0015604E">
                            <w:rPr>
                              <w:sz w:val="14"/>
                              <w:szCs w:val="14"/>
                            </w:rPr>
                            <w:t>: 877.773.8253</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2900D873" id="_x0000_t202" coordsize="21600,21600" o:spt="202" path="m,l,21600r21600,l21600,xe">
              <v:stroke joinstyle="miter"/>
              <v:path gradientshapeok="t" o:connecttype="rect"/>
            </v:shapetype>
            <v:shape id="Text Box 6" o:spid="_x0000_s1027" type="#_x0000_t202" style="position:absolute;margin-left:24pt;margin-top:-11.4pt;width:69.6pt;height:3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" filled="f" stroked="f" strokeweight=".5pt">
              <v:textbox inset="0,0,0">
                <w:txbxContent>
                  <w:p w14:paraId="11D1BBFA" w14:textId="77777777" w:rsidR="006F75DA" w:rsidRPr="0015604E" w:rsidRDefault="006F75DA" w:rsidP="00F478C4">
                    <w:pPr>
                      <w:pStyle w:val="Sendercontactinfo"/>
                      <w:rPr>
                        <w:sz w:val="14"/>
                        <w:szCs w:val="14"/>
                      </w:rPr>
                    </w:pPr>
                    <w:r w:rsidRPr="0015604E">
                      <w:rPr>
                        <w:rStyle w:val="Hyperlink"/>
                        <w:color w:val="auto"/>
                        <w:sz w:val="14"/>
                        <w:szCs w:val="14"/>
                        <w:u w:val="none"/>
                      </w:rPr>
                      <w:t>info@prevalent.net</w:t>
                    </w:r>
                    <w:r w:rsidRPr="0015604E">
                      <w:rPr>
                        <w:sz w:val="14"/>
                        <w:szCs w:val="14"/>
                      </w:rPr>
                      <w:br/>
                      <w:t>prevalent.net</w:t>
                    </w:r>
                    <w:r w:rsidRPr="0015604E">
                      <w:rPr>
                        <w:sz w:val="14"/>
                        <w:szCs w:val="14"/>
                      </w:rPr>
                      <w:br/>
                    </w:r>
                    <w:r w:rsidR="00966C93" w:rsidRPr="0015604E">
                      <w:rPr>
                        <w:sz w:val="14"/>
                        <w:szCs w:val="14"/>
                      </w:rPr>
                      <w:t>Tel</w:t>
                    </w:r>
                    <w:r w:rsidRPr="0015604E">
                      <w:rPr>
                        <w:sz w:val="14"/>
                        <w:szCs w:val="14"/>
                      </w:rPr>
                      <w:t>: 877.773.8253</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B90E9B" w14:textId="77777777" w:rsidR="00974EF3" w:rsidRDefault="00974EF3">
      <w:pPr>
        <w:spacing w:after="0" w:line="240" w:lineRule="auto"/>
      </w:pPr>
      <w:r>
        <w:separator/>
      </w:r>
    </w:p>
    <w:p w14:paraId="0372079C" w14:textId="77777777" w:rsidR="00974EF3" w:rsidRDefault="00974EF3"/>
    <w:p w14:paraId="489AA118" w14:textId="77777777" w:rsidR="00974EF3" w:rsidRDefault="00974EF3" w:rsidP="00883F45"/>
  </w:footnote>
  <w:footnote w:type="continuationSeparator" w:id="0">
    <w:p w14:paraId="2D3B50DE" w14:textId="77777777" w:rsidR="00974EF3" w:rsidRDefault="00974EF3">
      <w:pPr>
        <w:spacing w:after="0" w:line="240" w:lineRule="auto"/>
      </w:pPr>
      <w:r>
        <w:continuationSeparator/>
      </w:r>
    </w:p>
    <w:p w14:paraId="579A2CB0" w14:textId="77777777" w:rsidR="00974EF3" w:rsidRDefault="00974EF3"/>
    <w:p w14:paraId="50B1462F" w14:textId="77777777" w:rsidR="00974EF3" w:rsidRDefault="00974EF3" w:rsidP="00883F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602" w:type="dxa"/>
      <w:tblLayout w:type="fixed"/>
      <w:tblLook w:val="06A0" w:firstRow="1" w:lastRow="0" w:firstColumn="1" w:lastColumn="0" w:noHBand="1" w:noVBand="1"/>
    </w:tblPr>
    <w:tblGrid>
      <w:gridCol w:w="3120"/>
      <w:gridCol w:w="3120"/>
      <w:gridCol w:w="5362"/>
    </w:tblGrid>
    <w:tr w:rsidR="4DC64739" w:rsidRPr="004B0FFD" w14:paraId="4962770B" w14:textId="77777777" w:rsidTr="61C1CAAB">
      <w:tc>
        <w:tcPr>
          <w:tcW w:w="3120" w:type="dxa"/>
        </w:tcPr>
        <w:p w14:paraId="2C946A04" w14:textId="77777777" w:rsidR="4DC64739" w:rsidRPr="004B0FFD" w:rsidRDefault="00750597" w:rsidP="2412DE77">
          <w:pPr>
            <w:pStyle w:val="Header"/>
            <w:ind w:left="-2592"/>
          </w:pPr>
          <w:r w:rsidRPr="006A3AA1">
            <w:rPr>
              <w:noProof/>
            </w:rPr>
            <w:drawing>
              <wp:inline distT="0" distB="0" distL="0" distR="0" wp14:anchorId="58DD59C1" wp14:editId="3EC927FD">
                <wp:extent cx="1062990" cy="297180"/>
                <wp:effectExtent l="0" t="0" r="0" b="0"/>
                <wp:docPr id="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2990" cy="297180"/>
                        </a:xfrm>
                        <a:prstGeom prst="rect">
                          <a:avLst/>
                        </a:prstGeom>
                        <a:noFill/>
                        <a:ln>
                          <a:noFill/>
                        </a:ln>
                      </pic:spPr>
                    </pic:pic>
                  </a:graphicData>
                </a:graphic>
              </wp:inline>
            </w:drawing>
          </w:r>
        </w:p>
      </w:tc>
      <w:tc>
        <w:tcPr>
          <w:tcW w:w="3120" w:type="dxa"/>
        </w:tcPr>
        <w:p w14:paraId="54B3DBBE" w14:textId="77777777" w:rsidR="4DC64739" w:rsidRPr="004B0FFD" w:rsidRDefault="4DC64739" w:rsidP="4DC64739">
          <w:pPr>
            <w:pStyle w:val="Header"/>
            <w:jc w:val="center"/>
          </w:pPr>
        </w:p>
      </w:tc>
      <w:tc>
        <w:tcPr>
          <w:tcW w:w="5362" w:type="dxa"/>
        </w:tcPr>
        <w:p w14:paraId="1301DC05" w14:textId="77777777" w:rsidR="4DC64739" w:rsidRPr="004B0FFD" w:rsidRDefault="4DC64739" w:rsidP="4DC64739">
          <w:pPr>
            <w:pStyle w:val="Header"/>
            <w:ind w:right="-115"/>
            <w:jc w:val="right"/>
          </w:pPr>
        </w:p>
      </w:tc>
    </w:tr>
  </w:tbl>
  <w:p w14:paraId="617DC8EB" w14:textId="77777777" w:rsidR="008B1F4E" w:rsidRDefault="00750597" w:rsidP="00966C93">
    <w:pPr>
      <w:pStyle w:val="Header"/>
    </w:pPr>
    <w:r>
      <w:rPr>
        <w:noProof/>
      </w:rPr>
      <w:drawing>
        <wp:anchor distT="0" distB="0" distL="114300" distR="114300" simplePos="0" relativeHeight="251656192" behindDoc="0" locked="0" layoutInCell="1" allowOverlap="1" wp14:anchorId="460FFDCF" wp14:editId="6E88D36D">
          <wp:simplePos x="0" y="0"/>
          <wp:positionH relativeFrom="page">
            <wp:posOffset>497205</wp:posOffset>
          </wp:positionH>
          <wp:positionV relativeFrom="page">
            <wp:posOffset>622300</wp:posOffset>
          </wp:positionV>
          <wp:extent cx="1051560" cy="291465"/>
          <wp:effectExtent l="0" t="0" r="0" b="0"/>
          <wp:wrapNone/>
          <wp:docPr id="10"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1560" cy="2914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43788" w14:textId="77777777" w:rsidR="00B637E1" w:rsidRDefault="00750597">
    <w:pPr>
      <w:pStyle w:val="Header"/>
    </w:pPr>
    <w:r>
      <w:rPr>
        <w:noProof/>
      </w:rPr>
      <w:drawing>
        <wp:anchor distT="0" distB="0" distL="114300" distR="114300" simplePos="0" relativeHeight="251657216" behindDoc="0" locked="0" layoutInCell="1" allowOverlap="1" wp14:anchorId="1223E5A6" wp14:editId="062DDE43">
          <wp:simplePos x="0" y="0"/>
          <wp:positionH relativeFrom="page">
            <wp:posOffset>497205</wp:posOffset>
          </wp:positionH>
          <wp:positionV relativeFrom="page">
            <wp:posOffset>622300</wp:posOffset>
          </wp:positionV>
          <wp:extent cx="1051560" cy="290830"/>
          <wp:effectExtent l="0" t="0" r="0" b="0"/>
          <wp:wrapNone/>
          <wp:docPr id="9"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1560" cy="2908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0DCB0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ABC0D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8208B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28A4F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64EEA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E4244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06E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743B4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D6C2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AE86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106458"/>
    <w:multiLevelType w:val="multilevel"/>
    <w:tmpl w:val="6FB6341E"/>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540"/>
        </w:tabs>
        <w:ind w:left="540" w:hanging="720"/>
      </w:pPr>
      <w:rPr>
        <w:rFonts w:hint="default"/>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540"/>
        </w:tabs>
        <w:ind w:left="540" w:hanging="1080"/>
      </w:pPr>
      <w:rPr>
        <w:rFonts w:hint="default"/>
      </w:rPr>
    </w:lvl>
    <w:lvl w:ilvl="4">
      <w:start w:val="1"/>
      <w:numFmt w:val="decimal"/>
      <w:lvlText w:val="%1.%2.%3.%4.%5"/>
      <w:lvlJc w:val="left"/>
      <w:pPr>
        <w:tabs>
          <w:tab w:val="num" w:pos="720"/>
        </w:tabs>
        <w:ind w:left="720" w:hanging="1440"/>
      </w:pPr>
      <w:rPr>
        <w:rFonts w:hint="default"/>
      </w:rPr>
    </w:lvl>
    <w:lvl w:ilvl="5">
      <w:start w:val="1"/>
      <w:numFmt w:val="decimal"/>
      <w:lvlText w:val="%1.%2.%3.%4.%5.%6"/>
      <w:lvlJc w:val="left"/>
      <w:pPr>
        <w:tabs>
          <w:tab w:val="num" w:pos="540"/>
        </w:tabs>
        <w:ind w:left="540" w:hanging="1440"/>
      </w:pPr>
      <w:rPr>
        <w:rFonts w:hint="default"/>
      </w:rPr>
    </w:lvl>
    <w:lvl w:ilvl="6">
      <w:start w:val="1"/>
      <w:numFmt w:val="decimal"/>
      <w:lvlText w:val="%1.%2.%3.%4.%5.%6.%7"/>
      <w:lvlJc w:val="left"/>
      <w:pPr>
        <w:tabs>
          <w:tab w:val="num" w:pos="720"/>
        </w:tabs>
        <w:ind w:left="720" w:hanging="1800"/>
      </w:pPr>
      <w:rPr>
        <w:rFonts w:hint="default"/>
      </w:rPr>
    </w:lvl>
    <w:lvl w:ilvl="7">
      <w:start w:val="1"/>
      <w:numFmt w:val="decimal"/>
      <w:lvlText w:val="%1.%2.%3.%4.%5.%6.%7.%8"/>
      <w:lvlJc w:val="left"/>
      <w:pPr>
        <w:tabs>
          <w:tab w:val="num" w:pos="900"/>
        </w:tabs>
        <w:ind w:left="900" w:hanging="2160"/>
      </w:pPr>
      <w:rPr>
        <w:rFonts w:hint="default"/>
      </w:rPr>
    </w:lvl>
    <w:lvl w:ilvl="8">
      <w:start w:val="1"/>
      <w:numFmt w:val="decimal"/>
      <w:lvlText w:val="%1.%2.%3.%4.%5.%6.%7.%8.%9"/>
      <w:lvlJc w:val="left"/>
      <w:pPr>
        <w:tabs>
          <w:tab w:val="num" w:pos="720"/>
        </w:tabs>
        <w:ind w:left="720" w:hanging="2160"/>
      </w:pPr>
      <w:rPr>
        <w:rFonts w:hint="default"/>
      </w:rPr>
    </w:lvl>
  </w:abstractNum>
  <w:abstractNum w:abstractNumId="11" w15:restartNumberingAfterBreak="0">
    <w:nsid w:val="24F87F3B"/>
    <w:multiLevelType w:val="hybridMultilevel"/>
    <w:tmpl w:val="3974675C"/>
    <w:lvl w:ilvl="0" w:tplc="A9B89BFE">
      <w:start w:val="1"/>
      <w:numFmt w:val="bullet"/>
      <w:pStyle w:val="Bullet1"/>
      <w:lvlText w:val=""/>
      <w:lvlJc w:val="left"/>
      <w:pPr>
        <w:ind w:left="720" w:hanging="360"/>
      </w:pPr>
      <w:rPr>
        <w:rFonts w:ascii="Symbol" w:hAnsi="Symbol" w:hint="default"/>
      </w:rPr>
    </w:lvl>
    <w:lvl w:ilvl="1" w:tplc="DBB0995E">
      <w:start w:val="1"/>
      <w:numFmt w:val="bullet"/>
      <w:pStyle w:val="Bullet2"/>
      <w:lvlText w:val="o"/>
      <w:lvlJc w:val="left"/>
      <w:pPr>
        <w:ind w:left="1440" w:hanging="360"/>
      </w:pPr>
      <w:rPr>
        <w:rFonts w:ascii="Courier New" w:hAnsi="Courier New" w:cs="Courier New" w:hint="default"/>
      </w:rPr>
    </w:lvl>
    <w:lvl w:ilvl="2" w:tplc="34CA774E">
      <w:start w:val="1"/>
      <w:numFmt w:val="bullet"/>
      <w:pStyle w:val="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62E"/>
    <w:rsid w:val="00047E6A"/>
    <w:rsid w:val="000549AB"/>
    <w:rsid w:val="00065EC1"/>
    <w:rsid w:val="00072262"/>
    <w:rsid w:val="00094894"/>
    <w:rsid w:val="00097ABE"/>
    <w:rsid w:val="000D660A"/>
    <w:rsid w:val="0012297B"/>
    <w:rsid w:val="00130E13"/>
    <w:rsid w:val="0014740F"/>
    <w:rsid w:val="00155554"/>
    <w:rsid w:val="0015604E"/>
    <w:rsid w:val="00176BD6"/>
    <w:rsid w:val="001A4B0F"/>
    <w:rsid w:val="00206E90"/>
    <w:rsid w:val="00240CA6"/>
    <w:rsid w:val="00241CA4"/>
    <w:rsid w:val="00244706"/>
    <w:rsid w:val="00245255"/>
    <w:rsid w:val="002774DC"/>
    <w:rsid w:val="00292E47"/>
    <w:rsid w:val="002F607E"/>
    <w:rsid w:val="00310C7E"/>
    <w:rsid w:val="00375C24"/>
    <w:rsid w:val="003815DC"/>
    <w:rsid w:val="003C4BF1"/>
    <w:rsid w:val="003E6117"/>
    <w:rsid w:val="00417BCB"/>
    <w:rsid w:val="00420E33"/>
    <w:rsid w:val="00423F28"/>
    <w:rsid w:val="0043644C"/>
    <w:rsid w:val="004406F3"/>
    <w:rsid w:val="00444877"/>
    <w:rsid w:val="00470871"/>
    <w:rsid w:val="004B0FFD"/>
    <w:rsid w:val="004B1179"/>
    <w:rsid w:val="004D5F2D"/>
    <w:rsid w:val="004F1E67"/>
    <w:rsid w:val="00531D2F"/>
    <w:rsid w:val="005329A3"/>
    <w:rsid w:val="00542F5A"/>
    <w:rsid w:val="0055684C"/>
    <w:rsid w:val="005A46BD"/>
    <w:rsid w:val="005A7AE3"/>
    <w:rsid w:val="005B5EE4"/>
    <w:rsid w:val="005C79D3"/>
    <w:rsid w:val="005D1306"/>
    <w:rsid w:val="005E05B0"/>
    <w:rsid w:val="006239C8"/>
    <w:rsid w:val="00633F30"/>
    <w:rsid w:val="00642DB1"/>
    <w:rsid w:val="0066579F"/>
    <w:rsid w:val="006721D1"/>
    <w:rsid w:val="00675586"/>
    <w:rsid w:val="006D4436"/>
    <w:rsid w:val="006E2E9D"/>
    <w:rsid w:val="006F4596"/>
    <w:rsid w:val="006F75DA"/>
    <w:rsid w:val="0071530C"/>
    <w:rsid w:val="00735F8C"/>
    <w:rsid w:val="00750597"/>
    <w:rsid w:val="00756883"/>
    <w:rsid w:val="007708E8"/>
    <w:rsid w:val="00772EDD"/>
    <w:rsid w:val="007754DF"/>
    <w:rsid w:val="007C0E63"/>
    <w:rsid w:val="007D79C9"/>
    <w:rsid w:val="00802777"/>
    <w:rsid w:val="0082091A"/>
    <w:rsid w:val="008809B0"/>
    <w:rsid w:val="00883F45"/>
    <w:rsid w:val="008924D1"/>
    <w:rsid w:val="00893441"/>
    <w:rsid w:val="008A6F64"/>
    <w:rsid w:val="008B1F4E"/>
    <w:rsid w:val="008C4DCB"/>
    <w:rsid w:val="008C6BB2"/>
    <w:rsid w:val="008D3942"/>
    <w:rsid w:val="008F2E80"/>
    <w:rsid w:val="008F47D1"/>
    <w:rsid w:val="00932242"/>
    <w:rsid w:val="00944E90"/>
    <w:rsid w:val="0095226F"/>
    <w:rsid w:val="00966C93"/>
    <w:rsid w:val="00974EF3"/>
    <w:rsid w:val="00983317"/>
    <w:rsid w:val="009A0368"/>
    <w:rsid w:val="009A75BA"/>
    <w:rsid w:val="009B113B"/>
    <w:rsid w:val="009B5E4B"/>
    <w:rsid w:val="009F2A6C"/>
    <w:rsid w:val="009F776B"/>
    <w:rsid w:val="00A30877"/>
    <w:rsid w:val="00A31970"/>
    <w:rsid w:val="00A75F06"/>
    <w:rsid w:val="00A911C4"/>
    <w:rsid w:val="00AF2259"/>
    <w:rsid w:val="00B465A0"/>
    <w:rsid w:val="00B637E1"/>
    <w:rsid w:val="00B87C9E"/>
    <w:rsid w:val="00BA0ABF"/>
    <w:rsid w:val="00BB7E61"/>
    <w:rsid w:val="00BF3995"/>
    <w:rsid w:val="00C1262E"/>
    <w:rsid w:val="00C54D12"/>
    <w:rsid w:val="00C66963"/>
    <w:rsid w:val="00C732EB"/>
    <w:rsid w:val="00C83184"/>
    <w:rsid w:val="00C867FC"/>
    <w:rsid w:val="00C90ED1"/>
    <w:rsid w:val="00CC5FFB"/>
    <w:rsid w:val="00CE59E4"/>
    <w:rsid w:val="00D41772"/>
    <w:rsid w:val="00D44046"/>
    <w:rsid w:val="00D72DCB"/>
    <w:rsid w:val="00DC75B1"/>
    <w:rsid w:val="00E06968"/>
    <w:rsid w:val="00E312C8"/>
    <w:rsid w:val="00E34747"/>
    <w:rsid w:val="00EE7CE5"/>
    <w:rsid w:val="00F478C4"/>
    <w:rsid w:val="00F5107D"/>
    <w:rsid w:val="00F74622"/>
    <w:rsid w:val="00F92AAB"/>
    <w:rsid w:val="00FB0117"/>
    <w:rsid w:val="00FB1652"/>
    <w:rsid w:val="08608302"/>
    <w:rsid w:val="0DD45B60"/>
    <w:rsid w:val="125FA19D"/>
    <w:rsid w:val="22070DC6"/>
    <w:rsid w:val="2412DE77"/>
    <w:rsid w:val="4DC64739"/>
    <w:rsid w:val="5D89D08F"/>
    <w:rsid w:val="61C1CAAB"/>
    <w:rsid w:val="64D2C269"/>
    <w:rsid w:val="68D85671"/>
    <w:rsid w:val="70687BE7"/>
    <w:rsid w:val="7549AF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C37E83"/>
  <w15:chartTrackingRefBased/>
  <w15:docId w15:val="{C89FECDD-789B-452C-B832-A5645F96C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5B0"/>
    <w:pPr>
      <w:spacing w:after="200" w:line="260" w:lineRule="exact"/>
    </w:pPr>
    <w:rPr>
      <w:rFonts w:eastAsia="Times New Roman"/>
      <w:szCs w:val="22"/>
    </w:rPr>
  </w:style>
  <w:style w:type="paragraph" w:styleId="Heading1">
    <w:name w:val="heading 1"/>
    <w:next w:val="Normal"/>
    <w:link w:val="Heading1Char"/>
    <w:uiPriority w:val="9"/>
    <w:qFormat/>
    <w:rsid w:val="00A911C4"/>
    <w:pPr>
      <w:keepNext/>
      <w:keepLines/>
      <w:spacing w:after="120"/>
      <w:outlineLvl w:val="0"/>
    </w:pPr>
    <w:rPr>
      <w:rFonts w:eastAsia="Times New Roman"/>
      <w:b/>
      <w:color w:val="000000"/>
      <w:sz w:val="32"/>
      <w:szCs w:val="32"/>
    </w:rPr>
  </w:style>
  <w:style w:type="paragraph" w:styleId="Heading2">
    <w:name w:val="heading 2"/>
    <w:next w:val="Normal"/>
    <w:link w:val="Heading2Char"/>
    <w:uiPriority w:val="9"/>
    <w:unhideWhenUsed/>
    <w:qFormat/>
    <w:rsid w:val="00A911C4"/>
    <w:pPr>
      <w:keepNext/>
      <w:keepLines/>
      <w:spacing w:after="120"/>
      <w:outlineLvl w:val="1"/>
    </w:pPr>
    <w:rPr>
      <w:rFonts w:eastAsia="Times New Roman"/>
      <w:color w:val="2F5496"/>
      <w:sz w:val="26"/>
      <w:szCs w:val="26"/>
    </w:rPr>
  </w:style>
  <w:style w:type="paragraph" w:styleId="Heading3">
    <w:name w:val="heading 3"/>
    <w:next w:val="Normal"/>
    <w:link w:val="Heading3Char"/>
    <w:uiPriority w:val="9"/>
    <w:unhideWhenUsed/>
    <w:qFormat/>
    <w:rsid w:val="00A911C4"/>
    <w:pPr>
      <w:keepNext/>
      <w:keepLines/>
      <w:spacing w:after="120"/>
      <w:outlineLvl w:val="2"/>
    </w:pPr>
    <w:rPr>
      <w:rFonts w:eastAsia="Times New Roman"/>
      <w:color w:val="1F3763"/>
      <w:sz w:val="24"/>
      <w:szCs w:val="24"/>
    </w:rPr>
  </w:style>
  <w:style w:type="paragraph" w:styleId="Heading4">
    <w:name w:val="heading 4"/>
    <w:next w:val="Normal"/>
    <w:link w:val="Heading4Char"/>
    <w:uiPriority w:val="9"/>
    <w:unhideWhenUsed/>
    <w:qFormat/>
    <w:rsid w:val="00A911C4"/>
    <w:pPr>
      <w:keepNext/>
      <w:keepLines/>
      <w:spacing w:after="120" w:line="259" w:lineRule="auto"/>
      <w:outlineLvl w:val="3"/>
    </w:pPr>
    <w:rPr>
      <w:rFonts w:eastAsia="Times New Roman"/>
      <w:i/>
      <w:iCs/>
      <w:color w:val="2F5496"/>
      <w:szCs w:val="22"/>
    </w:rPr>
  </w:style>
  <w:style w:type="paragraph" w:styleId="Heading5">
    <w:name w:val="heading 5"/>
    <w:next w:val="Normal"/>
    <w:link w:val="Heading5Char"/>
    <w:uiPriority w:val="9"/>
    <w:unhideWhenUsed/>
    <w:qFormat/>
    <w:rsid w:val="00A911C4"/>
    <w:pPr>
      <w:keepNext/>
      <w:keepLines/>
      <w:spacing w:after="120" w:line="259" w:lineRule="auto"/>
      <w:outlineLvl w:val="4"/>
    </w:pPr>
    <w:rPr>
      <w:rFonts w:eastAsia="Times New Roman"/>
      <w:color w:val="2F549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ink w:val="Header"/>
    <w:uiPriority w:val="99"/>
    <w:rPr>
      <w:rFonts w:ascii="Arial" w:hAnsi="Arial"/>
      <w:b w:val="0"/>
      <w:i w:val="0"/>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link w:val="Footer"/>
    <w:uiPriority w:val="99"/>
    <w:rsid w:val="005E05B0"/>
    <w:rPr>
      <w:rFonts w:ascii="Arial" w:eastAsia="Times New Roman" w:hAnsi="Arial" w:cs="Arial"/>
      <w:b w:val="0"/>
      <w:i w:val="0"/>
      <w:sz w:val="12"/>
      <w:szCs w:val="12"/>
    </w:rPr>
  </w:style>
  <w:style w:type="paragraph" w:styleId="Footer">
    <w:name w:val="footer"/>
    <w:basedOn w:val="Normal"/>
    <w:link w:val="FooterChar"/>
    <w:uiPriority w:val="99"/>
    <w:unhideWhenUsed/>
    <w:rsid w:val="005E05B0"/>
    <w:pPr>
      <w:spacing w:after="0" w:line="180" w:lineRule="exact"/>
    </w:pPr>
    <w:rPr>
      <w:rFonts w:cs="Arial"/>
      <w:sz w:val="12"/>
      <w:szCs w:val="12"/>
    </w:rPr>
  </w:style>
  <w:style w:type="character" w:styleId="Hyperlink">
    <w:name w:val="Hyperlink"/>
    <w:uiPriority w:val="99"/>
    <w:unhideWhenUsed/>
    <w:rsid w:val="00772EDD"/>
    <w:rPr>
      <w:rFonts w:ascii="Arial" w:hAnsi="Arial"/>
      <w:b w:val="0"/>
      <w:i w:val="0"/>
      <w:color w:val="5B48FB"/>
      <w:u w:val="single"/>
    </w:rPr>
  </w:style>
  <w:style w:type="character" w:styleId="UnresolvedMention">
    <w:name w:val="Unresolved Mention"/>
    <w:uiPriority w:val="99"/>
    <w:semiHidden/>
    <w:unhideWhenUsed/>
    <w:rsid w:val="006F75DA"/>
    <w:rPr>
      <w:rFonts w:ascii="Arial" w:hAnsi="Arial"/>
      <w:b w:val="0"/>
      <w:i w:val="0"/>
      <w:color w:val="605E5C"/>
      <w:shd w:val="clear" w:color="auto" w:fill="E1DFDD"/>
    </w:rPr>
  </w:style>
  <w:style w:type="character" w:styleId="FollowedHyperlink">
    <w:name w:val="FollowedHyperlink"/>
    <w:uiPriority w:val="99"/>
    <w:semiHidden/>
    <w:unhideWhenUsed/>
    <w:rsid w:val="006F75DA"/>
    <w:rPr>
      <w:rFonts w:ascii="Arial" w:hAnsi="Arial"/>
      <w:b w:val="0"/>
      <w:i w:val="0"/>
      <w:color w:val="954F72"/>
      <w:u w:val="single"/>
    </w:rPr>
  </w:style>
  <w:style w:type="character" w:styleId="PageNumber">
    <w:name w:val="page number"/>
    <w:uiPriority w:val="99"/>
    <w:unhideWhenUsed/>
    <w:rsid w:val="00966C93"/>
    <w:rPr>
      <w:rFonts w:ascii="Arial" w:hAnsi="Arial"/>
      <w:b w:val="0"/>
      <w:i w:val="0"/>
      <w:color w:val="000000"/>
      <w:sz w:val="16"/>
      <w:szCs w:val="16"/>
    </w:rPr>
  </w:style>
  <w:style w:type="paragraph" w:styleId="Signature">
    <w:name w:val="Signature"/>
    <w:basedOn w:val="Normal"/>
    <w:link w:val="SignatureChar"/>
    <w:uiPriority w:val="99"/>
    <w:unhideWhenUsed/>
    <w:rsid w:val="00097ABE"/>
    <w:pPr>
      <w:spacing w:after="0" w:line="271" w:lineRule="auto"/>
    </w:pPr>
    <w:rPr>
      <w:rFonts w:eastAsia="Arial" w:cs="Arial"/>
      <w:b/>
      <w:bCs/>
      <w:szCs w:val="20"/>
    </w:rPr>
  </w:style>
  <w:style w:type="character" w:customStyle="1" w:styleId="SignatureChar">
    <w:name w:val="Signature Char"/>
    <w:link w:val="Signature"/>
    <w:uiPriority w:val="99"/>
    <w:rsid w:val="00097ABE"/>
    <w:rPr>
      <w:rFonts w:ascii="Arial" w:eastAsia="Arial" w:hAnsi="Arial" w:cs="Arial"/>
      <w:b/>
      <w:bCs/>
      <w:sz w:val="20"/>
      <w:szCs w:val="20"/>
    </w:rPr>
  </w:style>
  <w:style w:type="paragraph" w:styleId="Date">
    <w:name w:val="Date"/>
    <w:basedOn w:val="Normal"/>
    <w:next w:val="Normal"/>
    <w:link w:val="DateChar"/>
    <w:uiPriority w:val="99"/>
    <w:unhideWhenUsed/>
    <w:rsid w:val="00F478C4"/>
    <w:pPr>
      <w:spacing w:before="600" w:line="271" w:lineRule="auto"/>
    </w:pPr>
    <w:rPr>
      <w:rFonts w:eastAsia="Arial" w:cs="Arial"/>
      <w:b/>
      <w:bCs/>
      <w:szCs w:val="20"/>
    </w:rPr>
  </w:style>
  <w:style w:type="character" w:customStyle="1" w:styleId="DateChar">
    <w:name w:val="Date Char"/>
    <w:link w:val="Date"/>
    <w:uiPriority w:val="99"/>
    <w:rsid w:val="00F478C4"/>
    <w:rPr>
      <w:rFonts w:ascii="Arial" w:eastAsia="Arial" w:hAnsi="Arial" w:cs="Arial"/>
      <w:b/>
      <w:bCs/>
      <w:i w:val="0"/>
      <w:sz w:val="20"/>
      <w:szCs w:val="20"/>
    </w:rPr>
  </w:style>
  <w:style w:type="paragraph" w:customStyle="1" w:styleId="Recipientinfo">
    <w:name w:val="Recipient info"/>
    <w:basedOn w:val="Normal"/>
    <w:qFormat/>
    <w:rsid w:val="00F478C4"/>
    <w:pPr>
      <w:spacing w:after="0" w:line="271" w:lineRule="auto"/>
    </w:pPr>
    <w:rPr>
      <w:rFonts w:eastAsia="Arial" w:cs="Arial"/>
      <w:szCs w:val="20"/>
    </w:rPr>
  </w:style>
  <w:style w:type="paragraph" w:styleId="Salutation">
    <w:name w:val="Salutation"/>
    <w:basedOn w:val="Normal"/>
    <w:next w:val="Normal"/>
    <w:link w:val="SalutationChar"/>
    <w:uiPriority w:val="99"/>
    <w:unhideWhenUsed/>
    <w:rsid w:val="00F478C4"/>
    <w:pPr>
      <w:spacing w:before="600" w:line="271" w:lineRule="auto"/>
    </w:pPr>
    <w:rPr>
      <w:rFonts w:eastAsia="Arial" w:cs="Arial"/>
      <w:b/>
      <w:bCs/>
      <w:szCs w:val="20"/>
    </w:rPr>
  </w:style>
  <w:style w:type="character" w:customStyle="1" w:styleId="SalutationChar">
    <w:name w:val="Salutation Char"/>
    <w:link w:val="Salutation"/>
    <w:uiPriority w:val="99"/>
    <w:rsid w:val="00F478C4"/>
    <w:rPr>
      <w:rFonts w:ascii="Arial" w:eastAsia="Arial" w:hAnsi="Arial" w:cs="Arial"/>
      <w:b/>
      <w:bCs/>
      <w:i w:val="0"/>
      <w:sz w:val="20"/>
      <w:szCs w:val="20"/>
    </w:rPr>
  </w:style>
  <w:style w:type="paragraph" w:customStyle="1" w:styleId="Sendercontactinfo">
    <w:name w:val="Sender contact info"/>
    <w:basedOn w:val="Normal"/>
    <w:qFormat/>
    <w:rsid w:val="00F478C4"/>
    <w:pPr>
      <w:spacing w:after="0" w:line="180" w:lineRule="exact"/>
    </w:pPr>
    <w:rPr>
      <w:rFonts w:cs="Arial"/>
      <w:sz w:val="12"/>
      <w:szCs w:val="12"/>
    </w:rPr>
  </w:style>
  <w:style w:type="paragraph" w:styleId="Closing">
    <w:name w:val="Closing"/>
    <w:basedOn w:val="Normal"/>
    <w:link w:val="ClosingChar"/>
    <w:uiPriority w:val="99"/>
    <w:unhideWhenUsed/>
    <w:rsid w:val="00F478C4"/>
    <w:pPr>
      <w:spacing w:before="600" w:line="271" w:lineRule="auto"/>
    </w:pPr>
    <w:rPr>
      <w:rFonts w:eastAsia="Arial" w:cs="Arial"/>
      <w:szCs w:val="20"/>
    </w:rPr>
  </w:style>
  <w:style w:type="character" w:customStyle="1" w:styleId="ClosingChar">
    <w:name w:val="Closing Char"/>
    <w:link w:val="Closing"/>
    <w:uiPriority w:val="99"/>
    <w:rsid w:val="00F478C4"/>
    <w:rPr>
      <w:rFonts w:ascii="Arial" w:eastAsia="Arial" w:hAnsi="Arial" w:cs="Arial"/>
      <w:b w:val="0"/>
      <w:i w:val="0"/>
      <w:sz w:val="20"/>
      <w:szCs w:val="20"/>
    </w:rPr>
  </w:style>
  <w:style w:type="character" w:customStyle="1" w:styleId="Heading1Char">
    <w:name w:val="Heading 1 Char"/>
    <w:link w:val="Heading1"/>
    <w:uiPriority w:val="9"/>
    <w:rsid w:val="00A911C4"/>
    <w:rPr>
      <w:rFonts w:ascii="Arial" w:eastAsia="Times New Roman" w:hAnsi="Arial" w:cs="Times New Roman"/>
      <w:b/>
      <w:color w:val="000000"/>
      <w:sz w:val="32"/>
      <w:szCs w:val="32"/>
    </w:rPr>
  </w:style>
  <w:style w:type="character" w:customStyle="1" w:styleId="Heading2Char">
    <w:name w:val="Heading 2 Char"/>
    <w:link w:val="Heading2"/>
    <w:uiPriority w:val="9"/>
    <w:rsid w:val="00A911C4"/>
    <w:rPr>
      <w:rFonts w:ascii="Arial" w:eastAsia="Times New Roman" w:hAnsi="Arial" w:cs="Times New Roman"/>
      <w:color w:val="2F5496"/>
      <w:sz w:val="26"/>
      <w:szCs w:val="26"/>
    </w:rPr>
  </w:style>
  <w:style w:type="paragraph" w:styleId="Title">
    <w:name w:val="Title"/>
    <w:next w:val="Normal"/>
    <w:link w:val="TitleChar"/>
    <w:uiPriority w:val="10"/>
    <w:qFormat/>
    <w:rsid w:val="004B1179"/>
    <w:pPr>
      <w:spacing w:after="120"/>
    </w:pPr>
    <w:rPr>
      <w:rFonts w:eastAsia="Times New Roman"/>
      <w:spacing w:val="-10"/>
      <w:kern w:val="28"/>
      <w:sz w:val="56"/>
      <w:szCs w:val="56"/>
    </w:rPr>
  </w:style>
  <w:style w:type="character" w:customStyle="1" w:styleId="TitleChar">
    <w:name w:val="Title Char"/>
    <w:link w:val="Title"/>
    <w:uiPriority w:val="10"/>
    <w:rsid w:val="004B1179"/>
    <w:rPr>
      <w:rFonts w:ascii="Arial" w:eastAsia="Times New Roman" w:hAnsi="Arial" w:cs="Times New Roman"/>
      <w:spacing w:val="-10"/>
      <w:kern w:val="28"/>
      <w:sz w:val="56"/>
      <w:szCs w:val="56"/>
    </w:rPr>
  </w:style>
  <w:style w:type="paragraph" w:styleId="Subtitle">
    <w:name w:val="Subtitle"/>
    <w:next w:val="Normal"/>
    <w:link w:val="SubtitleChar"/>
    <w:uiPriority w:val="11"/>
    <w:qFormat/>
    <w:rsid w:val="00FB1652"/>
    <w:pPr>
      <w:numPr>
        <w:ilvl w:val="1"/>
      </w:numPr>
      <w:spacing w:after="360" w:line="259" w:lineRule="auto"/>
    </w:pPr>
    <w:rPr>
      <w:rFonts w:eastAsia="Times New Roman"/>
      <w:color w:val="FFFFFF"/>
      <w:spacing w:val="15"/>
      <w:sz w:val="36"/>
      <w:szCs w:val="28"/>
    </w:rPr>
  </w:style>
  <w:style w:type="character" w:customStyle="1" w:styleId="SubtitleChar">
    <w:name w:val="Subtitle Char"/>
    <w:link w:val="Subtitle"/>
    <w:uiPriority w:val="11"/>
    <w:rsid w:val="00FB1652"/>
    <w:rPr>
      <w:rFonts w:eastAsia="Times New Roman"/>
      <w:color w:val="FFFFFF"/>
      <w:spacing w:val="15"/>
      <w:sz w:val="36"/>
      <w:szCs w:val="28"/>
    </w:rPr>
  </w:style>
  <w:style w:type="character" w:customStyle="1" w:styleId="Heading3Char">
    <w:name w:val="Heading 3 Char"/>
    <w:link w:val="Heading3"/>
    <w:uiPriority w:val="9"/>
    <w:rsid w:val="00A911C4"/>
    <w:rPr>
      <w:rFonts w:ascii="Arial" w:eastAsia="Times New Roman" w:hAnsi="Arial" w:cs="Times New Roman"/>
      <w:color w:val="1F3763"/>
      <w:sz w:val="24"/>
      <w:szCs w:val="24"/>
    </w:rPr>
  </w:style>
  <w:style w:type="character" w:customStyle="1" w:styleId="Heading4Char">
    <w:name w:val="Heading 4 Char"/>
    <w:link w:val="Heading4"/>
    <w:uiPriority w:val="9"/>
    <w:rsid w:val="00A911C4"/>
    <w:rPr>
      <w:rFonts w:ascii="Arial" w:eastAsia="Times New Roman" w:hAnsi="Arial" w:cs="Times New Roman"/>
      <w:i/>
      <w:iCs/>
      <w:color w:val="2F5496"/>
      <w:sz w:val="20"/>
    </w:rPr>
  </w:style>
  <w:style w:type="character" w:customStyle="1" w:styleId="Heading5Char">
    <w:name w:val="Heading 5 Char"/>
    <w:link w:val="Heading5"/>
    <w:uiPriority w:val="9"/>
    <w:rsid w:val="00A911C4"/>
    <w:rPr>
      <w:rFonts w:ascii="Arial" w:eastAsia="Times New Roman" w:hAnsi="Arial" w:cs="Times New Roman"/>
      <w:color w:val="2F5496"/>
      <w:sz w:val="20"/>
    </w:rPr>
  </w:style>
  <w:style w:type="paragraph" w:styleId="ListParagraph">
    <w:name w:val="List Paragraph"/>
    <w:basedOn w:val="Normal"/>
    <w:uiPriority w:val="34"/>
    <w:qFormat/>
    <w:rsid w:val="004B1179"/>
    <w:pPr>
      <w:ind w:left="720"/>
      <w:contextualSpacing/>
    </w:pPr>
  </w:style>
  <w:style w:type="paragraph" w:customStyle="1" w:styleId="Bullet1">
    <w:name w:val="Bullet 1"/>
    <w:basedOn w:val="Normal"/>
    <w:link w:val="Bullet1Char"/>
    <w:qFormat/>
    <w:rsid w:val="00E06968"/>
    <w:pPr>
      <w:numPr>
        <w:numId w:val="11"/>
      </w:numPr>
      <w:spacing w:after="60" w:line="240" w:lineRule="auto"/>
    </w:pPr>
    <w:rPr>
      <w:rFonts w:eastAsia="Arial"/>
    </w:rPr>
  </w:style>
  <w:style w:type="paragraph" w:customStyle="1" w:styleId="Bullet2">
    <w:name w:val="Bullet 2"/>
    <w:basedOn w:val="Bullet1"/>
    <w:link w:val="Bullet2Char"/>
    <w:qFormat/>
    <w:rsid w:val="00E06968"/>
    <w:pPr>
      <w:numPr>
        <w:ilvl w:val="1"/>
      </w:numPr>
      <w:ind w:left="1080"/>
    </w:pPr>
  </w:style>
  <w:style w:type="character" w:customStyle="1" w:styleId="Bullet1Char">
    <w:name w:val="Bullet 1 Char"/>
    <w:link w:val="Bullet1"/>
    <w:rsid w:val="00E06968"/>
    <w:rPr>
      <w:rFonts w:ascii="Arial" w:eastAsia="Arial" w:hAnsi="Arial"/>
      <w:sz w:val="20"/>
    </w:rPr>
  </w:style>
  <w:style w:type="paragraph" w:customStyle="1" w:styleId="Bullet3">
    <w:name w:val="Bullet 3"/>
    <w:basedOn w:val="Bullet2"/>
    <w:link w:val="Bullet3Char"/>
    <w:qFormat/>
    <w:rsid w:val="00E06968"/>
    <w:pPr>
      <w:numPr>
        <w:ilvl w:val="2"/>
      </w:numPr>
      <w:ind w:left="1440"/>
    </w:pPr>
  </w:style>
  <w:style w:type="character" w:customStyle="1" w:styleId="Bullet2Char">
    <w:name w:val="Bullet 2 Char"/>
    <w:link w:val="Bullet2"/>
    <w:rsid w:val="00E06968"/>
    <w:rPr>
      <w:rFonts w:ascii="Arial" w:eastAsia="Arial" w:hAnsi="Arial"/>
      <w:sz w:val="20"/>
    </w:rPr>
  </w:style>
  <w:style w:type="character" w:customStyle="1" w:styleId="Bullet3Char">
    <w:name w:val="Bullet 3 Char"/>
    <w:link w:val="Bullet3"/>
    <w:rsid w:val="00E06968"/>
    <w:rPr>
      <w:rFonts w:ascii="Arial" w:eastAsia="Arial" w:hAnsi="Arial"/>
      <w:sz w:val="20"/>
    </w:rPr>
  </w:style>
  <w:style w:type="paragraph" w:styleId="TOCHeading">
    <w:name w:val="TOC Heading"/>
    <w:basedOn w:val="Heading1"/>
    <w:next w:val="Normal"/>
    <w:uiPriority w:val="39"/>
    <w:unhideWhenUsed/>
    <w:qFormat/>
    <w:rsid w:val="00FB1652"/>
    <w:pPr>
      <w:spacing w:before="480" w:after="0" w:line="276" w:lineRule="auto"/>
      <w:outlineLvl w:val="9"/>
    </w:pPr>
    <w:rPr>
      <w:bCs/>
      <w:color w:val="2F5496"/>
      <w:szCs w:val="28"/>
    </w:rPr>
  </w:style>
  <w:style w:type="paragraph" w:styleId="TOC1">
    <w:name w:val="toc 1"/>
    <w:basedOn w:val="Normal"/>
    <w:next w:val="Normal"/>
    <w:autoRedefine/>
    <w:uiPriority w:val="39"/>
    <w:unhideWhenUsed/>
    <w:rsid w:val="00FB1652"/>
    <w:pPr>
      <w:tabs>
        <w:tab w:val="right" w:leader="dot" w:pos="8803"/>
      </w:tabs>
      <w:spacing w:before="120" w:after="0"/>
    </w:pPr>
    <w:rPr>
      <w:rFonts w:cs="Arial"/>
      <w:b/>
      <w:bCs/>
      <w:noProof/>
      <w:sz w:val="24"/>
      <w:szCs w:val="24"/>
    </w:rPr>
  </w:style>
  <w:style w:type="paragraph" w:styleId="TOC2">
    <w:name w:val="toc 2"/>
    <w:basedOn w:val="Normal"/>
    <w:next w:val="Normal"/>
    <w:autoRedefine/>
    <w:uiPriority w:val="39"/>
    <w:unhideWhenUsed/>
    <w:rsid w:val="00FB1652"/>
    <w:pPr>
      <w:spacing w:before="120" w:after="0"/>
      <w:ind w:left="200"/>
    </w:pPr>
    <w:rPr>
      <w:rFonts w:cs="Arial"/>
      <w:b/>
      <w:bCs/>
      <w:sz w:val="22"/>
    </w:rPr>
  </w:style>
  <w:style w:type="paragraph" w:styleId="TOC3">
    <w:name w:val="toc 3"/>
    <w:basedOn w:val="Normal"/>
    <w:next w:val="Normal"/>
    <w:autoRedefine/>
    <w:uiPriority w:val="39"/>
    <w:unhideWhenUsed/>
    <w:rsid w:val="00FB1652"/>
    <w:pPr>
      <w:spacing w:after="0"/>
      <w:ind w:left="400"/>
    </w:pPr>
    <w:rPr>
      <w:rFonts w:cs="Arial"/>
      <w:szCs w:val="20"/>
    </w:rPr>
  </w:style>
  <w:style w:type="paragraph" w:styleId="TOC4">
    <w:name w:val="toc 4"/>
    <w:basedOn w:val="Normal"/>
    <w:next w:val="Normal"/>
    <w:autoRedefine/>
    <w:uiPriority w:val="39"/>
    <w:semiHidden/>
    <w:unhideWhenUsed/>
    <w:rsid w:val="00FB1652"/>
    <w:pPr>
      <w:spacing w:after="0"/>
      <w:ind w:left="600"/>
    </w:pPr>
    <w:rPr>
      <w:rFonts w:cs="Arial"/>
      <w:szCs w:val="20"/>
    </w:rPr>
  </w:style>
  <w:style w:type="paragraph" w:styleId="TOC5">
    <w:name w:val="toc 5"/>
    <w:basedOn w:val="Normal"/>
    <w:next w:val="Normal"/>
    <w:autoRedefine/>
    <w:uiPriority w:val="39"/>
    <w:semiHidden/>
    <w:unhideWhenUsed/>
    <w:rsid w:val="00FB1652"/>
    <w:pPr>
      <w:spacing w:after="0"/>
      <w:ind w:left="800"/>
    </w:pPr>
    <w:rPr>
      <w:rFonts w:cs="Arial"/>
      <w:szCs w:val="20"/>
    </w:rPr>
  </w:style>
  <w:style w:type="paragraph" w:styleId="TOC6">
    <w:name w:val="toc 6"/>
    <w:basedOn w:val="Normal"/>
    <w:next w:val="Normal"/>
    <w:autoRedefine/>
    <w:uiPriority w:val="39"/>
    <w:semiHidden/>
    <w:unhideWhenUsed/>
    <w:rsid w:val="00FB1652"/>
    <w:pPr>
      <w:spacing w:after="0"/>
      <w:ind w:left="1000"/>
    </w:pPr>
    <w:rPr>
      <w:rFonts w:cs="Arial"/>
      <w:szCs w:val="20"/>
    </w:rPr>
  </w:style>
  <w:style w:type="paragraph" w:styleId="TOC7">
    <w:name w:val="toc 7"/>
    <w:basedOn w:val="Normal"/>
    <w:next w:val="Normal"/>
    <w:autoRedefine/>
    <w:uiPriority w:val="39"/>
    <w:semiHidden/>
    <w:unhideWhenUsed/>
    <w:rsid w:val="00FB1652"/>
    <w:pPr>
      <w:spacing w:after="0"/>
      <w:ind w:left="1200"/>
    </w:pPr>
    <w:rPr>
      <w:rFonts w:cs="Arial"/>
      <w:szCs w:val="20"/>
    </w:rPr>
  </w:style>
  <w:style w:type="paragraph" w:styleId="TOC8">
    <w:name w:val="toc 8"/>
    <w:basedOn w:val="Normal"/>
    <w:next w:val="Normal"/>
    <w:autoRedefine/>
    <w:uiPriority w:val="39"/>
    <w:semiHidden/>
    <w:unhideWhenUsed/>
    <w:rsid w:val="00FB1652"/>
    <w:pPr>
      <w:spacing w:after="0"/>
      <w:ind w:left="1400"/>
    </w:pPr>
    <w:rPr>
      <w:rFonts w:cs="Arial"/>
      <w:szCs w:val="20"/>
    </w:rPr>
  </w:style>
  <w:style w:type="paragraph" w:styleId="TOC9">
    <w:name w:val="toc 9"/>
    <w:basedOn w:val="Normal"/>
    <w:next w:val="Normal"/>
    <w:autoRedefine/>
    <w:uiPriority w:val="39"/>
    <w:semiHidden/>
    <w:unhideWhenUsed/>
    <w:rsid w:val="00FB1652"/>
    <w:pPr>
      <w:spacing w:after="0"/>
      <w:ind w:left="1600"/>
    </w:pPr>
    <w:rPr>
      <w:rFonts w:cs="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revalent.ne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lang\AppData\Local\Microsoft\Windows\INetCache\Content.Outlook\KFHJUQCB\prevalent-white-paper-template-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CB553CDC21564EA6278443E9F7AC70" ma:contentTypeVersion="13" ma:contentTypeDescription="Create a new document." ma:contentTypeScope="" ma:versionID="c9fd2f8206c4ec62e524d15d9622ac2c">
  <xsd:schema xmlns:xsd="http://www.w3.org/2001/XMLSchema" xmlns:xs="http://www.w3.org/2001/XMLSchema" xmlns:p="http://schemas.microsoft.com/office/2006/metadata/properties" xmlns:ns3="451c32da-f829-4c6b-bce6-a2a39cef1842" xmlns:ns4="c7590b2f-4037-4eec-94a4-8743e2662421" targetNamespace="http://schemas.microsoft.com/office/2006/metadata/properties" ma:root="true" ma:fieldsID="1b650e88648f04b74423540a38124283" ns3:_="" ns4:_="">
    <xsd:import namespace="451c32da-f829-4c6b-bce6-a2a39cef1842"/>
    <xsd:import namespace="c7590b2f-4037-4eec-94a4-8743e266242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1c32da-f829-4c6b-bce6-a2a39cef18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590b2f-4037-4eec-94a4-8743e266242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9D056-4C3C-4868-B085-E2F8902F6C8E}">
  <ds:schemaRefs>
    <ds:schemaRef ds:uri="http://schemas.microsoft.com/sharepoint/v3/contenttype/forms"/>
  </ds:schemaRefs>
</ds:datastoreItem>
</file>

<file path=customXml/itemProps2.xml><?xml version="1.0" encoding="utf-8"?>
<ds:datastoreItem xmlns:ds="http://schemas.openxmlformats.org/officeDocument/2006/customXml" ds:itemID="{54361F7B-27A0-444D-8B0F-CE2346FAF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1c32da-f829-4c6b-bce6-a2a39cef1842"/>
    <ds:schemaRef ds:uri="c7590b2f-4037-4eec-94a4-8743e2662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87B156-9D97-4B31-BF09-974AADED5B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44A9425-9B94-C645-A959-377EFFAE0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C:\Users\slang\AppData\Local\Microsoft\Windows\INetCache\Content.Outlook\KFHJUQCB\prevalent-white-paper-template-1.dotx</Template>
  <TotalTime>1</TotalTime>
  <Pages>8</Pages>
  <Words>2045</Words>
  <Characters>11861</Characters>
  <Application>Microsoft Office Word</Application>
  <DocSecurity>0</DocSecurity>
  <Lines>275</Lines>
  <Paragraphs>141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13765</CharactersWithSpaces>
  <SharedDoc>false</SharedDoc>
  <HyperlinkBase/>
  <HLinks>
    <vt:vector size="18" baseType="variant">
      <vt:variant>
        <vt:i4>1441853</vt:i4>
      </vt:variant>
      <vt:variant>
        <vt:i4>14</vt:i4>
      </vt:variant>
      <vt:variant>
        <vt:i4>0</vt:i4>
      </vt:variant>
      <vt:variant>
        <vt:i4>5</vt:i4>
      </vt:variant>
      <vt:variant>
        <vt:lpwstr/>
      </vt:variant>
      <vt:variant>
        <vt:lpwstr>_Toc20738507</vt:lpwstr>
      </vt:variant>
      <vt:variant>
        <vt:i4>1507389</vt:i4>
      </vt:variant>
      <vt:variant>
        <vt:i4>8</vt:i4>
      </vt:variant>
      <vt:variant>
        <vt:i4>0</vt:i4>
      </vt:variant>
      <vt:variant>
        <vt:i4>5</vt:i4>
      </vt:variant>
      <vt:variant>
        <vt:lpwstr/>
      </vt:variant>
      <vt:variant>
        <vt:lpwstr>_Toc20738506</vt:lpwstr>
      </vt:variant>
      <vt:variant>
        <vt:i4>1310781</vt:i4>
      </vt:variant>
      <vt:variant>
        <vt:i4>2</vt:i4>
      </vt:variant>
      <vt:variant>
        <vt:i4>0</vt:i4>
      </vt:variant>
      <vt:variant>
        <vt:i4>5</vt:i4>
      </vt:variant>
      <vt:variant>
        <vt:lpwstr/>
      </vt:variant>
      <vt:variant>
        <vt:lpwstr>_Toc20738505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Remote Working Policy Template</dc:title>
  <dc:subject/>
  <dc:creator>Prevalent, Inc.</dc:creator>
  <cp:keywords/>
  <dc:description/>
  <cp:lastModifiedBy>Chris Burd</cp:lastModifiedBy>
  <cp:revision>3</cp:revision>
  <cp:lastPrinted>2019-09-20T01:29:00Z</cp:lastPrinted>
  <dcterms:created xsi:type="dcterms:W3CDTF">2020-04-06T14:34:00Z</dcterms:created>
  <dcterms:modified xsi:type="dcterms:W3CDTF">2020-04-21T19:55:00Z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0x010100F9CB553CDC21564EA6278443E9F7AC70</vt:lpwstr>
  </property>
</Properties>
</file>