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82AF6" w14:textId="5C17380C" w:rsidR="004B1179" w:rsidRDefault="00962D20" w:rsidP="004B1179">
      <w:pPr>
        <w:spacing w:after="0" w:line="271" w:lineRule="auto"/>
        <w:rPr>
          <w:rFonts w:eastAsia="Arial" w:cs="Arial"/>
          <w:szCs w:val="20"/>
        </w:rPr>
      </w:pPr>
      <w:r>
        <w:rPr>
          <w:noProof/>
        </w:rPr>
        <mc:AlternateContent>
          <mc:Choice Requires="wps">
            <w:drawing>
              <wp:anchor distT="0" distB="0" distL="114300" distR="114300" simplePos="0" relativeHeight="251656704" behindDoc="1" locked="0" layoutInCell="1" allowOverlap="1" wp14:anchorId="05F871D9" wp14:editId="635DC9C3">
                <wp:simplePos x="0" y="0"/>
                <wp:positionH relativeFrom="column">
                  <wp:posOffset>-1202821</wp:posOffset>
                </wp:positionH>
                <wp:positionV relativeFrom="paragraph">
                  <wp:posOffset>-1935622</wp:posOffset>
                </wp:positionV>
                <wp:extent cx="8229896" cy="4876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896" cy="4876800"/>
                        </a:xfrm>
                        <a:prstGeom prst="rect">
                          <a:avLst/>
                        </a:prstGeom>
                        <a:solidFill>
                          <a:srgbClr val="333F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86BD6" id="Rectangle 1" o:spid="_x0000_s1026" style="position:absolute;margin-left:-94.7pt;margin-top:-152.4pt;width:9in;height:38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" fillcolor="#333f48" stroked="f" strokeweight="1pt"/>
            </w:pict>
          </mc:Fallback>
        </mc:AlternateContent>
      </w:r>
      <w:r w:rsidR="00644B9B">
        <w:rPr>
          <w:noProof/>
        </w:rPr>
        <mc:AlternateContent>
          <mc:Choice Requires="wps">
            <w:drawing>
              <wp:anchor distT="0" distB="0" distL="114300" distR="114300" simplePos="0" relativeHeight="251657728" behindDoc="0" locked="0" layoutInCell="1" allowOverlap="1" wp14:anchorId="70759D3B" wp14:editId="3575C119">
                <wp:simplePos x="0" y="0"/>
                <wp:positionH relativeFrom="column">
                  <wp:posOffset>-748030</wp:posOffset>
                </wp:positionH>
                <wp:positionV relativeFrom="paragraph">
                  <wp:posOffset>281940</wp:posOffset>
                </wp:positionV>
                <wp:extent cx="6908800" cy="19634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0" cy="1963420"/>
                        </a:xfrm>
                        <a:prstGeom prst="rect">
                          <a:avLst/>
                        </a:prstGeom>
                        <a:noFill/>
                        <a:ln w="6350">
                          <a:noFill/>
                        </a:ln>
                      </wps:spPr>
                      <wps:txbx>
                        <w:txbxContent>
                          <w:p w14:paraId="61FEDE59" w14:textId="3ECB2231" w:rsidR="003C4BF1" w:rsidRPr="004B0FFD" w:rsidRDefault="0093703A" w:rsidP="003C4BF1">
                            <w:pPr>
                              <w:pStyle w:val="Title"/>
                              <w:snapToGrid w:val="0"/>
                              <w:spacing w:after="480"/>
                              <w:rPr>
                                <w:b/>
                                <w:bCs/>
                                <w:color w:val="FFFFFF"/>
                              </w:rPr>
                            </w:pPr>
                            <w:r>
                              <w:rPr>
                                <w:b/>
                                <w:bCs/>
                                <w:color w:val="FFFFFF"/>
                              </w:rPr>
                              <w:t>Escalation Paths</w:t>
                            </w:r>
                            <w:r w:rsidR="007C15B0">
                              <w:rPr>
                                <w:b/>
                                <w:bCs/>
                                <w:color w:val="FFFFFF"/>
                              </w:rPr>
                              <w:t xml:space="preserve"> Template</w:t>
                            </w:r>
                          </w:p>
                          <w:p w14:paraId="09A4F44C" w14:textId="01E81BD7" w:rsidR="003C4BF1" w:rsidRPr="00644B9B" w:rsidRDefault="00644B9B" w:rsidP="00644B9B">
                            <w:pPr>
                              <w:pStyle w:val="Subtitle"/>
                              <w:ind w:right="1862"/>
                              <w:rPr>
                                <w:rFonts w:cs="Times New Roman (Body CS)"/>
                                <w:i/>
                                <w:iCs/>
                                <w:spacing w:val="0"/>
                              </w:rPr>
                            </w:pPr>
                            <w:r>
                              <w:rPr>
                                <w:rFonts w:cs="Times New Roman (Body CS)"/>
                                <w:i/>
                                <w:iCs/>
                                <w:spacing w:val="0"/>
                              </w:rPr>
                              <w:t>P</w:t>
                            </w:r>
                            <w:r w:rsidR="007C15B0" w:rsidRPr="00644B9B">
                              <w:rPr>
                                <w:rFonts w:cs="Times New Roman (Body CS)"/>
                                <w:i/>
                                <w:iCs/>
                                <w:spacing w:val="0"/>
                              </w:rPr>
                              <w:t xml:space="preserve">rocesses </w:t>
                            </w:r>
                            <w:r w:rsidR="0093703A" w:rsidRPr="00644B9B">
                              <w:rPr>
                                <w:rFonts w:cs="Times New Roman (Body CS)"/>
                                <w:i/>
                                <w:iCs/>
                                <w:spacing w:val="0"/>
                              </w:rPr>
                              <w:t xml:space="preserve">for </w:t>
                            </w:r>
                            <w:r w:rsidR="007C15B0" w:rsidRPr="00644B9B">
                              <w:rPr>
                                <w:rFonts w:cs="Times New Roman (Body CS)"/>
                                <w:i/>
                                <w:iCs/>
                                <w:spacing w:val="0"/>
                              </w:rPr>
                              <w:t>communicating with stakeholders during crises and business disruptions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59D3B" id="_x0000_t202" coordsize="21600,21600" o:spt="202" path="m,l,21600r21600,l21600,xe">
                <v:stroke joinstyle="miter"/>
                <v:path gradientshapeok="t" o:connecttype="rect"/>
              </v:shapetype>
              <v:shape id="Text Box 3" o:spid="_x0000_s1026" type="#_x0000_t202" style="position:absolute;margin-left:-58.9pt;margin-top:22.2pt;width:544pt;height:1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" filled="f" stroked="f" strokeweight=".5pt">
                <v:textbox>
                  <w:txbxContent>
                    <w:p w14:paraId="61FEDE59" w14:textId="3ECB2231" w:rsidR="003C4BF1" w:rsidRPr="004B0FFD" w:rsidRDefault="0093703A" w:rsidP="003C4BF1">
                      <w:pPr>
                        <w:pStyle w:val="Title"/>
                        <w:snapToGrid w:val="0"/>
                        <w:spacing w:after="480"/>
                        <w:rPr>
                          <w:b/>
                          <w:bCs/>
                          <w:color w:val="FFFFFF"/>
                        </w:rPr>
                      </w:pPr>
                      <w:r>
                        <w:rPr>
                          <w:b/>
                          <w:bCs/>
                          <w:color w:val="FFFFFF"/>
                        </w:rPr>
                        <w:t>Escalation Paths</w:t>
                      </w:r>
                      <w:r w:rsidR="007C15B0">
                        <w:rPr>
                          <w:b/>
                          <w:bCs/>
                          <w:color w:val="FFFFFF"/>
                        </w:rPr>
                        <w:t xml:space="preserve"> Template</w:t>
                      </w:r>
                    </w:p>
                    <w:p w14:paraId="09A4F44C" w14:textId="01E81BD7" w:rsidR="003C4BF1" w:rsidRPr="00644B9B" w:rsidRDefault="00644B9B" w:rsidP="00644B9B">
                      <w:pPr>
                        <w:pStyle w:val="Subtitle"/>
                        <w:ind w:right="1862"/>
                        <w:rPr>
                          <w:rFonts w:cs="Times New Roman (Body CS)"/>
                          <w:i/>
                          <w:iCs/>
                          <w:spacing w:val="0"/>
                        </w:rPr>
                      </w:pPr>
                      <w:r>
                        <w:rPr>
                          <w:rFonts w:cs="Times New Roman (Body CS)"/>
                          <w:i/>
                          <w:iCs/>
                          <w:spacing w:val="0"/>
                        </w:rPr>
                        <w:t>P</w:t>
                      </w:r>
                      <w:r w:rsidR="007C15B0" w:rsidRPr="00644B9B">
                        <w:rPr>
                          <w:rFonts w:cs="Times New Roman (Body CS)"/>
                          <w:i/>
                          <w:iCs/>
                          <w:spacing w:val="0"/>
                        </w:rPr>
                        <w:t xml:space="preserve">rocesses </w:t>
                      </w:r>
                      <w:r w:rsidR="0093703A" w:rsidRPr="00644B9B">
                        <w:rPr>
                          <w:rFonts w:cs="Times New Roman (Body CS)"/>
                          <w:i/>
                          <w:iCs/>
                          <w:spacing w:val="0"/>
                        </w:rPr>
                        <w:t xml:space="preserve">for </w:t>
                      </w:r>
                      <w:r w:rsidR="007C15B0" w:rsidRPr="00644B9B">
                        <w:rPr>
                          <w:rFonts w:cs="Times New Roman (Body CS)"/>
                          <w:i/>
                          <w:iCs/>
                          <w:spacing w:val="0"/>
                        </w:rPr>
                        <w:t>communicating with stakeholders during crises and business disruptions</w:t>
                      </w:r>
                    </w:p>
                  </w:txbxContent>
                </v:textbox>
              </v:shape>
            </w:pict>
          </mc:Fallback>
        </mc:AlternateContent>
      </w:r>
      <w:r w:rsidR="00750597">
        <w:rPr>
          <w:noProof/>
        </w:rPr>
        <w:drawing>
          <wp:anchor distT="0" distB="0" distL="114300" distR="114300" simplePos="0" relativeHeight="251658752" behindDoc="0" locked="0" layoutInCell="1" allowOverlap="1" wp14:anchorId="05BA2E9A" wp14:editId="2CEA1D7B">
            <wp:simplePos x="0" y="0"/>
            <wp:positionH relativeFrom="column">
              <wp:posOffset>-651510</wp:posOffset>
            </wp:positionH>
            <wp:positionV relativeFrom="paragraph">
              <wp:posOffset>-965200</wp:posOffset>
            </wp:positionV>
            <wp:extent cx="1509395" cy="420370"/>
            <wp:effectExtent l="0" t="0" r="0" b="0"/>
            <wp:wrapNone/>
            <wp:docPr id="6" name="Picture 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logo&#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39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503FE" w14:textId="09BC4614" w:rsidR="003C4BF1" w:rsidRDefault="003C4BF1" w:rsidP="004B1179">
      <w:pPr>
        <w:spacing w:after="0" w:line="271" w:lineRule="auto"/>
        <w:rPr>
          <w:rFonts w:eastAsia="Arial" w:cs="Arial"/>
          <w:szCs w:val="20"/>
        </w:rPr>
      </w:pPr>
    </w:p>
    <w:p w14:paraId="3E97254E" w14:textId="3E51A854" w:rsidR="003C4BF1" w:rsidRDefault="003C4BF1" w:rsidP="004B1179">
      <w:pPr>
        <w:spacing w:after="0" w:line="271" w:lineRule="auto"/>
        <w:rPr>
          <w:rFonts w:eastAsia="Arial" w:cs="Arial"/>
          <w:szCs w:val="20"/>
        </w:rPr>
      </w:pPr>
    </w:p>
    <w:p w14:paraId="477EE8E4" w14:textId="77777777" w:rsidR="003C4BF1" w:rsidRDefault="003C4BF1" w:rsidP="004B1179">
      <w:pPr>
        <w:spacing w:after="0" w:line="271" w:lineRule="auto"/>
        <w:rPr>
          <w:rFonts w:eastAsia="Arial" w:cs="Arial"/>
          <w:szCs w:val="20"/>
        </w:rPr>
      </w:pPr>
    </w:p>
    <w:p w14:paraId="6AB95E93" w14:textId="77777777" w:rsidR="003C4BF1" w:rsidRDefault="003C4BF1" w:rsidP="004B1179">
      <w:pPr>
        <w:spacing w:after="0" w:line="271" w:lineRule="auto"/>
        <w:rPr>
          <w:rFonts w:eastAsia="Arial" w:cs="Arial"/>
          <w:szCs w:val="20"/>
        </w:rPr>
      </w:pPr>
    </w:p>
    <w:p w14:paraId="646E0EE2" w14:textId="77777777" w:rsidR="003C4BF1" w:rsidRDefault="003C4BF1" w:rsidP="004B1179">
      <w:pPr>
        <w:spacing w:after="0" w:line="271" w:lineRule="auto"/>
        <w:rPr>
          <w:rFonts w:eastAsia="Arial" w:cs="Arial"/>
          <w:szCs w:val="20"/>
        </w:rPr>
      </w:pPr>
    </w:p>
    <w:p w14:paraId="6D3DDA00" w14:textId="77777777" w:rsidR="003C4BF1" w:rsidRDefault="003C4BF1" w:rsidP="004B1179">
      <w:pPr>
        <w:spacing w:after="0" w:line="271" w:lineRule="auto"/>
        <w:rPr>
          <w:rFonts w:eastAsia="Arial" w:cs="Arial"/>
          <w:szCs w:val="20"/>
        </w:rPr>
      </w:pPr>
    </w:p>
    <w:p w14:paraId="78E13366" w14:textId="77777777" w:rsidR="004B1179" w:rsidRDefault="004B1179" w:rsidP="004B1179"/>
    <w:p w14:paraId="727DC491" w14:textId="77777777" w:rsidR="003C4BF1" w:rsidRDefault="003C4BF1" w:rsidP="009B5E4B">
      <w:pPr>
        <w:pStyle w:val="Title"/>
      </w:pPr>
    </w:p>
    <w:p w14:paraId="5DEAD9E6" w14:textId="77777777" w:rsidR="003C4BF1" w:rsidRDefault="003C4BF1" w:rsidP="009B5E4B">
      <w:pPr>
        <w:pStyle w:val="Title"/>
      </w:pPr>
    </w:p>
    <w:p w14:paraId="15B623B3" w14:textId="41B35F53" w:rsidR="003C4BF1" w:rsidRDefault="00962D20" w:rsidP="009B5E4B">
      <w:pPr>
        <w:pStyle w:val="Title"/>
      </w:pPr>
      <w:r>
        <w:rPr>
          <w:noProof/>
        </w:rPr>
        <w:drawing>
          <wp:anchor distT="0" distB="0" distL="114300" distR="114300" simplePos="0" relativeHeight="251655679" behindDoc="0" locked="0" layoutInCell="1" allowOverlap="1" wp14:anchorId="10BC09F6" wp14:editId="1E67F8DA">
            <wp:simplePos x="0" y="0"/>
            <wp:positionH relativeFrom="column">
              <wp:posOffset>-2010119</wp:posOffset>
            </wp:positionH>
            <wp:positionV relativeFrom="paragraph">
              <wp:posOffset>495300</wp:posOffset>
            </wp:positionV>
            <wp:extent cx="8639798" cy="5765626"/>
            <wp:effectExtent l="0" t="0" r="0" b="635"/>
            <wp:wrapNone/>
            <wp:docPr id="1438652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52431"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9798" cy="5765626"/>
                    </a:xfrm>
                    <a:prstGeom prst="rect">
                      <a:avLst/>
                    </a:prstGeom>
                  </pic:spPr>
                </pic:pic>
              </a:graphicData>
            </a:graphic>
            <wp14:sizeRelH relativeFrom="page">
              <wp14:pctWidth>0</wp14:pctWidth>
            </wp14:sizeRelH>
            <wp14:sizeRelV relativeFrom="page">
              <wp14:pctHeight>0</wp14:pctHeight>
            </wp14:sizeRelV>
          </wp:anchor>
        </w:drawing>
      </w:r>
    </w:p>
    <w:p w14:paraId="07844706" w14:textId="606C9C41" w:rsidR="003C4BF1" w:rsidRDefault="003C4BF1" w:rsidP="009B5E4B">
      <w:pPr>
        <w:pStyle w:val="Title"/>
      </w:pPr>
    </w:p>
    <w:p w14:paraId="78A55F1C" w14:textId="77777777" w:rsidR="003C4BF1" w:rsidRDefault="003C4BF1" w:rsidP="009B5E4B">
      <w:pPr>
        <w:pStyle w:val="Title"/>
      </w:pPr>
    </w:p>
    <w:p w14:paraId="7B3E9C45" w14:textId="77777777" w:rsidR="003C4BF1" w:rsidRDefault="003C4BF1" w:rsidP="009B5E4B">
      <w:pPr>
        <w:pStyle w:val="Title"/>
      </w:pPr>
    </w:p>
    <w:p w14:paraId="2BFE00DF" w14:textId="77777777" w:rsidR="003C4BF1" w:rsidRDefault="003C4BF1" w:rsidP="009B5E4B">
      <w:pPr>
        <w:pStyle w:val="Title"/>
      </w:pPr>
    </w:p>
    <w:p w14:paraId="4A7443F4" w14:textId="77777777" w:rsidR="003C4BF1" w:rsidRDefault="003C4BF1" w:rsidP="009B5E4B">
      <w:pPr>
        <w:pStyle w:val="Title"/>
      </w:pPr>
    </w:p>
    <w:p w14:paraId="695FB26B" w14:textId="77777777" w:rsidR="003C4BF1" w:rsidRDefault="003C4BF1" w:rsidP="009B5E4B">
      <w:pPr>
        <w:pStyle w:val="Title"/>
      </w:pPr>
    </w:p>
    <w:p w14:paraId="174C975A" w14:textId="77777777" w:rsidR="003C4BF1" w:rsidRDefault="003C4BF1" w:rsidP="009B5E4B">
      <w:pPr>
        <w:pStyle w:val="Title"/>
      </w:pPr>
    </w:p>
    <w:p w14:paraId="7057216C" w14:textId="77777777" w:rsidR="00F5107D" w:rsidRPr="004B0FFD" w:rsidRDefault="00F5107D">
      <w:pPr>
        <w:spacing w:after="160" w:line="259" w:lineRule="auto"/>
        <w:rPr>
          <w:spacing w:val="-10"/>
          <w:kern w:val="28"/>
          <w:sz w:val="56"/>
          <w:szCs w:val="56"/>
        </w:rPr>
      </w:pPr>
      <w:r>
        <w:br w:type="page"/>
      </w:r>
    </w:p>
    <w:p w14:paraId="5A4DB0AB" w14:textId="01C11DC9" w:rsidR="00AB3D87" w:rsidRPr="00AB3D87" w:rsidRDefault="00AB3D87" w:rsidP="00AB3D87">
      <w:pPr>
        <w:spacing w:line="259" w:lineRule="auto"/>
        <w:jc w:val="both"/>
        <w:rPr>
          <w:rFonts w:cs="Arial"/>
          <w:color w:val="000000" w:themeColor="text1"/>
          <w:szCs w:val="20"/>
        </w:rPr>
      </w:pPr>
      <w:r w:rsidRPr="00AB3D87">
        <w:rPr>
          <w:rFonts w:eastAsia="Arial" w:cs="Arial"/>
          <w:b/>
          <w:color w:val="000000" w:themeColor="text1"/>
          <w:szCs w:val="20"/>
        </w:rPr>
        <w:lastRenderedPageBreak/>
        <w:t>Reviewers</w:t>
      </w:r>
    </w:p>
    <w:p w14:paraId="717F76B2" w14:textId="133D0949" w:rsidR="00AB3D87" w:rsidRPr="00AB3D87" w:rsidRDefault="00AB3D87" w:rsidP="00AB3D87">
      <w:pPr>
        <w:spacing w:line="259" w:lineRule="auto"/>
        <w:ind w:left="-5" w:hanging="10"/>
        <w:jc w:val="both"/>
        <w:rPr>
          <w:rFonts w:cs="Arial"/>
          <w:szCs w:val="20"/>
        </w:rPr>
      </w:pPr>
      <w:r w:rsidRPr="00AB3D87">
        <w:rPr>
          <w:rFonts w:cs="Arial"/>
          <w:szCs w:val="20"/>
        </w:rPr>
        <w:t>This document will be distributed to the following people for review:</w:t>
      </w:r>
    </w:p>
    <w:tbl>
      <w:tblPr>
        <w:tblStyle w:val="TableGrid1"/>
        <w:tblW w:w="7179" w:type="dxa"/>
        <w:tblInd w:w="5" w:type="dxa"/>
        <w:tblCellMar>
          <w:top w:w="13" w:type="dxa"/>
          <w:left w:w="103" w:type="dxa"/>
          <w:right w:w="103" w:type="dxa"/>
        </w:tblCellMar>
        <w:tblLook w:val="04A0" w:firstRow="1" w:lastRow="0" w:firstColumn="1" w:lastColumn="0" w:noHBand="0" w:noVBand="1"/>
      </w:tblPr>
      <w:tblGrid>
        <w:gridCol w:w="2263"/>
        <w:gridCol w:w="3688"/>
        <w:gridCol w:w="1228"/>
      </w:tblGrid>
      <w:tr w:rsidR="00AB3D87" w:rsidRPr="00AB3D87" w14:paraId="3D8ACF43" w14:textId="77777777" w:rsidTr="00CD77D2">
        <w:trPr>
          <w:trHeight w:val="305"/>
        </w:trPr>
        <w:tc>
          <w:tcPr>
            <w:tcW w:w="2263" w:type="dxa"/>
            <w:tcBorders>
              <w:top w:val="single" w:sz="17" w:space="0" w:color="000000"/>
              <w:left w:val="single" w:sz="17" w:space="0" w:color="000000"/>
              <w:bottom w:val="single" w:sz="4" w:space="0" w:color="000000"/>
              <w:right w:val="single" w:sz="6" w:space="0" w:color="000000"/>
            </w:tcBorders>
            <w:shd w:val="clear" w:color="auto" w:fill="0F243E"/>
          </w:tcPr>
          <w:p w14:paraId="41F97E0E" w14:textId="77777777" w:rsidR="00AB3D87" w:rsidRPr="00AB3D87" w:rsidRDefault="00AB3D87" w:rsidP="00CD77D2">
            <w:pPr>
              <w:spacing w:line="259" w:lineRule="auto"/>
              <w:jc w:val="both"/>
              <w:rPr>
                <w:rFonts w:ascii="Arial" w:hAnsi="Arial" w:cs="Arial"/>
                <w:sz w:val="20"/>
                <w:szCs w:val="20"/>
              </w:rPr>
            </w:pPr>
            <w:r w:rsidRPr="00AB3D87">
              <w:rPr>
                <w:rFonts w:ascii="Arial" w:eastAsia="Arial" w:hAnsi="Arial" w:cs="Arial"/>
                <w:b/>
                <w:color w:val="FFFFFF"/>
                <w:sz w:val="20"/>
                <w:szCs w:val="20"/>
              </w:rPr>
              <w:t xml:space="preserve">Name </w:t>
            </w:r>
          </w:p>
        </w:tc>
        <w:tc>
          <w:tcPr>
            <w:tcW w:w="3688" w:type="dxa"/>
            <w:tcBorders>
              <w:top w:val="single" w:sz="17" w:space="0" w:color="000000"/>
              <w:left w:val="single" w:sz="6" w:space="0" w:color="000000"/>
              <w:bottom w:val="single" w:sz="4" w:space="0" w:color="000000"/>
              <w:right w:val="single" w:sz="6" w:space="0" w:color="000000"/>
            </w:tcBorders>
            <w:shd w:val="clear" w:color="auto" w:fill="0F243E"/>
          </w:tcPr>
          <w:p w14:paraId="1B65AE70" w14:textId="77777777" w:rsidR="00AB3D87" w:rsidRPr="00AB3D87" w:rsidRDefault="00AB3D87" w:rsidP="00CD77D2">
            <w:pPr>
              <w:spacing w:line="259" w:lineRule="auto"/>
              <w:ind w:left="5"/>
              <w:jc w:val="both"/>
              <w:rPr>
                <w:rFonts w:ascii="Arial" w:hAnsi="Arial" w:cs="Arial"/>
                <w:sz w:val="20"/>
                <w:szCs w:val="20"/>
              </w:rPr>
            </w:pPr>
            <w:r w:rsidRPr="00AB3D87">
              <w:rPr>
                <w:rFonts w:ascii="Arial" w:eastAsia="Arial" w:hAnsi="Arial" w:cs="Arial"/>
                <w:b/>
                <w:color w:val="FFFFFF"/>
                <w:sz w:val="20"/>
                <w:szCs w:val="20"/>
              </w:rPr>
              <w:t xml:space="preserve">Position </w:t>
            </w:r>
          </w:p>
        </w:tc>
        <w:tc>
          <w:tcPr>
            <w:tcW w:w="1228" w:type="dxa"/>
            <w:tcBorders>
              <w:top w:val="single" w:sz="17" w:space="0" w:color="000000"/>
              <w:left w:val="single" w:sz="6" w:space="0" w:color="000000"/>
              <w:bottom w:val="single" w:sz="4" w:space="0" w:color="000000"/>
              <w:right w:val="single" w:sz="17" w:space="0" w:color="000000"/>
            </w:tcBorders>
            <w:shd w:val="clear" w:color="auto" w:fill="0F243E"/>
          </w:tcPr>
          <w:p w14:paraId="26E1BFE1" w14:textId="77777777" w:rsidR="00AB3D87" w:rsidRPr="00AB3D87" w:rsidRDefault="00AB3D87" w:rsidP="00CD77D2">
            <w:pPr>
              <w:spacing w:line="259" w:lineRule="auto"/>
              <w:ind w:left="72"/>
              <w:jc w:val="both"/>
              <w:rPr>
                <w:rFonts w:ascii="Arial" w:hAnsi="Arial" w:cs="Arial"/>
                <w:sz w:val="20"/>
                <w:szCs w:val="20"/>
              </w:rPr>
            </w:pPr>
            <w:r w:rsidRPr="00AB3D87">
              <w:rPr>
                <w:rFonts w:ascii="Arial" w:eastAsia="Arial" w:hAnsi="Arial" w:cs="Arial"/>
                <w:b/>
                <w:color w:val="FFFFFF"/>
                <w:sz w:val="20"/>
                <w:szCs w:val="20"/>
              </w:rPr>
              <w:t xml:space="preserve">Version </w:t>
            </w:r>
          </w:p>
        </w:tc>
      </w:tr>
      <w:tr w:rsidR="00AB3D87" w:rsidRPr="00AB3D87" w14:paraId="1ECA91C5" w14:textId="77777777" w:rsidTr="00CD77D2">
        <w:trPr>
          <w:trHeight w:val="268"/>
        </w:trPr>
        <w:tc>
          <w:tcPr>
            <w:tcW w:w="2263" w:type="dxa"/>
            <w:tcBorders>
              <w:top w:val="single" w:sz="4" w:space="0" w:color="000000"/>
              <w:left w:val="single" w:sz="17" w:space="0" w:color="000000"/>
              <w:bottom w:val="single" w:sz="6" w:space="0" w:color="000000"/>
              <w:right w:val="single" w:sz="6" w:space="0" w:color="000000"/>
            </w:tcBorders>
          </w:tcPr>
          <w:p w14:paraId="113E23D8" w14:textId="77777777" w:rsidR="00AB3D87" w:rsidRPr="00AB3D87" w:rsidRDefault="00AB3D87" w:rsidP="00CD77D2">
            <w:pPr>
              <w:spacing w:line="259" w:lineRule="auto"/>
              <w:jc w:val="both"/>
              <w:rPr>
                <w:rFonts w:ascii="Arial" w:hAnsi="Arial" w:cs="Arial"/>
                <w:sz w:val="20"/>
                <w:szCs w:val="20"/>
              </w:rPr>
            </w:pPr>
          </w:p>
        </w:tc>
        <w:tc>
          <w:tcPr>
            <w:tcW w:w="3688" w:type="dxa"/>
            <w:tcBorders>
              <w:top w:val="single" w:sz="4" w:space="0" w:color="000000"/>
              <w:left w:val="single" w:sz="6" w:space="0" w:color="000000"/>
              <w:bottom w:val="single" w:sz="6" w:space="0" w:color="000000"/>
              <w:right w:val="single" w:sz="6" w:space="0" w:color="000000"/>
            </w:tcBorders>
          </w:tcPr>
          <w:p w14:paraId="17F1DB88" w14:textId="77777777" w:rsidR="00AB3D87" w:rsidRPr="00AB3D87" w:rsidRDefault="00AB3D87" w:rsidP="00CD77D2">
            <w:pPr>
              <w:spacing w:line="259" w:lineRule="auto"/>
              <w:ind w:left="5"/>
              <w:jc w:val="both"/>
              <w:rPr>
                <w:rFonts w:ascii="Arial" w:hAnsi="Arial" w:cs="Arial"/>
                <w:sz w:val="20"/>
                <w:szCs w:val="20"/>
              </w:rPr>
            </w:pPr>
          </w:p>
        </w:tc>
        <w:tc>
          <w:tcPr>
            <w:tcW w:w="1228" w:type="dxa"/>
            <w:tcBorders>
              <w:top w:val="single" w:sz="4" w:space="0" w:color="000000"/>
              <w:left w:val="single" w:sz="6" w:space="0" w:color="000000"/>
              <w:bottom w:val="single" w:sz="6" w:space="0" w:color="000000"/>
              <w:right w:val="single" w:sz="17" w:space="0" w:color="000000"/>
            </w:tcBorders>
          </w:tcPr>
          <w:p w14:paraId="347F9D84" w14:textId="77777777" w:rsidR="00AB3D87" w:rsidRPr="00AB3D87" w:rsidRDefault="00AB3D87" w:rsidP="00CD77D2">
            <w:pPr>
              <w:spacing w:line="259" w:lineRule="auto"/>
              <w:ind w:left="5"/>
              <w:jc w:val="both"/>
              <w:rPr>
                <w:rFonts w:ascii="Arial" w:hAnsi="Arial" w:cs="Arial"/>
                <w:sz w:val="20"/>
                <w:szCs w:val="20"/>
              </w:rPr>
            </w:pPr>
          </w:p>
        </w:tc>
      </w:tr>
      <w:tr w:rsidR="00AB3D87" w:rsidRPr="00AB3D87" w14:paraId="6F886E2E" w14:textId="77777777" w:rsidTr="00CD77D2">
        <w:trPr>
          <w:trHeight w:val="269"/>
        </w:trPr>
        <w:tc>
          <w:tcPr>
            <w:tcW w:w="2263" w:type="dxa"/>
            <w:tcBorders>
              <w:top w:val="single" w:sz="6" w:space="0" w:color="000000"/>
              <w:left w:val="single" w:sz="17" w:space="0" w:color="000000"/>
              <w:bottom w:val="single" w:sz="6" w:space="0" w:color="000000"/>
              <w:right w:val="single" w:sz="6" w:space="0" w:color="000000"/>
            </w:tcBorders>
          </w:tcPr>
          <w:p w14:paraId="5C46EA9D" w14:textId="77777777" w:rsidR="00AB3D87" w:rsidRPr="00AB3D87" w:rsidRDefault="00AB3D87" w:rsidP="00CD77D2">
            <w:pPr>
              <w:spacing w:line="259" w:lineRule="auto"/>
              <w:jc w:val="both"/>
              <w:rPr>
                <w:rFonts w:ascii="Arial" w:hAnsi="Arial" w:cs="Arial"/>
                <w:sz w:val="20"/>
                <w:szCs w:val="20"/>
              </w:rPr>
            </w:pPr>
          </w:p>
        </w:tc>
        <w:tc>
          <w:tcPr>
            <w:tcW w:w="3688" w:type="dxa"/>
            <w:tcBorders>
              <w:top w:val="single" w:sz="6" w:space="0" w:color="000000"/>
              <w:left w:val="single" w:sz="6" w:space="0" w:color="000000"/>
              <w:bottom w:val="single" w:sz="6" w:space="0" w:color="000000"/>
              <w:right w:val="single" w:sz="6" w:space="0" w:color="000000"/>
            </w:tcBorders>
          </w:tcPr>
          <w:p w14:paraId="27A35DC8" w14:textId="77777777" w:rsidR="00AB3D87" w:rsidRPr="00AB3D87" w:rsidRDefault="00AB3D87" w:rsidP="00CD77D2">
            <w:pPr>
              <w:spacing w:line="259" w:lineRule="auto"/>
              <w:ind w:left="5"/>
              <w:jc w:val="both"/>
              <w:rPr>
                <w:rFonts w:ascii="Arial" w:hAnsi="Arial" w:cs="Arial"/>
                <w:sz w:val="20"/>
                <w:szCs w:val="20"/>
              </w:rPr>
            </w:pPr>
          </w:p>
        </w:tc>
        <w:tc>
          <w:tcPr>
            <w:tcW w:w="1228" w:type="dxa"/>
            <w:tcBorders>
              <w:top w:val="single" w:sz="6" w:space="0" w:color="000000"/>
              <w:left w:val="single" w:sz="6" w:space="0" w:color="000000"/>
              <w:bottom w:val="single" w:sz="6" w:space="0" w:color="000000"/>
              <w:right w:val="single" w:sz="17" w:space="0" w:color="000000"/>
            </w:tcBorders>
          </w:tcPr>
          <w:p w14:paraId="415185D7" w14:textId="77777777" w:rsidR="00AB3D87" w:rsidRPr="00AB3D87" w:rsidRDefault="00AB3D87" w:rsidP="00CD77D2">
            <w:pPr>
              <w:spacing w:line="259" w:lineRule="auto"/>
              <w:ind w:left="5"/>
              <w:jc w:val="both"/>
              <w:rPr>
                <w:rFonts w:ascii="Arial" w:hAnsi="Arial" w:cs="Arial"/>
                <w:sz w:val="20"/>
                <w:szCs w:val="20"/>
              </w:rPr>
            </w:pPr>
          </w:p>
        </w:tc>
      </w:tr>
      <w:tr w:rsidR="00AB3D87" w:rsidRPr="00AB3D87" w14:paraId="77FAA59D" w14:textId="77777777" w:rsidTr="00CD77D2">
        <w:trPr>
          <w:trHeight w:val="283"/>
        </w:trPr>
        <w:tc>
          <w:tcPr>
            <w:tcW w:w="2263" w:type="dxa"/>
            <w:tcBorders>
              <w:top w:val="single" w:sz="6" w:space="0" w:color="000000"/>
              <w:left w:val="single" w:sz="17" w:space="0" w:color="000000"/>
              <w:bottom w:val="single" w:sz="17" w:space="0" w:color="000000"/>
              <w:right w:val="single" w:sz="6" w:space="0" w:color="000000"/>
            </w:tcBorders>
          </w:tcPr>
          <w:p w14:paraId="5FF7DC2F" w14:textId="77777777" w:rsidR="00AB3D87" w:rsidRPr="00AB3D87" w:rsidRDefault="00AB3D87" w:rsidP="00CD77D2">
            <w:pPr>
              <w:spacing w:line="259" w:lineRule="auto"/>
              <w:jc w:val="both"/>
              <w:rPr>
                <w:rFonts w:ascii="Arial" w:hAnsi="Arial" w:cs="Arial"/>
                <w:sz w:val="20"/>
                <w:szCs w:val="20"/>
              </w:rPr>
            </w:pPr>
            <w:r w:rsidRPr="00AB3D87">
              <w:rPr>
                <w:rFonts w:ascii="Arial" w:hAnsi="Arial" w:cs="Arial"/>
                <w:sz w:val="20"/>
                <w:szCs w:val="20"/>
              </w:rPr>
              <w:t xml:space="preserve"> </w:t>
            </w:r>
          </w:p>
        </w:tc>
        <w:tc>
          <w:tcPr>
            <w:tcW w:w="3688" w:type="dxa"/>
            <w:tcBorders>
              <w:top w:val="single" w:sz="6" w:space="0" w:color="000000"/>
              <w:left w:val="single" w:sz="6" w:space="0" w:color="000000"/>
              <w:bottom w:val="single" w:sz="17" w:space="0" w:color="000000"/>
              <w:right w:val="single" w:sz="6" w:space="0" w:color="000000"/>
            </w:tcBorders>
          </w:tcPr>
          <w:p w14:paraId="42C6F27B" w14:textId="77777777" w:rsidR="00AB3D87" w:rsidRPr="00AB3D87" w:rsidRDefault="00AB3D87" w:rsidP="00CD77D2">
            <w:pPr>
              <w:spacing w:line="259" w:lineRule="auto"/>
              <w:ind w:left="5"/>
              <w:jc w:val="both"/>
              <w:rPr>
                <w:rFonts w:ascii="Arial" w:hAnsi="Arial" w:cs="Arial"/>
                <w:sz w:val="20"/>
                <w:szCs w:val="20"/>
              </w:rPr>
            </w:pPr>
            <w:r w:rsidRPr="00AB3D87">
              <w:rPr>
                <w:rFonts w:ascii="Arial" w:hAnsi="Arial" w:cs="Arial"/>
                <w:sz w:val="20"/>
                <w:szCs w:val="20"/>
              </w:rPr>
              <w:t xml:space="preserve"> </w:t>
            </w:r>
          </w:p>
        </w:tc>
        <w:tc>
          <w:tcPr>
            <w:tcW w:w="1228" w:type="dxa"/>
            <w:tcBorders>
              <w:top w:val="single" w:sz="6" w:space="0" w:color="000000"/>
              <w:left w:val="single" w:sz="6" w:space="0" w:color="000000"/>
              <w:bottom w:val="single" w:sz="17" w:space="0" w:color="000000"/>
              <w:right w:val="single" w:sz="17" w:space="0" w:color="000000"/>
            </w:tcBorders>
          </w:tcPr>
          <w:p w14:paraId="655138BD" w14:textId="77777777" w:rsidR="00AB3D87" w:rsidRPr="00AB3D87" w:rsidRDefault="00AB3D87" w:rsidP="00CD77D2">
            <w:pPr>
              <w:spacing w:line="259" w:lineRule="auto"/>
              <w:ind w:left="67"/>
              <w:jc w:val="both"/>
              <w:rPr>
                <w:rFonts w:ascii="Arial" w:hAnsi="Arial" w:cs="Arial"/>
                <w:sz w:val="20"/>
                <w:szCs w:val="20"/>
              </w:rPr>
            </w:pPr>
            <w:r w:rsidRPr="00AB3D87">
              <w:rPr>
                <w:rFonts w:ascii="Arial" w:hAnsi="Arial" w:cs="Arial"/>
                <w:sz w:val="20"/>
                <w:szCs w:val="20"/>
              </w:rPr>
              <w:t xml:space="preserve"> </w:t>
            </w:r>
          </w:p>
        </w:tc>
      </w:tr>
    </w:tbl>
    <w:p w14:paraId="58ECA1EA" w14:textId="77777777" w:rsidR="00AB3D87" w:rsidRDefault="00AB3D87" w:rsidP="00AB3D87">
      <w:pPr>
        <w:spacing w:line="259" w:lineRule="auto"/>
        <w:ind w:left="-5" w:hanging="10"/>
        <w:jc w:val="both"/>
        <w:rPr>
          <w:rFonts w:eastAsia="Arial" w:cs="Arial"/>
          <w:b/>
          <w:color w:val="000000" w:themeColor="text1"/>
          <w:szCs w:val="20"/>
        </w:rPr>
      </w:pPr>
    </w:p>
    <w:p w14:paraId="3E6BE90C" w14:textId="0CBD6587" w:rsidR="00AB3D87" w:rsidRPr="00AB3D87" w:rsidRDefault="00AB3D87" w:rsidP="00AB3D87">
      <w:pPr>
        <w:spacing w:line="259" w:lineRule="auto"/>
        <w:ind w:left="-5" w:hanging="10"/>
        <w:jc w:val="both"/>
        <w:rPr>
          <w:rFonts w:cs="Arial"/>
          <w:color w:val="000000" w:themeColor="text1"/>
          <w:szCs w:val="20"/>
        </w:rPr>
      </w:pPr>
      <w:r w:rsidRPr="00AB3D87">
        <w:rPr>
          <w:rFonts w:eastAsia="Arial" w:cs="Arial"/>
          <w:b/>
          <w:color w:val="000000" w:themeColor="text1"/>
          <w:szCs w:val="20"/>
        </w:rPr>
        <w:t>Approvers</w:t>
      </w:r>
    </w:p>
    <w:p w14:paraId="4CD84BB9" w14:textId="0972C6B0" w:rsidR="00AB3D87" w:rsidRPr="00AB3D87" w:rsidRDefault="00AB3D87" w:rsidP="00AB3D87">
      <w:pPr>
        <w:spacing w:line="259" w:lineRule="auto"/>
        <w:ind w:left="-5" w:hanging="10"/>
        <w:jc w:val="both"/>
        <w:rPr>
          <w:rFonts w:cs="Arial"/>
          <w:szCs w:val="20"/>
        </w:rPr>
      </w:pPr>
      <w:r w:rsidRPr="00AB3D87">
        <w:rPr>
          <w:rFonts w:cs="Arial"/>
          <w:szCs w:val="20"/>
        </w:rPr>
        <w:t>This document will require approval from the following people prior to baselining:</w:t>
      </w:r>
    </w:p>
    <w:tbl>
      <w:tblPr>
        <w:tblStyle w:val="TableGrid1"/>
        <w:tblW w:w="7179" w:type="dxa"/>
        <w:tblInd w:w="5" w:type="dxa"/>
        <w:tblCellMar>
          <w:top w:w="11" w:type="dxa"/>
          <w:left w:w="103" w:type="dxa"/>
          <w:right w:w="103" w:type="dxa"/>
        </w:tblCellMar>
        <w:tblLook w:val="04A0" w:firstRow="1" w:lastRow="0" w:firstColumn="1" w:lastColumn="0" w:noHBand="0" w:noVBand="1"/>
      </w:tblPr>
      <w:tblGrid>
        <w:gridCol w:w="2263"/>
        <w:gridCol w:w="3688"/>
        <w:gridCol w:w="1228"/>
      </w:tblGrid>
      <w:tr w:rsidR="00AB3D87" w:rsidRPr="00AB3D87" w14:paraId="59711BFE" w14:textId="77777777" w:rsidTr="00CD77D2">
        <w:trPr>
          <w:trHeight w:val="305"/>
        </w:trPr>
        <w:tc>
          <w:tcPr>
            <w:tcW w:w="2263" w:type="dxa"/>
            <w:tcBorders>
              <w:top w:val="single" w:sz="17" w:space="0" w:color="000000"/>
              <w:left w:val="single" w:sz="17" w:space="0" w:color="000000"/>
              <w:bottom w:val="single" w:sz="4" w:space="0" w:color="000000"/>
              <w:right w:val="single" w:sz="6" w:space="0" w:color="000000"/>
            </w:tcBorders>
            <w:shd w:val="clear" w:color="auto" w:fill="0F243E"/>
          </w:tcPr>
          <w:p w14:paraId="20DDD44C" w14:textId="77777777" w:rsidR="00AB3D87" w:rsidRPr="00AB3D87" w:rsidRDefault="00AB3D87" w:rsidP="00CD77D2">
            <w:pPr>
              <w:spacing w:line="259" w:lineRule="auto"/>
              <w:jc w:val="both"/>
              <w:rPr>
                <w:rFonts w:ascii="Arial" w:hAnsi="Arial" w:cs="Arial"/>
                <w:sz w:val="20"/>
                <w:szCs w:val="20"/>
              </w:rPr>
            </w:pPr>
            <w:r w:rsidRPr="00AB3D87">
              <w:rPr>
                <w:rFonts w:ascii="Arial" w:eastAsia="Arial" w:hAnsi="Arial" w:cs="Arial"/>
                <w:b/>
                <w:color w:val="FFFFFF"/>
                <w:sz w:val="20"/>
                <w:szCs w:val="20"/>
              </w:rPr>
              <w:t xml:space="preserve">Name </w:t>
            </w:r>
          </w:p>
        </w:tc>
        <w:tc>
          <w:tcPr>
            <w:tcW w:w="3687" w:type="dxa"/>
            <w:tcBorders>
              <w:top w:val="single" w:sz="17" w:space="0" w:color="000000"/>
              <w:left w:val="single" w:sz="6" w:space="0" w:color="000000"/>
              <w:bottom w:val="single" w:sz="4" w:space="0" w:color="000000"/>
              <w:right w:val="single" w:sz="6" w:space="0" w:color="000000"/>
            </w:tcBorders>
            <w:shd w:val="clear" w:color="auto" w:fill="0F243E"/>
          </w:tcPr>
          <w:p w14:paraId="79262426" w14:textId="77777777" w:rsidR="00AB3D87" w:rsidRPr="00AB3D87" w:rsidRDefault="00AB3D87" w:rsidP="00CD77D2">
            <w:pPr>
              <w:spacing w:line="259" w:lineRule="auto"/>
              <w:ind w:left="5"/>
              <w:jc w:val="both"/>
              <w:rPr>
                <w:rFonts w:ascii="Arial" w:hAnsi="Arial" w:cs="Arial"/>
                <w:sz w:val="20"/>
                <w:szCs w:val="20"/>
              </w:rPr>
            </w:pPr>
            <w:r w:rsidRPr="00AB3D87">
              <w:rPr>
                <w:rFonts w:ascii="Arial" w:eastAsia="Arial" w:hAnsi="Arial" w:cs="Arial"/>
                <w:b/>
                <w:color w:val="FFFFFF"/>
                <w:sz w:val="20"/>
                <w:szCs w:val="20"/>
              </w:rPr>
              <w:t xml:space="preserve">Position </w:t>
            </w:r>
          </w:p>
        </w:tc>
        <w:tc>
          <w:tcPr>
            <w:tcW w:w="1228" w:type="dxa"/>
            <w:tcBorders>
              <w:top w:val="single" w:sz="17" w:space="0" w:color="000000"/>
              <w:left w:val="single" w:sz="6" w:space="0" w:color="000000"/>
              <w:bottom w:val="single" w:sz="4" w:space="0" w:color="000000"/>
              <w:right w:val="single" w:sz="17" w:space="0" w:color="000000"/>
            </w:tcBorders>
            <w:shd w:val="clear" w:color="auto" w:fill="0F243E"/>
          </w:tcPr>
          <w:p w14:paraId="4745BD04" w14:textId="77777777" w:rsidR="00AB3D87" w:rsidRPr="00AB3D87" w:rsidRDefault="00AB3D87" w:rsidP="00CD77D2">
            <w:pPr>
              <w:spacing w:line="259" w:lineRule="auto"/>
              <w:ind w:left="72"/>
              <w:jc w:val="both"/>
              <w:rPr>
                <w:rFonts w:ascii="Arial" w:hAnsi="Arial" w:cs="Arial"/>
                <w:sz w:val="20"/>
                <w:szCs w:val="20"/>
              </w:rPr>
            </w:pPr>
            <w:r w:rsidRPr="00AB3D87">
              <w:rPr>
                <w:rFonts w:ascii="Arial" w:eastAsia="Arial" w:hAnsi="Arial" w:cs="Arial"/>
                <w:b/>
                <w:color w:val="FFFFFF"/>
                <w:sz w:val="20"/>
                <w:szCs w:val="20"/>
              </w:rPr>
              <w:t xml:space="preserve">Version </w:t>
            </w:r>
          </w:p>
        </w:tc>
      </w:tr>
      <w:tr w:rsidR="00AB3D87" w:rsidRPr="00AB3D87" w14:paraId="446B3774" w14:textId="77777777" w:rsidTr="00CD77D2">
        <w:trPr>
          <w:trHeight w:val="266"/>
        </w:trPr>
        <w:tc>
          <w:tcPr>
            <w:tcW w:w="2263" w:type="dxa"/>
            <w:tcBorders>
              <w:top w:val="single" w:sz="4" w:space="0" w:color="000000"/>
              <w:left w:val="single" w:sz="17" w:space="0" w:color="000000"/>
              <w:bottom w:val="single" w:sz="4" w:space="0" w:color="000000"/>
              <w:right w:val="single" w:sz="6" w:space="0" w:color="000000"/>
            </w:tcBorders>
          </w:tcPr>
          <w:p w14:paraId="634BBB6F" w14:textId="77777777" w:rsidR="00AB3D87" w:rsidRPr="00AB3D87" w:rsidRDefault="00AB3D87" w:rsidP="00CD77D2">
            <w:pPr>
              <w:spacing w:line="259" w:lineRule="auto"/>
              <w:jc w:val="both"/>
              <w:rPr>
                <w:rFonts w:ascii="Arial" w:hAnsi="Arial" w:cs="Arial"/>
                <w:sz w:val="20"/>
                <w:szCs w:val="20"/>
              </w:rPr>
            </w:pPr>
          </w:p>
        </w:tc>
        <w:tc>
          <w:tcPr>
            <w:tcW w:w="3687" w:type="dxa"/>
            <w:tcBorders>
              <w:top w:val="single" w:sz="4" w:space="0" w:color="000000"/>
              <w:left w:val="single" w:sz="6" w:space="0" w:color="000000"/>
              <w:bottom w:val="single" w:sz="4" w:space="0" w:color="000000"/>
              <w:right w:val="single" w:sz="6" w:space="0" w:color="000000"/>
            </w:tcBorders>
          </w:tcPr>
          <w:p w14:paraId="6B627B32" w14:textId="77777777" w:rsidR="00AB3D87" w:rsidRPr="00AB3D87" w:rsidRDefault="00AB3D87" w:rsidP="00CD77D2">
            <w:pPr>
              <w:spacing w:line="259" w:lineRule="auto"/>
              <w:ind w:left="5"/>
              <w:jc w:val="both"/>
              <w:rPr>
                <w:rFonts w:ascii="Arial" w:hAnsi="Arial" w:cs="Arial"/>
                <w:sz w:val="20"/>
                <w:szCs w:val="20"/>
              </w:rPr>
            </w:pPr>
          </w:p>
        </w:tc>
        <w:tc>
          <w:tcPr>
            <w:tcW w:w="1228" w:type="dxa"/>
            <w:tcBorders>
              <w:top w:val="single" w:sz="4" w:space="0" w:color="000000"/>
              <w:left w:val="single" w:sz="6" w:space="0" w:color="000000"/>
              <w:bottom w:val="single" w:sz="4" w:space="0" w:color="000000"/>
              <w:right w:val="single" w:sz="17" w:space="0" w:color="000000"/>
            </w:tcBorders>
          </w:tcPr>
          <w:p w14:paraId="3C1D2041" w14:textId="77777777" w:rsidR="00AB3D87" w:rsidRPr="00AB3D87" w:rsidRDefault="00AB3D87" w:rsidP="00CD77D2">
            <w:pPr>
              <w:spacing w:line="259" w:lineRule="auto"/>
              <w:ind w:left="5"/>
              <w:jc w:val="both"/>
              <w:rPr>
                <w:rFonts w:ascii="Arial" w:hAnsi="Arial" w:cs="Arial"/>
                <w:sz w:val="20"/>
                <w:szCs w:val="20"/>
              </w:rPr>
            </w:pPr>
          </w:p>
        </w:tc>
      </w:tr>
      <w:tr w:rsidR="00AB3D87" w:rsidRPr="00AB3D87" w14:paraId="27AC4067" w14:textId="77777777" w:rsidTr="00CD77D2">
        <w:trPr>
          <w:trHeight w:val="281"/>
        </w:trPr>
        <w:tc>
          <w:tcPr>
            <w:tcW w:w="2263" w:type="dxa"/>
            <w:tcBorders>
              <w:top w:val="single" w:sz="4" w:space="0" w:color="000000"/>
              <w:left w:val="single" w:sz="17" w:space="0" w:color="000000"/>
              <w:bottom w:val="single" w:sz="17" w:space="0" w:color="000000"/>
              <w:right w:val="single" w:sz="6" w:space="0" w:color="000000"/>
            </w:tcBorders>
          </w:tcPr>
          <w:p w14:paraId="603B2ED0" w14:textId="77777777" w:rsidR="00AB3D87" w:rsidRPr="00AB3D87" w:rsidRDefault="00AB3D87" w:rsidP="00CD77D2">
            <w:pPr>
              <w:spacing w:line="259" w:lineRule="auto"/>
              <w:jc w:val="both"/>
              <w:rPr>
                <w:rFonts w:ascii="Arial" w:hAnsi="Arial" w:cs="Arial"/>
                <w:sz w:val="20"/>
                <w:szCs w:val="20"/>
              </w:rPr>
            </w:pPr>
          </w:p>
        </w:tc>
        <w:tc>
          <w:tcPr>
            <w:tcW w:w="3687" w:type="dxa"/>
            <w:tcBorders>
              <w:top w:val="single" w:sz="4" w:space="0" w:color="000000"/>
              <w:left w:val="single" w:sz="6" w:space="0" w:color="000000"/>
              <w:bottom w:val="single" w:sz="17" w:space="0" w:color="000000"/>
              <w:right w:val="single" w:sz="6" w:space="0" w:color="000000"/>
            </w:tcBorders>
          </w:tcPr>
          <w:p w14:paraId="597FBAF3" w14:textId="77777777" w:rsidR="00AB3D87" w:rsidRPr="00AB3D87" w:rsidRDefault="00AB3D87" w:rsidP="00CD77D2">
            <w:pPr>
              <w:spacing w:line="259" w:lineRule="auto"/>
              <w:ind w:left="5"/>
              <w:jc w:val="both"/>
              <w:rPr>
                <w:rFonts w:ascii="Arial" w:hAnsi="Arial" w:cs="Arial"/>
                <w:sz w:val="20"/>
                <w:szCs w:val="20"/>
              </w:rPr>
            </w:pPr>
          </w:p>
        </w:tc>
        <w:tc>
          <w:tcPr>
            <w:tcW w:w="1228" w:type="dxa"/>
            <w:tcBorders>
              <w:top w:val="single" w:sz="4" w:space="0" w:color="000000"/>
              <w:left w:val="single" w:sz="6" w:space="0" w:color="000000"/>
              <w:bottom w:val="single" w:sz="17" w:space="0" w:color="000000"/>
              <w:right w:val="single" w:sz="17" w:space="0" w:color="000000"/>
            </w:tcBorders>
          </w:tcPr>
          <w:p w14:paraId="1433F0DE" w14:textId="77777777" w:rsidR="00AB3D87" w:rsidRPr="00AB3D87" w:rsidRDefault="00AB3D87" w:rsidP="00CD77D2">
            <w:pPr>
              <w:spacing w:line="259" w:lineRule="auto"/>
              <w:ind w:left="5"/>
              <w:jc w:val="both"/>
              <w:rPr>
                <w:rFonts w:ascii="Arial" w:hAnsi="Arial" w:cs="Arial"/>
                <w:sz w:val="20"/>
                <w:szCs w:val="20"/>
              </w:rPr>
            </w:pPr>
          </w:p>
        </w:tc>
      </w:tr>
    </w:tbl>
    <w:p w14:paraId="162F7B66" w14:textId="77777777" w:rsidR="00AB3D87" w:rsidRPr="00AB3D87" w:rsidRDefault="00AB3D87" w:rsidP="00AB3D87">
      <w:pPr>
        <w:pStyle w:val="TOCHeading"/>
        <w:jc w:val="both"/>
        <w:rPr>
          <w:rFonts w:cs="Arial"/>
          <w:color w:val="000000" w:themeColor="text1"/>
          <w:sz w:val="20"/>
          <w:szCs w:val="20"/>
        </w:rPr>
      </w:pPr>
      <w:r w:rsidRPr="00AB3D87">
        <w:rPr>
          <w:rFonts w:cs="Arial"/>
          <w:color w:val="000000" w:themeColor="text1"/>
          <w:sz w:val="20"/>
          <w:szCs w:val="20"/>
        </w:rPr>
        <w:t xml:space="preserve">Last Reviewed: </w:t>
      </w:r>
    </w:p>
    <w:p w14:paraId="55BD599E" w14:textId="77777777" w:rsidR="00353BE9" w:rsidRDefault="00353BE9">
      <w:pPr>
        <w:spacing w:after="0" w:line="240" w:lineRule="auto"/>
        <w:rPr>
          <w:b/>
          <w:bCs/>
          <w:color w:val="2F5496"/>
          <w:sz w:val="32"/>
          <w:szCs w:val="28"/>
        </w:rPr>
      </w:pPr>
      <w:r>
        <w:br w:type="page"/>
      </w:r>
    </w:p>
    <w:p w14:paraId="59AA223F" w14:textId="2799E39A" w:rsidR="00FB1652" w:rsidRDefault="00FB1652">
      <w:pPr>
        <w:pStyle w:val="TOCHeading"/>
      </w:pPr>
      <w:r>
        <w:lastRenderedPageBreak/>
        <w:t>Table of Contents</w:t>
      </w:r>
    </w:p>
    <w:p w14:paraId="117D8ED9" w14:textId="6B6EB772" w:rsidR="003B4725" w:rsidRDefault="00FB1652">
      <w:pPr>
        <w:pStyle w:val="TOC1"/>
        <w:rPr>
          <w:rFonts w:asciiTheme="minorHAnsi" w:eastAsiaTheme="minorEastAsia" w:hAnsiTheme="minorHAnsi" w:cstheme="minorBidi"/>
          <w:b w:val="0"/>
          <w:bCs w:val="0"/>
          <w:sz w:val="22"/>
          <w:szCs w:val="22"/>
        </w:rPr>
      </w:pPr>
      <w:r>
        <w:rPr>
          <w:noProof w:val="0"/>
        </w:rPr>
        <w:fldChar w:fldCharType="begin"/>
      </w:r>
      <w:r>
        <w:instrText xml:space="preserve"> TOC \o "1-3" \h \z \u </w:instrText>
      </w:r>
      <w:r>
        <w:rPr>
          <w:noProof w:val="0"/>
        </w:rPr>
        <w:fldChar w:fldCharType="separate"/>
      </w:r>
      <w:hyperlink w:anchor="_Toc39050021" w:history="1">
        <w:r w:rsidR="003B4725" w:rsidRPr="00986F9A">
          <w:rPr>
            <w:rStyle w:val="Hyperlink"/>
          </w:rPr>
          <w:t>Using This Document</w:t>
        </w:r>
        <w:r w:rsidR="003B4725">
          <w:rPr>
            <w:webHidden/>
          </w:rPr>
          <w:tab/>
        </w:r>
        <w:r w:rsidR="003B4725">
          <w:rPr>
            <w:webHidden/>
          </w:rPr>
          <w:fldChar w:fldCharType="begin"/>
        </w:r>
        <w:r w:rsidR="003B4725">
          <w:rPr>
            <w:webHidden/>
          </w:rPr>
          <w:instrText xml:space="preserve"> PAGEREF _Toc39050021 \h </w:instrText>
        </w:r>
        <w:r w:rsidR="003B4725">
          <w:rPr>
            <w:webHidden/>
          </w:rPr>
        </w:r>
        <w:r w:rsidR="003B4725">
          <w:rPr>
            <w:webHidden/>
          </w:rPr>
          <w:fldChar w:fldCharType="separate"/>
        </w:r>
        <w:r w:rsidR="003B4725">
          <w:rPr>
            <w:webHidden/>
          </w:rPr>
          <w:t>4</w:t>
        </w:r>
        <w:r w:rsidR="003B4725">
          <w:rPr>
            <w:webHidden/>
          </w:rPr>
          <w:fldChar w:fldCharType="end"/>
        </w:r>
      </w:hyperlink>
    </w:p>
    <w:p w14:paraId="18DDDD72" w14:textId="52A0E76C" w:rsidR="003B4725" w:rsidRDefault="00000000">
      <w:pPr>
        <w:pStyle w:val="TOC1"/>
        <w:rPr>
          <w:rFonts w:asciiTheme="minorHAnsi" w:eastAsiaTheme="minorEastAsia" w:hAnsiTheme="minorHAnsi" w:cstheme="minorBidi"/>
          <w:b w:val="0"/>
          <w:bCs w:val="0"/>
          <w:sz w:val="22"/>
          <w:szCs w:val="22"/>
        </w:rPr>
      </w:pPr>
      <w:hyperlink w:anchor="_Toc39050022" w:history="1">
        <w:r w:rsidR="003B4725" w:rsidRPr="00986F9A">
          <w:rPr>
            <w:rStyle w:val="Hyperlink"/>
            <w:lang w:val="en-GB" w:eastAsia="en-GB"/>
          </w:rPr>
          <w:t>Scope</w:t>
        </w:r>
        <w:r w:rsidR="003B4725">
          <w:rPr>
            <w:webHidden/>
          </w:rPr>
          <w:tab/>
        </w:r>
        <w:r w:rsidR="003B4725">
          <w:rPr>
            <w:webHidden/>
          </w:rPr>
          <w:fldChar w:fldCharType="begin"/>
        </w:r>
        <w:r w:rsidR="003B4725">
          <w:rPr>
            <w:webHidden/>
          </w:rPr>
          <w:instrText xml:space="preserve"> PAGEREF _Toc39050022 \h </w:instrText>
        </w:r>
        <w:r w:rsidR="003B4725">
          <w:rPr>
            <w:webHidden/>
          </w:rPr>
        </w:r>
        <w:r w:rsidR="003B4725">
          <w:rPr>
            <w:webHidden/>
          </w:rPr>
          <w:fldChar w:fldCharType="separate"/>
        </w:r>
        <w:r w:rsidR="003B4725">
          <w:rPr>
            <w:webHidden/>
          </w:rPr>
          <w:t>4</w:t>
        </w:r>
        <w:r w:rsidR="003B4725">
          <w:rPr>
            <w:webHidden/>
          </w:rPr>
          <w:fldChar w:fldCharType="end"/>
        </w:r>
      </w:hyperlink>
    </w:p>
    <w:p w14:paraId="12852440" w14:textId="769782A3" w:rsidR="003B4725" w:rsidRDefault="00000000">
      <w:pPr>
        <w:pStyle w:val="TOC1"/>
        <w:rPr>
          <w:rFonts w:asciiTheme="minorHAnsi" w:eastAsiaTheme="minorEastAsia" w:hAnsiTheme="minorHAnsi" w:cstheme="minorBidi"/>
          <w:b w:val="0"/>
          <w:bCs w:val="0"/>
          <w:sz w:val="22"/>
          <w:szCs w:val="22"/>
        </w:rPr>
      </w:pPr>
      <w:hyperlink w:anchor="_Toc39050023" w:history="1">
        <w:r w:rsidR="003B4725" w:rsidRPr="00986F9A">
          <w:rPr>
            <w:rStyle w:val="Hyperlink"/>
            <w:lang w:val="en-GB" w:eastAsia="en-GB"/>
          </w:rPr>
          <w:t>Responsibilities</w:t>
        </w:r>
        <w:r w:rsidR="003B4725">
          <w:rPr>
            <w:webHidden/>
          </w:rPr>
          <w:tab/>
        </w:r>
        <w:r w:rsidR="003B4725">
          <w:rPr>
            <w:webHidden/>
          </w:rPr>
          <w:fldChar w:fldCharType="begin"/>
        </w:r>
        <w:r w:rsidR="003B4725">
          <w:rPr>
            <w:webHidden/>
          </w:rPr>
          <w:instrText xml:space="preserve"> PAGEREF _Toc39050023 \h </w:instrText>
        </w:r>
        <w:r w:rsidR="003B4725">
          <w:rPr>
            <w:webHidden/>
          </w:rPr>
        </w:r>
        <w:r w:rsidR="003B4725">
          <w:rPr>
            <w:webHidden/>
          </w:rPr>
          <w:fldChar w:fldCharType="separate"/>
        </w:r>
        <w:r w:rsidR="003B4725">
          <w:rPr>
            <w:webHidden/>
          </w:rPr>
          <w:t>4</w:t>
        </w:r>
        <w:r w:rsidR="003B4725">
          <w:rPr>
            <w:webHidden/>
          </w:rPr>
          <w:fldChar w:fldCharType="end"/>
        </w:r>
      </w:hyperlink>
    </w:p>
    <w:p w14:paraId="18CC69D1" w14:textId="7AEDC850" w:rsidR="003B4725" w:rsidRDefault="00000000">
      <w:pPr>
        <w:pStyle w:val="TOC1"/>
        <w:rPr>
          <w:rFonts w:asciiTheme="minorHAnsi" w:eastAsiaTheme="minorEastAsia" w:hAnsiTheme="minorHAnsi" w:cstheme="minorBidi"/>
          <w:b w:val="0"/>
          <w:bCs w:val="0"/>
          <w:sz w:val="22"/>
          <w:szCs w:val="22"/>
        </w:rPr>
      </w:pPr>
      <w:hyperlink w:anchor="_Toc39050024" w:history="1">
        <w:r w:rsidR="003B4725" w:rsidRPr="00986F9A">
          <w:rPr>
            <w:rStyle w:val="Hyperlink"/>
            <w:lang w:val="en-GB" w:eastAsia="en-GB"/>
          </w:rPr>
          <w:t>Staff Contact Numbers</w:t>
        </w:r>
        <w:r w:rsidR="003B4725">
          <w:rPr>
            <w:webHidden/>
          </w:rPr>
          <w:tab/>
        </w:r>
        <w:r w:rsidR="003B4725">
          <w:rPr>
            <w:webHidden/>
          </w:rPr>
          <w:fldChar w:fldCharType="begin"/>
        </w:r>
        <w:r w:rsidR="003B4725">
          <w:rPr>
            <w:webHidden/>
          </w:rPr>
          <w:instrText xml:space="preserve"> PAGEREF _Toc39050024 \h </w:instrText>
        </w:r>
        <w:r w:rsidR="003B4725">
          <w:rPr>
            <w:webHidden/>
          </w:rPr>
        </w:r>
        <w:r w:rsidR="003B4725">
          <w:rPr>
            <w:webHidden/>
          </w:rPr>
          <w:fldChar w:fldCharType="separate"/>
        </w:r>
        <w:r w:rsidR="003B4725">
          <w:rPr>
            <w:webHidden/>
          </w:rPr>
          <w:t>4</w:t>
        </w:r>
        <w:r w:rsidR="003B4725">
          <w:rPr>
            <w:webHidden/>
          </w:rPr>
          <w:fldChar w:fldCharType="end"/>
        </w:r>
      </w:hyperlink>
    </w:p>
    <w:p w14:paraId="75044419" w14:textId="62D39A21" w:rsidR="003B4725" w:rsidRDefault="00000000">
      <w:pPr>
        <w:pStyle w:val="TOC2"/>
        <w:tabs>
          <w:tab w:val="right" w:leader="dot" w:pos="8803"/>
        </w:tabs>
        <w:rPr>
          <w:rFonts w:asciiTheme="minorHAnsi" w:eastAsiaTheme="minorEastAsia" w:hAnsiTheme="minorHAnsi" w:cstheme="minorBidi"/>
          <w:b w:val="0"/>
          <w:bCs w:val="0"/>
          <w:noProof/>
        </w:rPr>
      </w:pPr>
      <w:hyperlink w:anchor="_Toc39050025" w:history="1">
        <w:r w:rsidR="003B4725" w:rsidRPr="00986F9A">
          <w:rPr>
            <w:rStyle w:val="Hyperlink"/>
            <w:noProof/>
          </w:rPr>
          <w:t>Office Location 1</w:t>
        </w:r>
        <w:r w:rsidR="003B4725">
          <w:rPr>
            <w:noProof/>
            <w:webHidden/>
          </w:rPr>
          <w:tab/>
        </w:r>
        <w:r w:rsidR="003B4725">
          <w:rPr>
            <w:noProof/>
            <w:webHidden/>
          </w:rPr>
          <w:fldChar w:fldCharType="begin"/>
        </w:r>
        <w:r w:rsidR="003B4725">
          <w:rPr>
            <w:noProof/>
            <w:webHidden/>
          </w:rPr>
          <w:instrText xml:space="preserve"> PAGEREF _Toc39050025 \h </w:instrText>
        </w:r>
        <w:r w:rsidR="003B4725">
          <w:rPr>
            <w:noProof/>
            <w:webHidden/>
          </w:rPr>
        </w:r>
        <w:r w:rsidR="003B4725">
          <w:rPr>
            <w:noProof/>
            <w:webHidden/>
          </w:rPr>
          <w:fldChar w:fldCharType="separate"/>
        </w:r>
        <w:r w:rsidR="003B4725">
          <w:rPr>
            <w:noProof/>
            <w:webHidden/>
          </w:rPr>
          <w:t>5</w:t>
        </w:r>
        <w:r w:rsidR="003B4725">
          <w:rPr>
            <w:noProof/>
            <w:webHidden/>
          </w:rPr>
          <w:fldChar w:fldCharType="end"/>
        </w:r>
      </w:hyperlink>
    </w:p>
    <w:p w14:paraId="3FB576BB" w14:textId="6D575580" w:rsidR="003B4725" w:rsidRDefault="00000000">
      <w:pPr>
        <w:pStyle w:val="TOC2"/>
        <w:tabs>
          <w:tab w:val="right" w:leader="dot" w:pos="8803"/>
        </w:tabs>
        <w:rPr>
          <w:rFonts w:asciiTheme="minorHAnsi" w:eastAsiaTheme="minorEastAsia" w:hAnsiTheme="minorHAnsi" w:cstheme="minorBidi"/>
          <w:b w:val="0"/>
          <w:bCs w:val="0"/>
          <w:noProof/>
        </w:rPr>
      </w:pPr>
      <w:hyperlink w:anchor="_Toc39050026" w:history="1">
        <w:r w:rsidR="003B4725" w:rsidRPr="00986F9A">
          <w:rPr>
            <w:rStyle w:val="Hyperlink"/>
            <w:noProof/>
          </w:rPr>
          <w:t>Critical Suppliers 1</w:t>
        </w:r>
        <w:r w:rsidR="003B4725">
          <w:rPr>
            <w:noProof/>
            <w:webHidden/>
          </w:rPr>
          <w:tab/>
        </w:r>
        <w:r w:rsidR="003B4725">
          <w:rPr>
            <w:noProof/>
            <w:webHidden/>
          </w:rPr>
          <w:fldChar w:fldCharType="begin"/>
        </w:r>
        <w:r w:rsidR="003B4725">
          <w:rPr>
            <w:noProof/>
            <w:webHidden/>
          </w:rPr>
          <w:instrText xml:space="preserve"> PAGEREF _Toc39050026 \h </w:instrText>
        </w:r>
        <w:r w:rsidR="003B4725">
          <w:rPr>
            <w:noProof/>
            <w:webHidden/>
          </w:rPr>
        </w:r>
        <w:r w:rsidR="003B4725">
          <w:rPr>
            <w:noProof/>
            <w:webHidden/>
          </w:rPr>
          <w:fldChar w:fldCharType="separate"/>
        </w:r>
        <w:r w:rsidR="003B4725">
          <w:rPr>
            <w:noProof/>
            <w:webHidden/>
          </w:rPr>
          <w:t>5</w:t>
        </w:r>
        <w:r w:rsidR="003B4725">
          <w:rPr>
            <w:noProof/>
            <w:webHidden/>
          </w:rPr>
          <w:fldChar w:fldCharType="end"/>
        </w:r>
      </w:hyperlink>
    </w:p>
    <w:p w14:paraId="2F98C352" w14:textId="189E8342" w:rsidR="003B4725" w:rsidRDefault="00000000">
      <w:pPr>
        <w:pStyle w:val="TOC2"/>
        <w:tabs>
          <w:tab w:val="right" w:leader="dot" w:pos="8803"/>
        </w:tabs>
        <w:rPr>
          <w:rFonts w:asciiTheme="minorHAnsi" w:eastAsiaTheme="minorEastAsia" w:hAnsiTheme="minorHAnsi" w:cstheme="minorBidi"/>
          <w:b w:val="0"/>
          <w:bCs w:val="0"/>
          <w:noProof/>
        </w:rPr>
      </w:pPr>
      <w:hyperlink w:anchor="_Toc39050027" w:history="1">
        <w:r w:rsidR="003B4725" w:rsidRPr="00986F9A">
          <w:rPr>
            <w:rStyle w:val="Hyperlink"/>
            <w:noProof/>
          </w:rPr>
          <w:t>Information Security Team</w:t>
        </w:r>
        <w:r w:rsidR="003B4725">
          <w:rPr>
            <w:noProof/>
            <w:webHidden/>
          </w:rPr>
          <w:tab/>
        </w:r>
        <w:r w:rsidR="003B4725">
          <w:rPr>
            <w:noProof/>
            <w:webHidden/>
          </w:rPr>
          <w:fldChar w:fldCharType="begin"/>
        </w:r>
        <w:r w:rsidR="003B4725">
          <w:rPr>
            <w:noProof/>
            <w:webHidden/>
          </w:rPr>
          <w:instrText xml:space="preserve"> PAGEREF _Toc39050027 \h </w:instrText>
        </w:r>
        <w:r w:rsidR="003B4725">
          <w:rPr>
            <w:noProof/>
            <w:webHidden/>
          </w:rPr>
        </w:r>
        <w:r w:rsidR="003B4725">
          <w:rPr>
            <w:noProof/>
            <w:webHidden/>
          </w:rPr>
          <w:fldChar w:fldCharType="separate"/>
        </w:r>
        <w:r w:rsidR="003B4725">
          <w:rPr>
            <w:noProof/>
            <w:webHidden/>
          </w:rPr>
          <w:t>5</w:t>
        </w:r>
        <w:r w:rsidR="003B4725">
          <w:rPr>
            <w:noProof/>
            <w:webHidden/>
          </w:rPr>
          <w:fldChar w:fldCharType="end"/>
        </w:r>
      </w:hyperlink>
    </w:p>
    <w:p w14:paraId="1289DD09" w14:textId="3EAF8271" w:rsidR="003B4725" w:rsidRDefault="00000000">
      <w:pPr>
        <w:pStyle w:val="TOC1"/>
        <w:rPr>
          <w:rFonts w:asciiTheme="minorHAnsi" w:eastAsiaTheme="minorEastAsia" w:hAnsiTheme="minorHAnsi" w:cstheme="minorBidi"/>
          <w:b w:val="0"/>
          <w:bCs w:val="0"/>
          <w:sz w:val="22"/>
          <w:szCs w:val="22"/>
        </w:rPr>
      </w:pPr>
      <w:hyperlink w:anchor="_Toc39050028" w:history="1">
        <w:r w:rsidR="003B4725" w:rsidRPr="00986F9A">
          <w:rPr>
            <w:rStyle w:val="Hyperlink"/>
            <w:lang w:val="en-GB" w:eastAsia="en-GB"/>
          </w:rPr>
          <w:t>Escalation Call Tree Guidance</w:t>
        </w:r>
        <w:r w:rsidR="003B4725">
          <w:rPr>
            <w:webHidden/>
          </w:rPr>
          <w:tab/>
        </w:r>
        <w:r w:rsidR="003B4725">
          <w:rPr>
            <w:webHidden/>
          </w:rPr>
          <w:fldChar w:fldCharType="begin"/>
        </w:r>
        <w:r w:rsidR="003B4725">
          <w:rPr>
            <w:webHidden/>
          </w:rPr>
          <w:instrText xml:space="preserve"> PAGEREF _Toc39050028 \h </w:instrText>
        </w:r>
        <w:r w:rsidR="003B4725">
          <w:rPr>
            <w:webHidden/>
          </w:rPr>
        </w:r>
        <w:r w:rsidR="003B4725">
          <w:rPr>
            <w:webHidden/>
          </w:rPr>
          <w:fldChar w:fldCharType="separate"/>
        </w:r>
        <w:r w:rsidR="003B4725">
          <w:rPr>
            <w:webHidden/>
          </w:rPr>
          <w:t>5</w:t>
        </w:r>
        <w:r w:rsidR="003B4725">
          <w:rPr>
            <w:webHidden/>
          </w:rPr>
          <w:fldChar w:fldCharType="end"/>
        </w:r>
      </w:hyperlink>
    </w:p>
    <w:p w14:paraId="4DF1573E" w14:textId="6E121945" w:rsidR="003B4725" w:rsidRDefault="00000000">
      <w:pPr>
        <w:pStyle w:val="TOC1"/>
        <w:rPr>
          <w:rFonts w:asciiTheme="minorHAnsi" w:eastAsiaTheme="minorEastAsia" w:hAnsiTheme="minorHAnsi" w:cstheme="minorBidi"/>
          <w:b w:val="0"/>
          <w:bCs w:val="0"/>
          <w:sz w:val="22"/>
          <w:szCs w:val="22"/>
        </w:rPr>
      </w:pPr>
      <w:hyperlink w:anchor="_Toc39050029" w:history="1">
        <w:r w:rsidR="003B4725" w:rsidRPr="00986F9A">
          <w:rPr>
            <w:rStyle w:val="Hyperlink"/>
            <w:lang w:val="en-GB" w:eastAsia="en-GB"/>
          </w:rPr>
          <w:t>Appendix A: Information Security/Technology: Example Escalation Call Tree 1</w:t>
        </w:r>
        <w:r w:rsidR="003B4725">
          <w:rPr>
            <w:webHidden/>
          </w:rPr>
          <w:tab/>
        </w:r>
        <w:r w:rsidR="003B4725">
          <w:rPr>
            <w:webHidden/>
          </w:rPr>
          <w:fldChar w:fldCharType="begin"/>
        </w:r>
        <w:r w:rsidR="003B4725">
          <w:rPr>
            <w:webHidden/>
          </w:rPr>
          <w:instrText xml:space="preserve"> PAGEREF _Toc39050029 \h </w:instrText>
        </w:r>
        <w:r w:rsidR="003B4725">
          <w:rPr>
            <w:webHidden/>
          </w:rPr>
        </w:r>
        <w:r w:rsidR="003B4725">
          <w:rPr>
            <w:webHidden/>
          </w:rPr>
          <w:fldChar w:fldCharType="separate"/>
        </w:r>
        <w:r w:rsidR="003B4725">
          <w:rPr>
            <w:webHidden/>
          </w:rPr>
          <w:t>6</w:t>
        </w:r>
        <w:r w:rsidR="003B4725">
          <w:rPr>
            <w:webHidden/>
          </w:rPr>
          <w:fldChar w:fldCharType="end"/>
        </w:r>
      </w:hyperlink>
    </w:p>
    <w:p w14:paraId="3EACCF79" w14:textId="10BEBDC4" w:rsidR="003B4725" w:rsidRDefault="00000000">
      <w:pPr>
        <w:pStyle w:val="TOC1"/>
        <w:rPr>
          <w:rFonts w:asciiTheme="minorHAnsi" w:eastAsiaTheme="minorEastAsia" w:hAnsiTheme="minorHAnsi" w:cstheme="minorBidi"/>
          <w:b w:val="0"/>
          <w:bCs w:val="0"/>
          <w:sz w:val="22"/>
          <w:szCs w:val="22"/>
        </w:rPr>
      </w:pPr>
      <w:hyperlink w:anchor="_Toc39050030" w:history="1">
        <w:r w:rsidR="003B4725" w:rsidRPr="00986F9A">
          <w:rPr>
            <w:rStyle w:val="Hyperlink"/>
          </w:rPr>
          <w:t>Appendix B: Stakeholder: Example Escalation Call Tree 2</w:t>
        </w:r>
        <w:r w:rsidR="003B4725">
          <w:rPr>
            <w:webHidden/>
          </w:rPr>
          <w:tab/>
        </w:r>
        <w:r w:rsidR="003B4725">
          <w:rPr>
            <w:webHidden/>
          </w:rPr>
          <w:fldChar w:fldCharType="begin"/>
        </w:r>
        <w:r w:rsidR="003B4725">
          <w:rPr>
            <w:webHidden/>
          </w:rPr>
          <w:instrText xml:space="preserve"> PAGEREF _Toc39050030 \h </w:instrText>
        </w:r>
        <w:r w:rsidR="003B4725">
          <w:rPr>
            <w:webHidden/>
          </w:rPr>
        </w:r>
        <w:r w:rsidR="003B4725">
          <w:rPr>
            <w:webHidden/>
          </w:rPr>
          <w:fldChar w:fldCharType="separate"/>
        </w:r>
        <w:r w:rsidR="003B4725">
          <w:rPr>
            <w:webHidden/>
          </w:rPr>
          <w:t>7</w:t>
        </w:r>
        <w:r w:rsidR="003B4725">
          <w:rPr>
            <w:webHidden/>
          </w:rPr>
          <w:fldChar w:fldCharType="end"/>
        </w:r>
      </w:hyperlink>
    </w:p>
    <w:p w14:paraId="06A028A8" w14:textId="46BB0271" w:rsidR="003B4725" w:rsidRDefault="00000000">
      <w:pPr>
        <w:pStyle w:val="TOC1"/>
        <w:rPr>
          <w:rFonts w:asciiTheme="minorHAnsi" w:eastAsiaTheme="minorEastAsia" w:hAnsiTheme="minorHAnsi" w:cstheme="minorBidi"/>
          <w:b w:val="0"/>
          <w:bCs w:val="0"/>
          <w:sz w:val="22"/>
          <w:szCs w:val="22"/>
        </w:rPr>
      </w:pPr>
      <w:hyperlink w:anchor="_Toc39050031" w:history="1">
        <w:r w:rsidR="003B4725" w:rsidRPr="00986F9A">
          <w:rPr>
            <w:rStyle w:val="Hyperlink"/>
          </w:rPr>
          <w:t>Appendix C: Critical Third Parties: Example Escalation Call Tree 3</w:t>
        </w:r>
        <w:r w:rsidR="003B4725">
          <w:rPr>
            <w:webHidden/>
          </w:rPr>
          <w:tab/>
        </w:r>
        <w:r w:rsidR="003B4725">
          <w:rPr>
            <w:webHidden/>
          </w:rPr>
          <w:fldChar w:fldCharType="begin"/>
        </w:r>
        <w:r w:rsidR="003B4725">
          <w:rPr>
            <w:webHidden/>
          </w:rPr>
          <w:instrText xml:space="preserve"> PAGEREF _Toc39050031 \h </w:instrText>
        </w:r>
        <w:r w:rsidR="003B4725">
          <w:rPr>
            <w:webHidden/>
          </w:rPr>
        </w:r>
        <w:r w:rsidR="003B4725">
          <w:rPr>
            <w:webHidden/>
          </w:rPr>
          <w:fldChar w:fldCharType="separate"/>
        </w:r>
        <w:r w:rsidR="003B4725">
          <w:rPr>
            <w:webHidden/>
          </w:rPr>
          <w:t>8</w:t>
        </w:r>
        <w:r w:rsidR="003B4725">
          <w:rPr>
            <w:webHidden/>
          </w:rPr>
          <w:fldChar w:fldCharType="end"/>
        </w:r>
      </w:hyperlink>
    </w:p>
    <w:p w14:paraId="49446463" w14:textId="54B1911F" w:rsidR="003B4725" w:rsidRDefault="00000000">
      <w:pPr>
        <w:pStyle w:val="TOC1"/>
        <w:rPr>
          <w:rFonts w:asciiTheme="minorHAnsi" w:eastAsiaTheme="minorEastAsia" w:hAnsiTheme="minorHAnsi" w:cstheme="minorBidi"/>
          <w:b w:val="0"/>
          <w:bCs w:val="0"/>
          <w:sz w:val="22"/>
          <w:szCs w:val="22"/>
        </w:rPr>
      </w:pPr>
      <w:hyperlink w:anchor="_Toc39050032" w:history="1">
        <w:r w:rsidR="003B4725" w:rsidRPr="00986F9A">
          <w:rPr>
            <w:rStyle w:val="Hyperlink"/>
          </w:rPr>
          <w:t>Appendix D: Key Personnel: Example Escalation Call Tree 4</w:t>
        </w:r>
        <w:r w:rsidR="003B4725">
          <w:rPr>
            <w:webHidden/>
          </w:rPr>
          <w:tab/>
        </w:r>
        <w:r w:rsidR="003B4725">
          <w:rPr>
            <w:webHidden/>
          </w:rPr>
          <w:fldChar w:fldCharType="begin"/>
        </w:r>
        <w:r w:rsidR="003B4725">
          <w:rPr>
            <w:webHidden/>
          </w:rPr>
          <w:instrText xml:space="preserve"> PAGEREF _Toc39050032 \h </w:instrText>
        </w:r>
        <w:r w:rsidR="003B4725">
          <w:rPr>
            <w:webHidden/>
          </w:rPr>
        </w:r>
        <w:r w:rsidR="003B4725">
          <w:rPr>
            <w:webHidden/>
          </w:rPr>
          <w:fldChar w:fldCharType="separate"/>
        </w:r>
        <w:r w:rsidR="003B4725">
          <w:rPr>
            <w:webHidden/>
          </w:rPr>
          <w:t>9</w:t>
        </w:r>
        <w:r w:rsidR="003B4725">
          <w:rPr>
            <w:webHidden/>
          </w:rPr>
          <w:fldChar w:fldCharType="end"/>
        </w:r>
      </w:hyperlink>
    </w:p>
    <w:p w14:paraId="5FCBFC02" w14:textId="2FDA69EE" w:rsidR="003B4725" w:rsidRDefault="00000000">
      <w:pPr>
        <w:pStyle w:val="TOC1"/>
        <w:rPr>
          <w:rFonts w:asciiTheme="minorHAnsi" w:eastAsiaTheme="minorEastAsia" w:hAnsiTheme="minorHAnsi" w:cstheme="minorBidi"/>
          <w:b w:val="0"/>
          <w:bCs w:val="0"/>
          <w:sz w:val="22"/>
          <w:szCs w:val="22"/>
        </w:rPr>
      </w:pPr>
      <w:hyperlink w:anchor="_Toc39050033" w:history="1">
        <w:r w:rsidR="003B4725" w:rsidRPr="00986F9A">
          <w:rPr>
            <w:rStyle w:val="Hyperlink"/>
          </w:rPr>
          <w:t>About Prevalent</w:t>
        </w:r>
        <w:r w:rsidR="003B4725">
          <w:rPr>
            <w:webHidden/>
          </w:rPr>
          <w:tab/>
        </w:r>
        <w:r w:rsidR="003B4725">
          <w:rPr>
            <w:webHidden/>
          </w:rPr>
          <w:fldChar w:fldCharType="begin"/>
        </w:r>
        <w:r w:rsidR="003B4725">
          <w:rPr>
            <w:webHidden/>
          </w:rPr>
          <w:instrText xml:space="preserve"> PAGEREF _Toc39050033 \h </w:instrText>
        </w:r>
        <w:r w:rsidR="003B4725">
          <w:rPr>
            <w:webHidden/>
          </w:rPr>
        </w:r>
        <w:r w:rsidR="003B4725">
          <w:rPr>
            <w:webHidden/>
          </w:rPr>
          <w:fldChar w:fldCharType="separate"/>
        </w:r>
        <w:r w:rsidR="003B4725">
          <w:rPr>
            <w:webHidden/>
          </w:rPr>
          <w:t>10</w:t>
        </w:r>
        <w:r w:rsidR="003B4725">
          <w:rPr>
            <w:webHidden/>
          </w:rPr>
          <w:fldChar w:fldCharType="end"/>
        </w:r>
      </w:hyperlink>
    </w:p>
    <w:p w14:paraId="10034BE6" w14:textId="2F8FD4F6" w:rsidR="00FB1652" w:rsidRDefault="00FB1652">
      <w:r>
        <w:rPr>
          <w:b/>
          <w:bCs/>
          <w:noProof/>
        </w:rPr>
        <w:fldChar w:fldCharType="end"/>
      </w:r>
    </w:p>
    <w:p w14:paraId="2ED8940F" w14:textId="77777777" w:rsidR="00F5107D" w:rsidRPr="004B0FFD" w:rsidRDefault="00F5107D">
      <w:pPr>
        <w:spacing w:after="160" w:line="259" w:lineRule="auto"/>
        <w:rPr>
          <w:b/>
          <w:color w:val="000000"/>
          <w:sz w:val="32"/>
          <w:szCs w:val="32"/>
        </w:rPr>
      </w:pPr>
      <w:r>
        <w:br w:type="page"/>
      </w:r>
    </w:p>
    <w:p w14:paraId="70B9594C" w14:textId="7E865E84" w:rsidR="00C1262E" w:rsidRDefault="00353BE9" w:rsidP="00C1262E">
      <w:pPr>
        <w:pStyle w:val="Heading1"/>
      </w:pPr>
      <w:bookmarkStart w:id="0" w:name="_Toc36734787"/>
      <w:bookmarkStart w:id="1" w:name="_Toc39050021"/>
      <w:bookmarkStart w:id="2" w:name="_Toc36219960"/>
      <w:r>
        <w:lastRenderedPageBreak/>
        <w:t>Using</w:t>
      </w:r>
      <w:r w:rsidR="00C1262E">
        <w:t xml:space="preserve"> This Document</w:t>
      </w:r>
      <w:bookmarkEnd w:id="0"/>
      <w:bookmarkEnd w:id="1"/>
    </w:p>
    <w:p w14:paraId="70F91A8D" w14:textId="0E3DAEAA" w:rsidR="00DD7827" w:rsidRPr="008E1594" w:rsidRDefault="00DD7827" w:rsidP="00DD7827">
      <w:pPr>
        <w:rPr>
          <w:color w:val="000000" w:themeColor="text1"/>
        </w:rPr>
      </w:pPr>
      <w:r w:rsidRPr="008E1594">
        <w:t>This document has been develop</w:t>
      </w:r>
      <w:r>
        <w:t>ed</w:t>
      </w:r>
      <w:r w:rsidRPr="008E1594">
        <w:t xml:space="preserve"> as a guidance template </w:t>
      </w:r>
      <w:r w:rsidR="000C69B7">
        <w:t>to</w:t>
      </w:r>
      <w:r w:rsidRPr="008E1594">
        <w:t xml:space="preserve"> assist your organization in creating escalation paths. Where you see this </w:t>
      </w:r>
      <w:r w:rsidRPr="008E1594">
        <w:rPr>
          <w:color w:val="00B0F0"/>
        </w:rPr>
        <w:t>[text]</w:t>
      </w:r>
      <w:r w:rsidRPr="008E1594">
        <w:t>,</w:t>
      </w:r>
      <w:r w:rsidRPr="008E1594">
        <w:rPr>
          <w:color w:val="00B0F0"/>
        </w:rPr>
        <w:t xml:space="preserve"> </w:t>
      </w:r>
      <w:r>
        <w:rPr>
          <w:color w:val="000000" w:themeColor="text1"/>
        </w:rPr>
        <w:t>it</w:t>
      </w:r>
      <w:r w:rsidRPr="008E1594">
        <w:rPr>
          <w:color w:val="000000" w:themeColor="text1"/>
        </w:rPr>
        <w:t xml:space="preserve"> means that the text can be replaced with what is most appropriate for your business and the purposes for what </w:t>
      </w:r>
      <w:r w:rsidR="00A072A8">
        <w:rPr>
          <w:color w:val="000000" w:themeColor="text1"/>
        </w:rPr>
        <w:t>this</w:t>
      </w:r>
      <w:r w:rsidRPr="008E1594">
        <w:rPr>
          <w:color w:val="000000" w:themeColor="text1"/>
        </w:rPr>
        <w:t xml:space="preserve"> document will be used for. This also applies where an example has been given. Text in (</w:t>
      </w:r>
      <w:r w:rsidR="000C69B7">
        <w:rPr>
          <w:i/>
          <w:iCs/>
          <w:color w:val="000000" w:themeColor="text1"/>
        </w:rPr>
        <w:t>parentheses</w:t>
      </w:r>
      <w:r w:rsidRPr="008E1594">
        <w:rPr>
          <w:color w:val="000000" w:themeColor="text1"/>
        </w:rPr>
        <w:t xml:space="preserve">) </w:t>
      </w:r>
      <w:r w:rsidR="00A072A8">
        <w:rPr>
          <w:color w:val="000000" w:themeColor="text1"/>
        </w:rPr>
        <w:t>serves</w:t>
      </w:r>
      <w:r w:rsidRPr="008E1594">
        <w:rPr>
          <w:color w:val="000000" w:themeColor="text1"/>
        </w:rPr>
        <w:t xml:space="preserve"> guidance and best practice.</w:t>
      </w:r>
    </w:p>
    <w:p w14:paraId="04E95FB2" w14:textId="77777777" w:rsidR="00DD7827" w:rsidRPr="00C50D41" w:rsidRDefault="00DD7827" w:rsidP="00965210">
      <w:pPr>
        <w:pStyle w:val="Heading1"/>
        <w:rPr>
          <w:color w:val="000000" w:themeColor="text1"/>
          <w:sz w:val="22"/>
        </w:rPr>
      </w:pPr>
      <w:bookmarkStart w:id="3" w:name="_Toc36809549"/>
      <w:bookmarkStart w:id="4" w:name="_Toc39050022"/>
      <w:r w:rsidRPr="00C50D41">
        <w:rPr>
          <w:lang w:val="en-GB" w:eastAsia="en-GB"/>
        </w:rPr>
        <w:t>Scope</w:t>
      </w:r>
      <w:bookmarkEnd w:id="3"/>
      <w:bookmarkEnd w:id="4"/>
    </w:p>
    <w:p w14:paraId="0808EDDC" w14:textId="642A4CAF" w:rsidR="00DD7827" w:rsidRPr="008E1594" w:rsidRDefault="00DD7827" w:rsidP="00965210">
      <w:r w:rsidRPr="008E1594">
        <w:t xml:space="preserve">This document contains </w:t>
      </w:r>
      <w:r w:rsidRPr="008E1594">
        <w:rPr>
          <w:color w:val="00B0F0"/>
        </w:rPr>
        <w:t>[e.g.</w:t>
      </w:r>
      <w:r w:rsidR="00965210">
        <w:rPr>
          <w:color w:val="00B0F0"/>
        </w:rPr>
        <w:t>,</w:t>
      </w:r>
      <w:r w:rsidRPr="008E1594">
        <w:rPr>
          <w:color w:val="00B0F0"/>
        </w:rPr>
        <w:t xml:space="preserve"> emergency] </w:t>
      </w:r>
      <w:r w:rsidRPr="008E1594">
        <w:t xml:space="preserve">contact numbers of staff which are to be made available to the </w:t>
      </w:r>
      <w:r w:rsidRPr="008E1594">
        <w:rPr>
          <w:color w:val="00B0F0"/>
        </w:rPr>
        <w:t>[e.g.</w:t>
      </w:r>
      <w:r w:rsidR="00F532AE">
        <w:rPr>
          <w:color w:val="00B0F0"/>
        </w:rPr>
        <w:t>,</w:t>
      </w:r>
      <w:r w:rsidRPr="008E1594">
        <w:rPr>
          <w:color w:val="00B0F0"/>
        </w:rPr>
        <w:t xml:space="preserve"> emergency response event management team] </w:t>
      </w:r>
      <w:r w:rsidRPr="008E1594">
        <w:t>for the following purposes</w:t>
      </w:r>
      <w:r w:rsidR="00F532AE">
        <w:t>:</w:t>
      </w:r>
    </w:p>
    <w:p w14:paraId="79B19E80" w14:textId="45CCB8EE" w:rsidR="00DD7827" w:rsidRPr="008E1594" w:rsidRDefault="00DD7827" w:rsidP="00F532AE">
      <w:pPr>
        <w:pStyle w:val="Bullet1"/>
      </w:pPr>
      <w:r w:rsidRPr="008E1594">
        <w:t>Check the welfare of staff during a major incident so that the dedicated incident management teams can assist senior management with the safety of their staff.</w:t>
      </w:r>
    </w:p>
    <w:p w14:paraId="2E1A984D" w14:textId="4315135B" w:rsidR="00DD7827" w:rsidRPr="008E1594" w:rsidRDefault="00DD7827" w:rsidP="00F532AE">
      <w:pPr>
        <w:pStyle w:val="Bullet1"/>
      </w:pPr>
      <w:r w:rsidRPr="008E1594">
        <w:t>Contact staff during an operational disruption or civil emergency</w:t>
      </w:r>
      <w:r w:rsidR="000023B6">
        <w:t>. T</w:t>
      </w:r>
      <w:r w:rsidRPr="008E1594">
        <w:t>his may be to notify them of the nature of the disruption or to inform them to take the necessary steps of implementing the business continuity plan or to provide appropriate guidance in managing the situation.</w:t>
      </w:r>
    </w:p>
    <w:p w14:paraId="4BFEECD3" w14:textId="07D6A637" w:rsidR="00DD7827" w:rsidRPr="00F8695B" w:rsidRDefault="000023B6" w:rsidP="00965210">
      <w:pPr>
        <w:rPr>
          <w:i/>
          <w:iCs/>
        </w:rPr>
      </w:pPr>
      <w:r>
        <w:br/>
      </w:r>
      <w:r w:rsidR="00DD7827" w:rsidRPr="00F8695B">
        <w:rPr>
          <w:i/>
          <w:iCs/>
        </w:rPr>
        <w:t>(Remember that for data protection purposes, this document should be protected, and any physical copies stored securely. Should a staff member leave the organization their details should be removed immediately from this document.)</w:t>
      </w:r>
    </w:p>
    <w:p w14:paraId="07D0D392" w14:textId="77777777" w:rsidR="00DD7827" w:rsidRPr="00C50D41" w:rsidRDefault="00DD7827" w:rsidP="00F8695B">
      <w:pPr>
        <w:pStyle w:val="Heading1"/>
        <w:rPr>
          <w:color w:val="000000" w:themeColor="text1"/>
          <w:sz w:val="22"/>
        </w:rPr>
      </w:pPr>
      <w:bookmarkStart w:id="5" w:name="_Toc36809550"/>
      <w:bookmarkStart w:id="6" w:name="_Toc39050023"/>
      <w:r w:rsidRPr="00C50D41">
        <w:rPr>
          <w:lang w:val="en-GB" w:eastAsia="en-GB"/>
        </w:rPr>
        <w:t>Responsibilities</w:t>
      </w:r>
      <w:bookmarkEnd w:id="5"/>
      <w:bookmarkEnd w:id="6"/>
    </w:p>
    <w:p w14:paraId="71513285" w14:textId="35717A60" w:rsidR="00DD7827" w:rsidRPr="008E1594" w:rsidRDefault="00DD7827" w:rsidP="00280692">
      <w:r w:rsidRPr="008E1594">
        <w:rPr>
          <w:color w:val="00B0F0"/>
        </w:rPr>
        <w:t>[Document owner/Assigned person]</w:t>
      </w:r>
      <w:r w:rsidRPr="008E1594">
        <w:rPr>
          <w:color w:val="4472C4" w:themeColor="accent1"/>
        </w:rPr>
        <w:t xml:space="preserve"> </w:t>
      </w:r>
      <w:r w:rsidRPr="008E1594">
        <w:t xml:space="preserve">is responsible for maintaining the accuracy of this document. </w:t>
      </w:r>
      <w:r w:rsidRPr="00280692">
        <w:rPr>
          <w:i/>
        </w:rPr>
        <w:t>(It is advised that testing and reviewing of contact numbers is conducted at least once annually to ensure the accuracy of the contact numbers and of staff that have assigned responsibility</w:t>
      </w:r>
      <w:r w:rsidR="00CA4631">
        <w:rPr>
          <w:i/>
        </w:rPr>
        <w:t>. C</w:t>
      </w:r>
      <w:r w:rsidRPr="00280692">
        <w:rPr>
          <w:i/>
        </w:rPr>
        <w:t xml:space="preserve">hanges should also be made immediately in the event of a staff </w:t>
      </w:r>
      <w:r w:rsidR="00CA4631">
        <w:rPr>
          <w:i/>
        </w:rPr>
        <w:t>turnover</w:t>
      </w:r>
      <w:r w:rsidRPr="00280692">
        <w:rPr>
          <w:i/>
        </w:rPr>
        <w:t xml:space="preserve"> in order for this document to remain effective).</w:t>
      </w:r>
    </w:p>
    <w:p w14:paraId="120718CA" w14:textId="77777777" w:rsidR="00DD7827" w:rsidRPr="008E1594" w:rsidRDefault="00DD7827" w:rsidP="00280692">
      <w:r w:rsidRPr="008E1594">
        <w:rPr>
          <w:color w:val="00B0F0"/>
        </w:rPr>
        <w:t xml:space="preserve">[Assigned personnel] </w:t>
      </w:r>
      <w:r w:rsidRPr="008E1594">
        <w:t>are responsible for appropriate use and control of this document.</w:t>
      </w:r>
    </w:p>
    <w:p w14:paraId="73DD3AE1" w14:textId="77777777" w:rsidR="00DD7827" w:rsidRPr="00C50D41" w:rsidRDefault="00DD7827" w:rsidP="008D6D31">
      <w:pPr>
        <w:pStyle w:val="Heading1"/>
        <w:rPr>
          <w:color w:val="000000" w:themeColor="text1"/>
          <w:sz w:val="22"/>
        </w:rPr>
      </w:pPr>
      <w:bookmarkStart w:id="7" w:name="_Toc36809551"/>
      <w:bookmarkStart w:id="8" w:name="_Toc39050024"/>
      <w:r w:rsidRPr="00C50D41">
        <w:rPr>
          <w:lang w:val="en-GB" w:eastAsia="en-GB"/>
        </w:rPr>
        <w:t>Staff Contact Numbers</w:t>
      </w:r>
      <w:bookmarkEnd w:id="7"/>
      <w:bookmarkEnd w:id="8"/>
    </w:p>
    <w:p w14:paraId="0928AEF8" w14:textId="2A371975" w:rsidR="00DD7827" w:rsidRPr="00247C6B" w:rsidRDefault="00DD7827" w:rsidP="008D6D31">
      <w:pPr>
        <w:rPr>
          <w:i/>
          <w:iCs/>
        </w:rPr>
      </w:pPr>
      <w:r w:rsidRPr="00247C6B">
        <w:rPr>
          <w:i/>
          <w:iCs/>
        </w:rPr>
        <w:t xml:space="preserve">(Create as many contact numbers lists as your organization requires to cover all locations and relevant departments. It is important to have more than one contact number for each </w:t>
      </w:r>
      <w:r w:rsidR="00712009" w:rsidRPr="00247C6B">
        <w:rPr>
          <w:i/>
          <w:iCs/>
        </w:rPr>
        <w:t xml:space="preserve">staff </w:t>
      </w:r>
      <w:r w:rsidRPr="00247C6B">
        <w:rPr>
          <w:i/>
          <w:iCs/>
        </w:rPr>
        <w:t>member</w:t>
      </w:r>
      <w:r w:rsidR="00712009" w:rsidRPr="00247C6B">
        <w:rPr>
          <w:i/>
          <w:iCs/>
        </w:rPr>
        <w:t>;</w:t>
      </w:r>
      <w:r w:rsidRPr="00247C6B">
        <w:rPr>
          <w:i/>
          <w:iCs/>
        </w:rPr>
        <w:t xml:space="preserve"> if you only have a work desk phone number</w:t>
      </w:r>
      <w:r w:rsidR="000C69B7">
        <w:rPr>
          <w:i/>
          <w:iCs/>
        </w:rPr>
        <w:t>,</w:t>
      </w:r>
      <w:r w:rsidRPr="00247C6B">
        <w:rPr>
          <w:i/>
          <w:iCs/>
        </w:rPr>
        <w:t xml:space="preserve"> for example</w:t>
      </w:r>
      <w:r w:rsidR="000C69B7">
        <w:rPr>
          <w:i/>
          <w:iCs/>
        </w:rPr>
        <w:t>,</w:t>
      </w:r>
      <w:r w:rsidRPr="00247C6B">
        <w:rPr>
          <w:i/>
          <w:iCs/>
        </w:rPr>
        <w:t xml:space="preserve"> then chances are that you will not be able to reach that </w:t>
      </w:r>
      <w:r w:rsidR="00247C6B" w:rsidRPr="00247C6B">
        <w:rPr>
          <w:i/>
          <w:iCs/>
        </w:rPr>
        <w:t xml:space="preserve">staff </w:t>
      </w:r>
      <w:r w:rsidRPr="00247C6B">
        <w:rPr>
          <w:i/>
          <w:iCs/>
        </w:rPr>
        <w:t>member during an operational disruption. Lists can be separated in a number of different ways</w:t>
      </w:r>
      <w:r w:rsidR="00247C6B" w:rsidRPr="00247C6B">
        <w:rPr>
          <w:i/>
          <w:iCs/>
        </w:rPr>
        <w:t>.</w:t>
      </w:r>
      <w:r w:rsidRPr="00247C6B">
        <w:rPr>
          <w:i/>
          <w:iCs/>
        </w:rPr>
        <w:t xml:space="preserve"> </w:t>
      </w:r>
      <w:r w:rsidR="00247C6B" w:rsidRPr="00247C6B">
        <w:rPr>
          <w:i/>
          <w:iCs/>
        </w:rPr>
        <w:t>F</w:t>
      </w:r>
      <w:r w:rsidRPr="00247C6B">
        <w:rPr>
          <w:i/>
          <w:iCs/>
        </w:rPr>
        <w:t>or example, instead of office locations</w:t>
      </w:r>
      <w:r w:rsidR="000C69B7">
        <w:rPr>
          <w:i/>
          <w:iCs/>
        </w:rPr>
        <w:t>,</w:t>
      </w:r>
      <w:r w:rsidRPr="00247C6B">
        <w:rPr>
          <w:i/>
          <w:iCs/>
        </w:rPr>
        <w:t xml:space="preserve"> the lists could be for all senior management, emergency/incident response teams or critical suppliers. Create what works best for your organization.</w:t>
      </w:r>
      <w:r w:rsidR="00247C6B" w:rsidRPr="00247C6B">
        <w:rPr>
          <w:i/>
          <w:iCs/>
        </w:rPr>
        <w:t>)</w:t>
      </w:r>
    </w:p>
    <w:p w14:paraId="78CD22DA" w14:textId="77777777" w:rsidR="00DD7827" w:rsidRDefault="00DD7827" w:rsidP="00DD7827">
      <w:pPr>
        <w:spacing w:after="0"/>
        <w:jc w:val="both"/>
        <w:rPr>
          <w:rFonts w:cs="Arial"/>
          <w:color w:val="000000" w:themeColor="text1"/>
          <w:sz w:val="22"/>
        </w:rPr>
      </w:pPr>
    </w:p>
    <w:p w14:paraId="70BEFF53" w14:textId="3F90209D" w:rsidR="00DD7827" w:rsidRPr="00D74BD0" w:rsidRDefault="00DD7827" w:rsidP="00D57F11">
      <w:pPr>
        <w:pStyle w:val="Heading2"/>
      </w:pPr>
      <w:bookmarkStart w:id="9" w:name="_Toc39050025"/>
      <w:r w:rsidRPr="00D74BD0">
        <w:lastRenderedPageBreak/>
        <w:t xml:space="preserve">Office </w:t>
      </w:r>
      <w:r w:rsidR="00D57F11">
        <w:t>L</w:t>
      </w:r>
      <w:r w:rsidRPr="00D74BD0">
        <w:t>ocation 1</w:t>
      </w:r>
      <w:bookmarkEnd w:id="9"/>
    </w:p>
    <w:tbl>
      <w:tblPr>
        <w:tblStyle w:val="TableGrid"/>
        <w:tblW w:w="0" w:type="auto"/>
        <w:tblLook w:val="04A0" w:firstRow="1" w:lastRow="0" w:firstColumn="1" w:lastColumn="0" w:noHBand="0" w:noVBand="1"/>
      </w:tblPr>
      <w:tblGrid>
        <w:gridCol w:w="1760"/>
        <w:gridCol w:w="1760"/>
        <w:gridCol w:w="1761"/>
        <w:gridCol w:w="1761"/>
        <w:gridCol w:w="1761"/>
      </w:tblGrid>
      <w:tr w:rsidR="00DD7827" w:rsidRPr="008E1594" w14:paraId="13E02538" w14:textId="77777777" w:rsidTr="00CD77D2">
        <w:tc>
          <w:tcPr>
            <w:tcW w:w="1760" w:type="dxa"/>
            <w:shd w:val="clear" w:color="auto" w:fill="0070C0"/>
            <w:vAlign w:val="center"/>
          </w:tcPr>
          <w:p w14:paraId="03A456A3"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Name</w:t>
            </w:r>
          </w:p>
        </w:tc>
        <w:tc>
          <w:tcPr>
            <w:tcW w:w="1760" w:type="dxa"/>
            <w:shd w:val="clear" w:color="auto" w:fill="0070C0"/>
            <w:vAlign w:val="center"/>
          </w:tcPr>
          <w:p w14:paraId="529C59D2"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Role</w:t>
            </w:r>
          </w:p>
        </w:tc>
        <w:tc>
          <w:tcPr>
            <w:tcW w:w="1761" w:type="dxa"/>
            <w:shd w:val="clear" w:color="auto" w:fill="0070C0"/>
            <w:vAlign w:val="center"/>
          </w:tcPr>
          <w:p w14:paraId="532EA661"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Department</w:t>
            </w:r>
          </w:p>
        </w:tc>
        <w:tc>
          <w:tcPr>
            <w:tcW w:w="1761" w:type="dxa"/>
            <w:shd w:val="clear" w:color="auto" w:fill="0070C0"/>
            <w:vAlign w:val="center"/>
          </w:tcPr>
          <w:p w14:paraId="3FB1AFF4"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Work Number</w:t>
            </w:r>
          </w:p>
        </w:tc>
        <w:tc>
          <w:tcPr>
            <w:tcW w:w="1761" w:type="dxa"/>
            <w:shd w:val="clear" w:color="auto" w:fill="0070C0"/>
            <w:vAlign w:val="center"/>
          </w:tcPr>
          <w:p w14:paraId="1EB7FFE1"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Mobile Number</w:t>
            </w:r>
          </w:p>
        </w:tc>
      </w:tr>
      <w:tr w:rsidR="00DD7827" w:rsidRPr="008E1594" w14:paraId="78B68B1B" w14:textId="77777777" w:rsidTr="00CD77D2">
        <w:tc>
          <w:tcPr>
            <w:tcW w:w="1760" w:type="dxa"/>
          </w:tcPr>
          <w:p w14:paraId="19009DF4" w14:textId="77777777" w:rsidR="00DD7827" w:rsidRPr="008E1594" w:rsidRDefault="00DD7827" w:rsidP="00CD77D2">
            <w:pPr>
              <w:spacing w:after="0"/>
              <w:jc w:val="both"/>
              <w:rPr>
                <w:rFonts w:cs="Arial"/>
                <w:b/>
                <w:bCs/>
                <w:color w:val="000000" w:themeColor="text1"/>
                <w:sz w:val="22"/>
              </w:rPr>
            </w:pPr>
          </w:p>
        </w:tc>
        <w:tc>
          <w:tcPr>
            <w:tcW w:w="1760" w:type="dxa"/>
          </w:tcPr>
          <w:p w14:paraId="47B84D7E" w14:textId="77777777" w:rsidR="00DD7827" w:rsidRPr="008E1594" w:rsidRDefault="00DD7827" w:rsidP="00CD77D2">
            <w:pPr>
              <w:spacing w:after="0"/>
              <w:jc w:val="both"/>
              <w:rPr>
                <w:rFonts w:cs="Arial"/>
                <w:b/>
                <w:bCs/>
                <w:color w:val="000000" w:themeColor="text1"/>
                <w:sz w:val="22"/>
              </w:rPr>
            </w:pPr>
          </w:p>
        </w:tc>
        <w:tc>
          <w:tcPr>
            <w:tcW w:w="1761" w:type="dxa"/>
          </w:tcPr>
          <w:p w14:paraId="0481A8ED" w14:textId="77777777" w:rsidR="00DD7827" w:rsidRPr="008E1594" w:rsidRDefault="00DD7827" w:rsidP="00CD77D2">
            <w:pPr>
              <w:spacing w:after="0"/>
              <w:jc w:val="both"/>
              <w:rPr>
                <w:rFonts w:cs="Arial"/>
                <w:b/>
                <w:bCs/>
                <w:color w:val="000000" w:themeColor="text1"/>
                <w:sz w:val="22"/>
              </w:rPr>
            </w:pPr>
          </w:p>
        </w:tc>
        <w:tc>
          <w:tcPr>
            <w:tcW w:w="1761" w:type="dxa"/>
          </w:tcPr>
          <w:p w14:paraId="7D3A50E1" w14:textId="77777777" w:rsidR="00DD7827" w:rsidRPr="008E1594" w:rsidRDefault="00DD7827" w:rsidP="00CD77D2">
            <w:pPr>
              <w:spacing w:after="0"/>
              <w:jc w:val="both"/>
              <w:rPr>
                <w:rFonts w:cs="Arial"/>
                <w:b/>
                <w:bCs/>
                <w:color w:val="000000" w:themeColor="text1"/>
                <w:sz w:val="22"/>
              </w:rPr>
            </w:pPr>
          </w:p>
        </w:tc>
        <w:tc>
          <w:tcPr>
            <w:tcW w:w="1761" w:type="dxa"/>
          </w:tcPr>
          <w:p w14:paraId="413DBE33" w14:textId="77777777" w:rsidR="00DD7827" w:rsidRPr="008E1594" w:rsidRDefault="00DD7827" w:rsidP="00CD77D2">
            <w:pPr>
              <w:spacing w:after="0"/>
              <w:jc w:val="both"/>
              <w:rPr>
                <w:rFonts w:cs="Arial"/>
                <w:b/>
                <w:bCs/>
                <w:color w:val="000000" w:themeColor="text1"/>
                <w:sz w:val="22"/>
              </w:rPr>
            </w:pPr>
          </w:p>
        </w:tc>
      </w:tr>
      <w:tr w:rsidR="00DD7827" w:rsidRPr="008E1594" w14:paraId="3356C346" w14:textId="77777777" w:rsidTr="00CD77D2">
        <w:tc>
          <w:tcPr>
            <w:tcW w:w="1760" w:type="dxa"/>
          </w:tcPr>
          <w:p w14:paraId="0E03902F" w14:textId="77777777" w:rsidR="00DD7827" w:rsidRPr="008E1594" w:rsidRDefault="00DD7827" w:rsidP="00CD77D2">
            <w:pPr>
              <w:spacing w:after="0"/>
              <w:jc w:val="both"/>
              <w:rPr>
                <w:rFonts w:cs="Arial"/>
                <w:b/>
                <w:bCs/>
                <w:color w:val="000000" w:themeColor="text1"/>
                <w:sz w:val="22"/>
              </w:rPr>
            </w:pPr>
          </w:p>
        </w:tc>
        <w:tc>
          <w:tcPr>
            <w:tcW w:w="1760" w:type="dxa"/>
          </w:tcPr>
          <w:p w14:paraId="39BF1AD7" w14:textId="77777777" w:rsidR="00DD7827" w:rsidRPr="008E1594" w:rsidRDefault="00DD7827" w:rsidP="00CD77D2">
            <w:pPr>
              <w:spacing w:after="0"/>
              <w:jc w:val="both"/>
              <w:rPr>
                <w:rFonts w:cs="Arial"/>
                <w:b/>
                <w:bCs/>
                <w:color w:val="000000" w:themeColor="text1"/>
                <w:sz w:val="22"/>
              </w:rPr>
            </w:pPr>
          </w:p>
        </w:tc>
        <w:tc>
          <w:tcPr>
            <w:tcW w:w="1761" w:type="dxa"/>
          </w:tcPr>
          <w:p w14:paraId="737573AF" w14:textId="77777777" w:rsidR="00DD7827" w:rsidRPr="008E1594" w:rsidRDefault="00DD7827" w:rsidP="00CD77D2">
            <w:pPr>
              <w:spacing w:after="0"/>
              <w:jc w:val="both"/>
              <w:rPr>
                <w:rFonts w:cs="Arial"/>
                <w:b/>
                <w:bCs/>
                <w:color w:val="000000" w:themeColor="text1"/>
                <w:sz w:val="22"/>
              </w:rPr>
            </w:pPr>
          </w:p>
        </w:tc>
        <w:tc>
          <w:tcPr>
            <w:tcW w:w="1761" w:type="dxa"/>
          </w:tcPr>
          <w:p w14:paraId="7BE3E8A5" w14:textId="77777777" w:rsidR="00DD7827" w:rsidRPr="008E1594" w:rsidRDefault="00DD7827" w:rsidP="00CD77D2">
            <w:pPr>
              <w:spacing w:after="0"/>
              <w:jc w:val="both"/>
              <w:rPr>
                <w:rFonts w:cs="Arial"/>
                <w:b/>
                <w:bCs/>
                <w:color w:val="000000" w:themeColor="text1"/>
                <w:sz w:val="22"/>
              </w:rPr>
            </w:pPr>
          </w:p>
        </w:tc>
        <w:tc>
          <w:tcPr>
            <w:tcW w:w="1761" w:type="dxa"/>
          </w:tcPr>
          <w:p w14:paraId="71610DAE" w14:textId="77777777" w:rsidR="00DD7827" w:rsidRPr="008E1594" w:rsidRDefault="00DD7827" w:rsidP="00CD77D2">
            <w:pPr>
              <w:spacing w:after="0"/>
              <w:jc w:val="both"/>
              <w:rPr>
                <w:rFonts w:cs="Arial"/>
                <w:b/>
                <w:bCs/>
                <w:color w:val="000000" w:themeColor="text1"/>
                <w:sz w:val="22"/>
              </w:rPr>
            </w:pPr>
          </w:p>
        </w:tc>
      </w:tr>
      <w:tr w:rsidR="00DD7827" w:rsidRPr="008E1594" w14:paraId="00FD8E68" w14:textId="77777777" w:rsidTr="00CD77D2">
        <w:tc>
          <w:tcPr>
            <w:tcW w:w="1760" w:type="dxa"/>
          </w:tcPr>
          <w:p w14:paraId="228E2009" w14:textId="77777777" w:rsidR="00DD7827" w:rsidRPr="008E1594" w:rsidRDefault="00DD7827" w:rsidP="00CD77D2">
            <w:pPr>
              <w:spacing w:after="0"/>
              <w:jc w:val="both"/>
              <w:rPr>
                <w:rFonts w:cs="Arial"/>
                <w:b/>
                <w:bCs/>
                <w:color w:val="000000" w:themeColor="text1"/>
                <w:sz w:val="22"/>
              </w:rPr>
            </w:pPr>
          </w:p>
        </w:tc>
        <w:tc>
          <w:tcPr>
            <w:tcW w:w="1760" w:type="dxa"/>
          </w:tcPr>
          <w:p w14:paraId="416FB74F" w14:textId="77777777" w:rsidR="00DD7827" w:rsidRPr="008E1594" w:rsidRDefault="00DD7827" w:rsidP="00CD77D2">
            <w:pPr>
              <w:spacing w:after="0"/>
              <w:jc w:val="both"/>
              <w:rPr>
                <w:rFonts w:cs="Arial"/>
                <w:b/>
                <w:bCs/>
                <w:color w:val="000000" w:themeColor="text1"/>
                <w:sz w:val="22"/>
              </w:rPr>
            </w:pPr>
          </w:p>
        </w:tc>
        <w:tc>
          <w:tcPr>
            <w:tcW w:w="1761" w:type="dxa"/>
          </w:tcPr>
          <w:p w14:paraId="75D83AD2" w14:textId="77777777" w:rsidR="00DD7827" w:rsidRPr="008E1594" w:rsidRDefault="00DD7827" w:rsidP="00CD77D2">
            <w:pPr>
              <w:spacing w:after="0"/>
              <w:jc w:val="both"/>
              <w:rPr>
                <w:rFonts w:cs="Arial"/>
                <w:b/>
                <w:bCs/>
                <w:color w:val="000000" w:themeColor="text1"/>
                <w:sz w:val="22"/>
              </w:rPr>
            </w:pPr>
          </w:p>
        </w:tc>
        <w:tc>
          <w:tcPr>
            <w:tcW w:w="1761" w:type="dxa"/>
          </w:tcPr>
          <w:p w14:paraId="0355846D" w14:textId="77777777" w:rsidR="00DD7827" w:rsidRPr="008E1594" w:rsidRDefault="00DD7827" w:rsidP="00CD77D2">
            <w:pPr>
              <w:spacing w:after="0"/>
              <w:jc w:val="both"/>
              <w:rPr>
                <w:rFonts w:cs="Arial"/>
                <w:b/>
                <w:bCs/>
                <w:color w:val="000000" w:themeColor="text1"/>
                <w:sz w:val="22"/>
              </w:rPr>
            </w:pPr>
          </w:p>
        </w:tc>
        <w:tc>
          <w:tcPr>
            <w:tcW w:w="1761" w:type="dxa"/>
          </w:tcPr>
          <w:p w14:paraId="02C60013" w14:textId="77777777" w:rsidR="00DD7827" w:rsidRPr="008E1594" w:rsidRDefault="00DD7827" w:rsidP="00CD77D2">
            <w:pPr>
              <w:spacing w:after="0"/>
              <w:jc w:val="both"/>
              <w:rPr>
                <w:rFonts w:cs="Arial"/>
                <w:b/>
                <w:bCs/>
                <w:color w:val="000000" w:themeColor="text1"/>
                <w:sz w:val="22"/>
              </w:rPr>
            </w:pPr>
          </w:p>
        </w:tc>
      </w:tr>
      <w:tr w:rsidR="00DD7827" w:rsidRPr="008E1594" w14:paraId="6CA4B89D" w14:textId="77777777" w:rsidTr="00CD77D2">
        <w:tc>
          <w:tcPr>
            <w:tcW w:w="1760" w:type="dxa"/>
          </w:tcPr>
          <w:p w14:paraId="1A4CD36C" w14:textId="77777777" w:rsidR="00DD7827" w:rsidRPr="008E1594" w:rsidRDefault="00DD7827" w:rsidP="00CD77D2">
            <w:pPr>
              <w:spacing w:after="0"/>
              <w:jc w:val="both"/>
              <w:rPr>
                <w:rFonts w:cs="Arial"/>
                <w:b/>
                <w:bCs/>
                <w:color w:val="000000" w:themeColor="text1"/>
                <w:sz w:val="22"/>
              </w:rPr>
            </w:pPr>
          </w:p>
        </w:tc>
        <w:tc>
          <w:tcPr>
            <w:tcW w:w="1760" w:type="dxa"/>
          </w:tcPr>
          <w:p w14:paraId="1057A415" w14:textId="77777777" w:rsidR="00DD7827" w:rsidRPr="008E1594" w:rsidRDefault="00DD7827" w:rsidP="00CD77D2">
            <w:pPr>
              <w:spacing w:after="0"/>
              <w:jc w:val="both"/>
              <w:rPr>
                <w:rFonts w:cs="Arial"/>
                <w:b/>
                <w:bCs/>
                <w:color w:val="000000" w:themeColor="text1"/>
                <w:sz w:val="22"/>
              </w:rPr>
            </w:pPr>
          </w:p>
        </w:tc>
        <w:tc>
          <w:tcPr>
            <w:tcW w:w="1761" w:type="dxa"/>
          </w:tcPr>
          <w:p w14:paraId="0D3E75C8" w14:textId="77777777" w:rsidR="00DD7827" w:rsidRPr="008E1594" w:rsidRDefault="00DD7827" w:rsidP="00CD77D2">
            <w:pPr>
              <w:spacing w:after="0"/>
              <w:jc w:val="both"/>
              <w:rPr>
                <w:rFonts w:cs="Arial"/>
                <w:b/>
                <w:bCs/>
                <w:color w:val="000000" w:themeColor="text1"/>
                <w:sz w:val="22"/>
              </w:rPr>
            </w:pPr>
          </w:p>
        </w:tc>
        <w:tc>
          <w:tcPr>
            <w:tcW w:w="1761" w:type="dxa"/>
          </w:tcPr>
          <w:p w14:paraId="30392F83" w14:textId="77777777" w:rsidR="00DD7827" w:rsidRPr="008E1594" w:rsidRDefault="00DD7827" w:rsidP="00CD77D2">
            <w:pPr>
              <w:spacing w:after="0"/>
              <w:jc w:val="both"/>
              <w:rPr>
                <w:rFonts w:cs="Arial"/>
                <w:b/>
                <w:bCs/>
                <w:color w:val="000000" w:themeColor="text1"/>
                <w:sz w:val="22"/>
              </w:rPr>
            </w:pPr>
          </w:p>
        </w:tc>
        <w:tc>
          <w:tcPr>
            <w:tcW w:w="1761" w:type="dxa"/>
          </w:tcPr>
          <w:p w14:paraId="1CE086EB" w14:textId="77777777" w:rsidR="00DD7827" w:rsidRPr="008E1594" w:rsidRDefault="00DD7827" w:rsidP="00CD77D2">
            <w:pPr>
              <w:spacing w:after="0"/>
              <w:jc w:val="both"/>
              <w:rPr>
                <w:rFonts w:cs="Arial"/>
                <w:b/>
                <w:bCs/>
                <w:color w:val="000000" w:themeColor="text1"/>
                <w:sz w:val="22"/>
              </w:rPr>
            </w:pPr>
          </w:p>
        </w:tc>
      </w:tr>
      <w:tr w:rsidR="00DD7827" w:rsidRPr="008E1594" w14:paraId="407335AA" w14:textId="77777777" w:rsidTr="00CD77D2">
        <w:tc>
          <w:tcPr>
            <w:tcW w:w="1760" w:type="dxa"/>
          </w:tcPr>
          <w:p w14:paraId="064B57AC" w14:textId="77777777" w:rsidR="00DD7827" w:rsidRPr="008E1594" w:rsidRDefault="00DD7827" w:rsidP="00CD77D2">
            <w:pPr>
              <w:spacing w:after="0"/>
              <w:jc w:val="both"/>
              <w:rPr>
                <w:rFonts w:cs="Arial"/>
                <w:b/>
                <w:bCs/>
                <w:color w:val="000000" w:themeColor="text1"/>
                <w:sz w:val="22"/>
              </w:rPr>
            </w:pPr>
          </w:p>
        </w:tc>
        <w:tc>
          <w:tcPr>
            <w:tcW w:w="1760" w:type="dxa"/>
          </w:tcPr>
          <w:p w14:paraId="136F260C" w14:textId="77777777" w:rsidR="00DD7827" w:rsidRPr="008E1594" w:rsidRDefault="00DD7827" w:rsidP="00CD77D2">
            <w:pPr>
              <w:spacing w:after="0"/>
              <w:jc w:val="both"/>
              <w:rPr>
                <w:rFonts w:cs="Arial"/>
                <w:b/>
                <w:bCs/>
                <w:color w:val="000000" w:themeColor="text1"/>
                <w:sz w:val="22"/>
              </w:rPr>
            </w:pPr>
          </w:p>
        </w:tc>
        <w:tc>
          <w:tcPr>
            <w:tcW w:w="1761" w:type="dxa"/>
          </w:tcPr>
          <w:p w14:paraId="2A13558E" w14:textId="77777777" w:rsidR="00DD7827" w:rsidRPr="008E1594" w:rsidRDefault="00DD7827" w:rsidP="00CD77D2">
            <w:pPr>
              <w:spacing w:after="0"/>
              <w:jc w:val="both"/>
              <w:rPr>
                <w:rFonts w:cs="Arial"/>
                <w:b/>
                <w:bCs/>
                <w:color w:val="000000" w:themeColor="text1"/>
                <w:sz w:val="22"/>
              </w:rPr>
            </w:pPr>
          </w:p>
        </w:tc>
        <w:tc>
          <w:tcPr>
            <w:tcW w:w="1761" w:type="dxa"/>
          </w:tcPr>
          <w:p w14:paraId="42C5EF18" w14:textId="77777777" w:rsidR="00DD7827" w:rsidRPr="008E1594" w:rsidRDefault="00DD7827" w:rsidP="00CD77D2">
            <w:pPr>
              <w:spacing w:after="0"/>
              <w:jc w:val="both"/>
              <w:rPr>
                <w:rFonts w:cs="Arial"/>
                <w:b/>
                <w:bCs/>
                <w:color w:val="000000" w:themeColor="text1"/>
                <w:sz w:val="22"/>
              </w:rPr>
            </w:pPr>
          </w:p>
        </w:tc>
        <w:tc>
          <w:tcPr>
            <w:tcW w:w="1761" w:type="dxa"/>
          </w:tcPr>
          <w:p w14:paraId="3E7242A3" w14:textId="77777777" w:rsidR="00DD7827" w:rsidRPr="008E1594" w:rsidRDefault="00DD7827" w:rsidP="00CD77D2">
            <w:pPr>
              <w:spacing w:after="0"/>
              <w:jc w:val="both"/>
              <w:rPr>
                <w:rFonts w:cs="Arial"/>
                <w:b/>
                <w:bCs/>
                <w:color w:val="000000" w:themeColor="text1"/>
                <w:sz w:val="22"/>
              </w:rPr>
            </w:pPr>
          </w:p>
        </w:tc>
      </w:tr>
      <w:tr w:rsidR="00DD7827" w:rsidRPr="008E1594" w14:paraId="7BE68B01" w14:textId="77777777" w:rsidTr="00CD77D2">
        <w:tc>
          <w:tcPr>
            <w:tcW w:w="1760" w:type="dxa"/>
          </w:tcPr>
          <w:p w14:paraId="1EDE9B6B" w14:textId="77777777" w:rsidR="00DD7827" w:rsidRPr="008E1594" w:rsidRDefault="00DD7827" w:rsidP="00CD77D2">
            <w:pPr>
              <w:spacing w:after="0"/>
              <w:jc w:val="both"/>
              <w:rPr>
                <w:rFonts w:cs="Arial"/>
                <w:b/>
                <w:bCs/>
                <w:color w:val="000000" w:themeColor="text1"/>
                <w:sz w:val="22"/>
              </w:rPr>
            </w:pPr>
          </w:p>
        </w:tc>
        <w:tc>
          <w:tcPr>
            <w:tcW w:w="1760" w:type="dxa"/>
          </w:tcPr>
          <w:p w14:paraId="5CFD177C" w14:textId="77777777" w:rsidR="00DD7827" w:rsidRPr="008E1594" w:rsidRDefault="00DD7827" w:rsidP="00CD77D2">
            <w:pPr>
              <w:spacing w:after="0"/>
              <w:jc w:val="both"/>
              <w:rPr>
                <w:rFonts w:cs="Arial"/>
                <w:b/>
                <w:bCs/>
                <w:color w:val="000000" w:themeColor="text1"/>
                <w:sz w:val="22"/>
              </w:rPr>
            </w:pPr>
          </w:p>
        </w:tc>
        <w:tc>
          <w:tcPr>
            <w:tcW w:w="1761" w:type="dxa"/>
          </w:tcPr>
          <w:p w14:paraId="747AD20D" w14:textId="77777777" w:rsidR="00DD7827" w:rsidRPr="008E1594" w:rsidRDefault="00DD7827" w:rsidP="00CD77D2">
            <w:pPr>
              <w:spacing w:after="0"/>
              <w:jc w:val="both"/>
              <w:rPr>
                <w:rFonts w:cs="Arial"/>
                <w:b/>
                <w:bCs/>
                <w:color w:val="000000" w:themeColor="text1"/>
                <w:sz w:val="22"/>
              </w:rPr>
            </w:pPr>
          </w:p>
        </w:tc>
        <w:tc>
          <w:tcPr>
            <w:tcW w:w="1761" w:type="dxa"/>
          </w:tcPr>
          <w:p w14:paraId="26D92D0B" w14:textId="77777777" w:rsidR="00DD7827" w:rsidRPr="008E1594" w:rsidRDefault="00DD7827" w:rsidP="00CD77D2">
            <w:pPr>
              <w:spacing w:after="0"/>
              <w:jc w:val="both"/>
              <w:rPr>
                <w:rFonts w:cs="Arial"/>
                <w:b/>
                <w:bCs/>
                <w:color w:val="000000" w:themeColor="text1"/>
                <w:sz w:val="22"/>
              </w:rPr>
            </w:pPr>
          </w:p>
        </w:tc>
        <w:tc>
          <w:tcPr>
            <w:tcW w:w="1761" w:type="dxa"/>
          </w:tcPr>
          <w:p w14:paraId="74A1BD42" w14:textId="77777777" w:rsidR="00DD7827" w:rsidRPr="008E1594" w:rsidRDefault="00DD7827" w:rsidP="00CD77D2">
            <w:pPr>
              <w:spacing w:after="0"/>
              <w:jc w:val="both"/>
              <w:rPr>
                <w:rFonts w:cs="Arial"/>
                <w:b/>
                <w:bCs/>
                <w:color w:val="000000" w:themeColor="text1"/>
                <w:sz w:val="22"/>
              </w:rPr>
            </w:pPr>
          </w:p>
        </w:tc>
      </w:tr>
    </w:tbl>
    <w:p w14:paraId="11721CFB" w14:textId="77777777" w:rsidR="00DD7827" w:rsidRPr="008E1594" w:rsidRDefault="00DD7827" w:rsidP="00DD7827">
      <w:pPr>
        <w:spacing w:after="0"/>
        <w:jc w:val="both"/>
        <w:rPr>
          <w:rFonts w:cs="Arial"/>
          <w:b/>
          <w:bCs/>
          <w:color w:val="000000" w:themeColor="text1"/>
          <w:sz w:val="22"/>
        </w:rPr>
      </w:pPr>
    </w:p>
    <w:p w14:paraId="61CE8B45" w14:textId="77777777" w:rsidR="00DD7827" w:rsidRPr="00D74BD0" w:rsidRDefault="00DD7827" w:rsidP="00D57F11">
      <w:pPr>
        <w:pStyle w:val="Heading2"/>
      </w:pPr>
      <w:bookmarkStart w:id="10" w:name="_Toc39050026"/>
      <w:r w:rsidRPr="00D74BD0">
        <w:t>Critical Suppliers 1</w:t>
      </w:r>
      <w:bookmarkEnd w:id="10"/>
    </w:p>
    <w:tbl>
      <w:tblPr>
        <w:tblStyle w:val="TableGrid"/>
        <w:tblW w:w="0" w:type="auto"/>
        <w:tblLook w:val="04A0" w:firstRow="1" w:lastRow="0" w:firstColumn="1" w:lastColumn="0" w:noHBand="0" w:noVBand="1"/>
      </w:tblPr>
      <w:tblGrid>
        <w:gridCol w:w="1760"/>
        <w:gridCol w:w="1760"/>
        <w:gridCol w:w="1761"/>
        <w:gridCol w:w="1761"/>
        <w:gridCol w:w="1761"/>
      </w:tblGrid>
      <w:tr w:rsidR="00DD7827" w:rsidRPr="008E1594" w14:paraId="2AC94647" w14:textId="77777777" w:rsidTr="00CD77D2">
        <w:tc>
          <w:tcPr>
            <w:tcW w:w="1760" w:type="dxa"/>
            <w:shd w:val="clear" w:color="auto" w:fill="0070C0"/>
            <w:vAlign w:val="center"/>
          </w:tcPr>
          <w:p w14:paraId="61B6DB3E"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Name</w:t>
            </w:r>
          </w:p>
        </w:tc>
        <w:tc>
          <w:tcPr>
            <w:tcW w:w="1760" w:type="dxa"/>
            <w:shd w:val="clear" w:color="auto" w:fill="0070C0"/>
            <w:vAlign w:val="center"/>
          </w:tcPr>
          <w:p w14:paraId="3F05CA71"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Role</w:t>
            </w:r>
          </w:p>
        </w:tc>
        <w:tc>
          <w:tcPr>
            <w:tcW w:w="1761" w:type="dxa"/>
            <w:shd w:val="clear" w:color="auto" w:fill="0070C0"/>
            <w:vAlign w:val="center"/>
          </w:tcPr>
          <w:p w14:paraId="5C3420A0"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Department</w:t>
            </w:r>
          </w:p>
        </w:tc>
        <w:tc>
          <w:tcPr>
            <w:tcW w:w="1761" w:type="dxa"/>
            <w:shd w:val="clear" w:color="auto" w:fill="0070C0"/>
            <w:vAlign w:val="center"/>
          </w:tcPr>
          <w:p w14:paraId="56D47037"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Work Number</w:t>
            </w:r>
          </w:p>
        </w:tc>
        <w:tc>
          <w:tcPr>
            <w:tcW w:w="1761" w:type="dxa"/>
            <w:shd w:val="clear" w:color="auto" w:fill="0070C0"/>
            <w:vAlign w:val="center"/>
          </w:tcPr>
          <w:p w14:paraId="2EE1E2DF"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Mobile Number</w:t>
            </w:r>
          </w:p>
        </w:tc>
      </w:tr>
      <w:tr w:rsidR="00DD7827" w:rsidRPr="008E1594" w14:paraId="433A38DF" w14:textId="77777777" w:rsidTr="00CD77D2">
        <w:tc>
          <w:tcPr>
            <w:tcW w:w="1760" w:type="dxa"/>
          </w:tcPr>
          <w:p w14:paraId="0699CD4A" w14:textId="77777777" w:rsidR="00DD7827" w:rsidRPr="008E1594" w:rsidRDefault="00DD7827" w:rsidP="00CD77D2">
            <w:pPr>
              <w:spacing w:after="0"/>
              <w:jc w:val="both"/>
              <w:rPr>
                <w:rFonts w:cs="Arial"/>
                <w:b/>
                <w:bCs/>
                <w:color w:val="000000" w:themeColor="text1"/>
                <w:sz w:val="22"/>
              </w:rPr>
            </w:pPr>
          </w:p>
        </w:tc>
        <w:tc>
          <w:tcPr>
            <w:tcW w:w="1760" w:type="dxa"/>
          </w:tcPr>
          <w:p w14:paraId="55654BE6" w14:textId="77777777" w:rsidR="00DD7827" w:rsidRPr="008E1594" w:rsidRDefault="00DD7827" w:rsidP="00CD77D2">
            <w:pPr>
              <w:spacing w:after="0"/>
              <w:jc w:val="both"/>
              <w:rPr>
                <w:rFonts w:cs="Arial"/>
                <w:b/>
                <w:bCs/>
                <w:color w:val="000000" w:themeColor="text1"/>
                <w:sz w:val="22"/>
              </w:rPr>
            </w:pPr>
          </w:p>
        </w:tc>
        <w:tc>
          <w:tcPr>
            <w:tcW w:w="1761" w:type="dxa"/>
          </w:tcPr>
          <w:p w14:paraId="2A1DA35A" w14:textId="77777777" w:rsidR="00DD7827" w:rsidRPr="008E1594" w:rsidRDefault="00DD7827" w:rsidP="00CD77D2">
            <w:pPr>
              <w:spacing w:after="0"/>
              <w:jc w:val="both"/>
              <w:rPr>
                <w:rFonts w:cs="Arial"/>
                <w:b/>
                <w:bCs/>
                <w:color w:val="000000" w:themeColor="text1"/>
                <w:sz w:val="22"/>
              </w:rPr>
            </w:pPr>
          </w:p>
        </w:tc>
        <w:tc>
          <w:tcPr>
            <w:tcW w:w="1761" w:type="dxa"/>
          </w:tcPr>
          <w:p w14:paraId="4E1083A5" w14:textId="77777777" w:rsidR="00DD7827" w:rsidRPr="008E1594" w:rsidRDefault="00DD7827" w:rsidP="00CD77D2">
            <w:pPr>
              <w:spacing w:after="0"/>
              <w:jc w:val="both"/>
              <w:rPr>
                <w:rFonts w:cs="Arial"/>
                <w:b/>
                <w:bCs/>
                <w:color w:val="000000" w:themeColor="text1"/>
                <w:sz w:val="22"/>
              </w:rPr>
            </w:pPr>
          </w:p>
        </w:tc>
        <w:tc>
          <w:tcPr>
            <w:tcW w:w="1761" w:type="dxa"/>
          </w:tcPr>
          <w:p w14:paraId="6A972383" w14:textId="77777777" w:rsidR="00DD7827" w:rsidRPr="008E1594" w:rsidRDefault="00DD7827" w:rsidP="00CD77D2">
            <w:pPr>
              <w:spacing w:after="0"/>
              <w:jc w:val="both"/>
              <w:rPr>
                <w:rFonts w:cs="Arial"/>
                <w:b/>
                <w:bCs/>
                <w:color w:val="000000" w:themeColor="text1"/>
                <w:sz w:val="22"/>
              </w:rPr>
            </w:pPr>
          </w:p>
        </w:tc>
      </w:tr>
      <w:tr w:rsidR="00DD7827" w:rsidRPr="008E1594" w14:paraId="399CC238" w14:textId="77777777" w:rsidTr="00CD77D2">
        <w:tc>
          <w:tcPr>
            <w:tcW w:w="1760" w:type="dxa"/>
          </w:tcPr>
          <w:p w14:paraId="2BA4AC83" w14:textId="77777777" w:rsidR="00DD7827" w:rsidRPr="008E1594" w:rsidRDefault="00DD7827" w:rsidP="00CD77D2">
            <w:pPr>
              <w:spacing w:after="0"/>
              <w:jc w:val="both"/>
              <w:rPr>
                <w:rFonts w:cs="Arial"/>
                <w:b/>
                <w:bCs/>
                <w:color w:val="000000" w:themeColor="text1"/>
                <w:sz w:val="22"/>
              </w:rPr>
            </w:pPr>
          </w:p>
        </w:tc>
        <w:tc>
          <w:tcPr>
            <w:tcW w:w="1760" w:type="dxa"/>
          </w:tcPr>
          <w:p w14:paraId="677AEDD6" w14:textId="77777777" w:rsidR="00DD7827" w:rsidRPr="008E1594" w:rsidRDefault="00DD7827" w:rsidP="00CD77D2">
            <w:pPr>
              <w:spacing w:after="0"/>
              <w:jc w:val="both"/>
              <w:rPr>
                <w:rFonts w:cs="Arial"/>
                <w:b/>
                <w:bCs/>
                <w:color w:val="000000" w:themeColor="text1"/>
                <w:sz w:val="22"/>
              </w:rPr>
            </w:pPr>
          </w:p>
        </w:tc>
        <w:tc>
          <w:tcPr>
            <w:tcW w:w="1761" w:type="dxa"/>
          </w:tcPr>
          <w:p w14:paraId="7203192F" w14:textId="77777777" w:rsidR="00DD7827" w:rsidRPr="008E1594" w:rsidRDefault="00DD7827" w:rsidP="00CD77D2">
            <w:pPr>
              <w:spacing w:after="0"/>
              <w:jc w:val="both"/>
              <w:rPr>
                <w:rFonts w:cs="Arial"/>
                <w:b/>
                <w:bCs/>
                <w:color w:val="000000" w:themeColor="text1"/>
                <w:sz w:val="22"/>
              </w:rPr>
            </w:pPr>
          </w:p>
        </w:tc>
        <w:tc>
          <w:tcPr>
            <w:tcW w:w="1761" w:type="dxa"/>
          </w:tcPr>
          <w:p w14:paraId="7BEA163C" w14:textId="77777777" w:rsidR="00DD7827" w:rsidRPr="008E1594" w:rsidRDefault="00DD7827" w:rsidP="00CD77D2">
            <w:pPr>
              <w:spacing w:after="0"/>
              <w:jc w:val="both"/>
              <w:rPr>
                <w:rFonts w:cs="Arial"/>
                <w:b/>
                <w:bCs/>
                <w:color w:val="000000" w:themeColor="text1"/>
                <w:sz w:val="22"/>
              </w:rPr>
            </w:pPr>
          </w:p>
        </w:tc>
        <w:tc>
          <w:tcPr>
            <w:tcW w:w="1761" w:type="dxa"/>
          </w:tcPr>
          <w:p w14:paraId="5E63E6DE" w14:textId="77777777" w:rsidR="00DD7827" w:rsidRPr="008E1594" w:rsidRDefault="00DD7827" w:rsidP="00CD77D2">
            <w:pPr>
              <w:spacing w:after="0"/>
              <w:jc w:val="both"/>
              <w:rPr>
                <w:rFonts w:cs="Arial"/>
                <w:b/>
                <w:bCs/>
                <w:color w:val="000000" w:themeColor="text1"/>
                <w:sz w:val="22"/>
              </w:rPr>
            </w:pPr>
          </w:p>
        </w:tc>
      </w:tr>
      <w:tr w:rsidR="00DD7827" w:rsidRPr="008E1594" w14:paraId="3EB81D3F" w14:textId="77777777" w:rsidTr="00CD77D2">
        <w:tc>
          <w:tcPr>
            <w:tcW w:w="1760" w:type="dxa"/>
          </w:tcPr>
          <w:p w14:paraId="4DD3A394" w14:textId="77777777" w:rsidR="00DD7827" w:rsidRPr="008E1594" w:rsidRDefault="00DD7827" w:rsidP="00CD77D2">
            <w:pPr>
              <w:spacing w:after="0"/>
              <w:jc w:val="both"/>
              <w:rPr>
                <w:rFonts w:cs="Arial"/>
                <w:b/>
                <w:bCs/>
                <w:color w:val="000000" w:themeColor="text1"/>
                <w:sz w:val="22"/>
              </w:rPr>
            </w:pPr>
          </w:p>
        </w:tc>
        <w:tc>
          <w:tcPr>
            <w:tcW w:w="1760" w:type="dxa"/>
          </w:tcPr>
          <w:p w14:paraId="4B37384F" w14:textId="77777777" w:rsidR="00DD7827" w:rsidRPr="008E1594" w:rsidRDefault="00DD7827" w:rsidP="00CD77D2">
            <w:pPr>
              <w:spacing w:after="0"/>
              <w:jc w:val="both"/>
              <w:rPr>
                <w:rFonts w:cs="Arial"/>
                <w:b/>
                <w:bCs/>
                <w:color w:val="000000" w:themeColor="text1"/>
                <w:sz w:val="22"/>
              </w:rPr>
            </w:pPr>
          </w:p>
        </w:tc>
        <w:tc>
          <w:tcPr>
            <w:tcW w:w="1761" w:type="dxa"/>
          </w:tcPr>
          <w:p w14:paraId="20781CD9" w14:textId="77777777" w:rsidR="00DD7827" w:rsidRPr="008E1594" w:rsidRDefault="00DD7827" w:rsidP="00CD77D2">
            <w:pPr>
              <w:spacing w:after="0"/>
              <w:jc w:val="both"/>
              <w:rPr>
                <w:rFonts w:cs="Arial"/>
                <w:b/>
                <w:bCs/>
                <w:color w:val="000000" w:themeColor="text1"/>
                <w:sz w:val="22"/>
              </w:rPr>
            </w:pPr>
          </w:p>
        </w:tc>
        <w:tc>
          <w:tcPr>
            <w:tcW w:w="1761" w:type="dxa"/>
          </w:tcPr>
          <w:p w14:paraId="3AF764C2" w14:textId="77777777" w:rsidR="00DD7827" w:rsidRPr="008E1594" w:rsidRDefault="00DD7827" w:rsidP="00CD77D2">
            <w:pPr>
              <w:spacing w:after="0"/>
              <w:jc w:val="both"/>
              <w:rPr>
                <w:rFonts w:cs="Arial"/>
                <w:b/>
                <w:bCs/>
                <w:color w:val="000000" w:themeColor="text1"/>
                <w:sz w:val="22"/>
              </w:rPr>
            </w:pPr>
          </w:p>
        </w:tc>
        <w:tc>
          <w:tcPr>
            <w:tcW w:w="1761" w:type="dxa"/>
          </w:tcPr>
          <w:p w14:paraId="3FE13B98" w14:textId="77777777" w:rsidR="00DD7827" w:rsidRPr="008E1594" w:rsidRDefault="00DD7827" w:rsidP="00CD77D2">
            <w:pPr>
              <w:spacing w:after="0"/>
              <w:jc w:val="both"/>
              <w:rPr>
                <w:rFonts w:cs="Arial"/>
                <w:b/>
                <w:bCs/>
                <w:color w:val="000000" w:themeColor="text1"/>
                <w:sz w:val="22"/>
              </w:rPr>
            </w:pPr>
          </w:p>
        </w:tc>
      </w:tr>
      <w:tr w:rsidR="00DD7827" w:rsidRPr="008E1594" w14:paraId="42E7E4E5" w14:textId="77777777" w:rsidTr="00CD77D2">
        <w:tc>
          <w:tcPr>
            <w:tcW w:w="1760" w:type="dxa"/>
          </w:tcPr>
          <w:p w14:paraId="3846CA5C" w14:textId="77777777" w:rsidR="00DD7827" w:rsidRPr="008E1594" w:rsidRDefault="00DD7827" w:rsidP="00CD77D2">
            <w:pPr>
              <w:spacing w:after="0"/>
              <w:jc w:val="both"/>
              <w:rPr>
                <w:rFonts w:cs="Arial"/>
                <w:b/>
                <w:bCs/>
                <w:color w:val="000000" w:themeColor="text1"/>
                <w:sz w:val="22"/>
              </w:rPr>
            </w:pPr>
          </w:p>
        </w:tc>
        <w:tc>
          <w:tcPr>
            <w:tcW w:w="1760" w:type="dxa"/>
          </w:tcPr>
          <w:p w14:paraId="0ECE0869" w14:textId="77777777" w:rsidR="00DD7827" w:rsidRPr="008E1594" w:rsidRDefault="00DD7827" w:rsidP="00CD77D2">
            <w:pPr>
              <w:spacing w:after="0"/>
              <w:jc w:val="both"/>
              <w:rPr>
                <w:rFonts w:cs="Arial"/>
                <w:b/>
                <w:bCs/>
                <w:color w:val="000000" w:themeColor="text1"/>
                <w:sz w:val="22"/>
              </w:rPr>
            </w:pPr>
          </w:p>
        </w:tc>
        <w:tc>
          <w:tcPr>
            <w:tcW w:w="1761" w:type="dxa"/>
          </w:tcPr>
          <w:p w14:paraId="11256795" w14:textId="77777777" w:rsidR="00DD7827" w:rsidRPr="008E1594" w:rsidRDefault="00DD7827" w:rsidP="00CD77D2">
            <w:pPr>
              <w:spacing w:after="0"/>
              <w:jc w:val="both"/>
              <w:rPr>
                <w:rFonts w:cs="Arial"/>
                <w:b/>
                <w:bCs/>
                <w:color w:val="000000" w:themeColor="text1"/>
                <w:sz w:val="22"/>
              </w:rPr>
            </w:pPr>
          </w:p>
        </w:tc>
        <w:tc>
          <w:tcPr>
            <w:tcW w:w="1761" w:type="dxa"/>
          </w:tcPr>
          <w:p w14:paraId="630384E3" w14:textId="77777777" w:rsidR="00DD7827" w:rsidRPr="008E1594" w:rsidRDefault="00DD7827" w:rsidP="00CD77D2">
            <w:pPr>
              <w:spacing w:after="0"/>
              <w:jc w:val="both"/>
              <w:rPr>
                <w:rFonts w:cs="Arial"/>
                <w:b/>
                <w:bCs/>
                <w:color w:val="000000" w:themeColor="text1"/>
                <w:sz w:val="22"/>
              </w:rPr>
            </w:pPr>
          </w:p>
        </w:tc>
        <w:tc>
          <w:tcPr>
            <w:tcW w:w="1761" w:type="dxa"/>
          </w:tcPr>
          <w:p w14:paraId="190DD66D" w14:textId="77777777" w:rsidR="00DD7827" w:rsidRPr="008E1594" w:rsidRDefault="00DD7827" w:rsidP="00CD77D2">
            <w:pPr>
              <w:spacing w:after="0"/>
              <w:jc w:val="both"/>
              <w:rPr>
                <w:rFonts w:cs="Arial"/>
                <w:b/>
                <w:bCs/>
                <w:color w:val="000000" w:themeColor="text1"/>
                <w:sz w:val="22"/>
              </w:rPr>
            </w:pPr>
          </w:p>
        </w:tc>
      </w:tr>
      <w:tr w:rsidR="00DD7827" w:rsidRPr="008E1594" w14:paraId="7156A693" w14:textId="77777777" w:rsidTr="00CD77D2">
        <w:tc>
          <w:tcPr>
            <w:tcW w:w="1760" w:type="dxa"/>
          </w:tcPr>
          <w:p w14:paraId="5545021A" w14:textId="77777777" w:rsidR="00DD7827" w:rsidRPr="008E1594" w:rsidRDefault="00DD7827" w:rsidP="00CD77D2">
            <w:pPr>
              <w:spacing w:after="0"/>
              <w:jc w:val="both"/>
              <w:rPr>
                <w:rFonts w:cs="Arial"/>
                <w:b/>
                <w:bCs/>
                <w:color w:val="000000" w:themeColor="text1"/>
                <w:sz w:val="22"/>
              </w:rPr>
            </w:pPr>
          </w:p>
        </w:tc>
        <w:tc>
          <w:tcPr>
            <w:tcW w:w="1760" w:type="dxa"/>
          </w:tcPr>
          <w:p w14:paraId="536E8246" w14:textId="77777777" w:rsidR="00DD7827" w:rsidRPr="008E1594" w:rsidRDefault="00DD7827" w:rsidP="00CD77D2">
            <w:pPr>
              <w:spacing w:after="0"/>
              <w:jc w:val="both"/>
              <w:rPr>
                <w:rFonts w:cs="Arial"/>
                <w:b/>
                <w:bCs/>
                <w:color w:val="000000" w:themeColor="text1"/>
                <w:sz w:val="22"/>
              </w:rPr>
            </w:pPr>
          </w:p>
        </w:tc>
        <w:tc>
          <w:tcPr>
            <w:tcW w:w="1761" w:type="dxa"/>
          </w:tcPr>
          <w:p w14:paraId="5188A7AC" w14:textId="77777777" w:rsidR="00DD7827" w:rsidRPr="008E1594" w:rsidRDefault="00DD7827" w:rsidP="00CD77D2">
            <w:pPr>
              <w:spacing w:after="0"/>
              <w:jc w:val="both"/>
              <w:rPr>
                <w:rFonts w:cs="Arial"/>
                <w:b/>
                <w:bCs/>
                <w:color w:val="000000" w:themeColor="text1"/>
                <w:sz w:val="22"/>
              </w:rPr>
            </w:pPr>
          </w:p>
        </w:tc>
        <w:tc>
          <w:tcPr>
            <w:tcW w:w="1761" w:type="dxa"/>
          </w:tcPr>
          <w:p w14:paraId="02954F13" w14:textId="77777777" w:rsidR="00DD7827" w:rsidRPr="008E1594" w:rsidRDefault="00DD7827" w:rsidP="00CD77D2">
            <w:pPr>
              <w:spacing w:after="0"/>
              <w:jc w:val="both"/>
              <w:rPr>
                <w:rFonts w:cs="Arial"/>
                <w:b/>
                <w:bCs/>
                <w:color w:val="000000" w:themeColor="text1"/>
                <w:sz w:val="22"/>
              </w:rPr>
            </w:pPr>
          </w:p>
        </w:tc>
        <w:tc>
          <w:tcPr>
            <w:tcW w:w="1761" w:type="dxa"/>
          </w:tcPr>
          <w:p w14:paraId="35073A5C" w14:textId="77777777" w:rsidR="00DD7827" w:rsidRPr="008E1594" w:rsidRDefault="00DD7827" w:rsidP="00CD77D2">
            <w:pPr>
              <w:spacing w:after="0"/>
              <w:jc w:val="both"/>
              <w:rPr>
                <w:rFonts w:cs="Arial"/>
                <w:b/>
                <w:bCs/>
                <w:color w:val="000000" w:themeColor="text1"/>
                <w:sz w:val="22"/>
              </w:rPr>
            </w:pPr>
          </w:p>
        </w:tc>
      </w:tr>
      <w:tr w:rsidR="00DD7827" w:rsidRPr="008E1594" w14:paraId="5DC0214F" w14:textId="77777777" w:rsidTr="00CD77D2">
        <w:tc>
          <w:tcPr>
            <w:tcW w:w="1760" w:type="dxa"/>
          </w:tcPr>
          <w:p w14:paraId="24414D5D" w14:textId="77777777" w:rsidR="00DD7827" w:rsidRPr="008E1594" w:rsidRDefault="00DD7827" w:rsidP="00CD77D2">
            <w:pPr>
              <w:spacing w:after="0"/>
              <w:jc w:val="both"/>
              <w:rPr>
                <w:rFonts w:cs="Arial"/>
                <w:b/>
                <w:bCs/>
                <w:color w:val="000000" w:themeColor="text1"/>
                <w:sz w:val="22"/>
              </w:rPr>
            </w:pPr>
          </w:p>
        </w:tc>
        <w:tc>
          <w:tcPr>
            <w:tcW w:w="1760" w:type="dxa"/>
          </w:tcPr>
          <w:p w14:paraId="7841BB47" w14:textId="77777777" w:rsidR="00DD7827" w:rsidRPr="008E1594" w:rsidRDefault="00DD7827" w:rsidP="00CD77D2">
            <w:pPr>
              <w:spacing w:after="0"/>
              <w:jc w:val="both"/>
              <w:rPr>
                <w:rFonts w:cs="Arial"/>
                <w:b/>
                <w:bCs/>
                <w:color w:val="000000" w:themeColor="text1"/>
                <w:sz w:val="22"/>
              </w:rPr>
            </w:pPr>
          </w:p>
        </w:tc>
        <w:tc>
          <w:tcPr>
            <w:tcW w:w="1761" w:type="dxa"/>
          </w:tcPr>
          <w:p w14:paraId="0CBA9279" w14:textId="77777777" w:rsidR="00DD7827" w:rsidRPr="008E1594" w:rsidRDefault="00DD7827" w:rsidP="00CD77D2">
            <w:pPr>
              <w:spacing w:after="0"/>
              <w:jc w:val="both"/>
              <w:rPr>
                <w:rFonts w:cs="Arial"/>
                <w:b/>
                <w:bCs/>
                <w:color w:val="000000" w:themeColor="text1"/>
                <w:sz w:val="22"/>
              </w:rPr>
            </w:pPr>
          </w:p>
        </w:tc>
        <w:tc>
          <w:tcPr>
            <w:tcW w:w="1761" w:type="dxa"/>
          </w:tcPr>
          <w:p w14:paraId="6C91F336" w14:textId="77777777" w:rsidR="00DD7827" w:rsidRPr="008E1594" w:rsidRDefault="00DD7827" w:rsidP="00CD77D2">
            <w:pPr>
              <w:spacing w:after="0"/>
              <w:jc w:val="both"/>
              <w:rPr>
                <w:rFonts w:cs="Arial"/>
                <w:b/>
                <w:bCs/>
                <w:color w:val="000000" w:themeColor="text1"/>
                <w:sz w:val="22"/>
              </w:rPr>
            </w:pPr>
          </w:p>
        </w:tc>
        <w:tc>
          <w:tcPr>
            <w:tcW w:w="1761" w:type="dxa"/>
          </w:tcPr>
          <w:p w14:paraId="362C54DB" w14:textId="77777777" w:rsidR="00DD7827" w:rsidRPr="008E1594" w:rsidRDefault="00DD7827" w:rsidP="00CD77D2">
            <w:pPr>
              <w:spacing w:after="0"/>
              <w:jc w:val="both"/>
              <w:rPr>
                <w:rFonts w:cs="Arial"/>
                <w:b/>
                <w:bCs/>
                <w:color w:val="000000" w:themeColor="text1"/>
                <w:sz w:val="22"/>
              </w:rPr>
            </w:pPr>
          </w:p>
        </w:tc>
      </w:tr>
    </w:tbl>
    <w:p w14:paraId="2ECAC60B" w14:textId="77777777" w:rsidR="00DD7827" w:rsidRPr="008E1594" w:rsidRDefault="00DD7827" w:rsidP="00DD7827">
      <w:pPr>
        <w:spacing w:after="0"/>
        <w:jc w:val="both"/>
        <w:rPr>
          <w:rFonts w:cs="Arial"/>
          <w:color w:val="000000" w:themeColor="text1"/>
          <w:sz w:val="22"/>
        </w:rPr>
      </w:pPr>
    </w:p>
    <w:p w14:paraId="4453F8D4" w14:textId="77777777" w:rsidR="00DD7827" w:rsidRPr="00D74BD0" w:rsidRDefault="00DD7827" w:rsidP="00D57F11">
      <w:pPr>
        <w:pStyle w:val="Heading2"/>
      </w:pPr>
      <w:bookmarkStart w:id="11" w:name="_Toc39050027"/>
      <w:r w:rsidRPr="00D74BD0">
        <w:t>Information Security Team</w:t>
      </w:r>
      <w:bookmarkEnd w:id="11"/>
    </w:p>
    <w:tbl>
      <w:tblPr>
        <w:tblStyle w:val="TableGrid"/>
        <w:tblW w:w="0" w:type="auto"/>
        <w:tblLook w:val="04A0" w:firstRow="1" w:lastRow="0" w:firstColumn="1" w:lastColumn="0" w:noHBand="0" w:noVBand="1"/>
      </w:tblPr>
      <w:tblGrid>
        <w:gridCol w:w="1760"/>
        <w:gridCol w:w="1760"/>
        <w:gridCol w:w="1761"/>
        <w:gridCol w:w="1761"/>
        <w:gridCol w:w="1761"/>
      </w:tblGrid>
      <w:tr w:rsidR="00DD7827" w:rsidRPr="008E1594" w14:paraId="724AB108" w14:textId="77777777" w:rsidTr="00CD77D2">
        <w:tc>
          <w:tcPr>
            <w:tcW w:w="1760" w:type="dxa"/>
            <w:shd w:val="clear" w:color="auto" w:fill="0070C0"/>
            <w:vAlign w:val="center"/>
          </w:tcPr>
          <w:p w14:paraId="4358DE33"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Name</w:t>
            </w:r>
          </w:p>
        </w:tc>
        <w:tc>
          <w:tcPr>
            <w:tcW w:w="1760" w:type="dxa"/>
            <w:shd w:val="clear" w:color="auto" w:fill="0070C0"/>
            <w:vAlign w:val="center"/>
          </w:tcPr>
          <w:p w14:paraId="43512651"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Role</w:t>
            </w:r>
          </w:p>
        </w:tc>
        <w:tc>
          <w:tcPr>
            <w:tcW w:w="1761" w:type="dxa"/>
            <w:shd w:val="clear" w:color="auto" w:fill="0070C0"/>
            <w:vAlign w:val="center"/>
          </w:tcPr>
          <w:p w14:paraId="1B37B876"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Department</w:t>
            </w:r>
          </w:p>
        </w:tc>
        <w:tc>
          <w:tcPr>
            <w:tcW w:w="1761" w:type="dxa"/>
            <w:shd w:val="clear" w:color="auto" w:fill="0070C0"/>
            <w:vAlign w:val="center"/>
          </w:tcPr>
          <w:p w14:paraId="43AC41D6"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Work Number</w:t>
            </w:r>
          </w:p>
        </w:tc>
        <w:tc>
          <w:tcPr>
            <w:tcW w:w="1761" w:type="dxa"/>
            <w:shd w:val="clear" w:color="auto" w:fill="0070C0"/>
            <w:vAlign w:val="center"/>
          </w:tcPr>
          <w:p w14:paraId="426686B5" w14:textId="77777777" w:rsidR="00DD7827" w:rsidRPr="005419C5" w:rsidRDefault="00DD7827" w:rsidP="00CD77D2">
            <w:pPr>
              <w:spacing w:after="0"/>
              <w:jc w:val="both"/>
              <w:rPr>
                <w:rFonts w:cs="Arial"/>
                <w:b/>
                <w:bCs/>
                <w:color w:val="FFFFFF" w:themeColor="background1"/>
                <w:sz w:val="22"/>
              </w:rPr>
            </w:pPr>
            <w:r w:rsidRPr="005419C5">
              <w:rPr>
                <w:rFonts w:cs="Arial"/>
                <w:b/>
                <w:bCs/>
                <w:color w:val="FFFFFF" w:themeColor="background1"/>
                <w:sz w:val="22"/>
              </w:rPr>
              <w:t>Mobile Number</w:t>
            </w:r>
          </w:p>
        </w:tc>
      </w:tr>
      <w:tr w:rsidR="00DD7827" w:rsidRPr="008E1594" w14:paraId="20044D56" w14:textId="77777777" w:rsidTr="00CD77D2">
        <w:tc>
          <w:tcPr>
            <w:tcW w:w="1760" w:type="dxa"/>
          </w:tcPr>
          <w:p w14:paraId="36767399" w14:textId="77777777" w:rsidR="00DD7827" w:rsidRPr="008E1594" w:rsidRDefault="00DD7827" w:rsidP="00CD77D2">
            <w:pPr>
              <w:spacing w:after="0"/>
              <w:jc w:val="both"/>
              <w:rPr>
                <w:rFonts w:cs="Arial"/>
                <w:b/>
                <w:bCs/>
                <w:color w:val="000000" w:themeColor="text1"/>
                <w:sz w:val="22"/>
              </w:rPr>
            </w:pPr>
          </w:p>
        </w:tc>
        <w:tc>
          <w:tcPr>
            <w:tcW w:w="1760" w:type="dxa"/>
          </w:tcPr>
          <w:p w14:paraId="793D7970" w14:textId="77777777" w:rsidR="00DD7827" w:rsidRPr="008E1594" w:rsidRDefault="00DD7827" w:rsidP="00CD77D2">
            <w:pPr>
              <w:spacing w:after="0"/>
              <w:jc w:val="both"/>
              <w:rPr>
                <w:rFonts w:cs="Arial"/>
                <w:b/>
                <w:bCs/>
                <w:color w:val="000000" w:themeColor="text1"/>
                <w:sz w:val="22"/>
              </w:rPr>
            </w:pPr>
          </w:p>
        </w:tc>
        <w:tc>
          <w:tcPr>
            <w:tcW w:w="1761" w:type="dxa"/>
          </w:tcPr>
          <w:p w14:paraId="4668BB1E" w14:textId="77777777" w:rsidR="00DD7827" w:rsidRPr="008E1594" w:rsidRDefault="00DD7827" w:rsidP="00CD77D2">
            <w:pPr>
              <w:spacing w:after="0"/>
              <w:jc w:val="both"/>
              <w:rPr>
                <w:rFonts w:cs="Arial"/>
                <w:b/>
                <w:bCs/>
                <w:color w:val="000000" w:themeColor="text1"/>
                <w:sz w:val="22"/>
              </w:rPr>
            </w:pPr>
          </w:p>
        </w:tc>
        <w:tc>
          <w:tcPr>
            <w:tcW w:w="1761" w:type="dxa"/>
          </w:tcPr>
          <w:p w14:paraId="3ADF4A6F" w14:textId="77777777" w:rsidR="00DD7827" w:rsidRPr="008E1594" w:rsidRDefault="00DD7827" w:rsidP="00CD77D2">
            <w:pPr>
              <w:spacing w:after="0"/>
              <w:jc w:val="both"/>
              <w:rPr>
                <w:rFonts w:cs="Arial"/>
                <w:b/>
                <w:bCs/>
                <w:color w:val="000000" w:themeColor="text1"/>
                <w:sz w:val="22"/>
              </w:rPr>
            </w:pPr>
          </w:p>
        </w:tc>
        <w:tc>
          <w:tcPr>
            <w:tcW w:w="1761" w:type="dxa"/>
          </w:tcPr>
          <w:p w14:paraId="23376AAE" w14:textId="77777777" w:rsidR="00DD7827" w:rsidRPr="008E1594" w:rsidRDefault="00DD7827" w:rsidP="00CD77D2">
            <w:pPr>
              <w:spacing w:after="0"/>
              <w:jc w:val="both"/>
              <w:rPr>
                <w:rFonts w:cs="Arial"/>
                <w:b/>
                <w:bCs/>
                <w:color w:val="000000" w:themeColor="text1"/>
                <w:sz w:val="22"/>
              </w:rPr>
            </w:pPr>
          </w:p>
        </w:tc>
      </w:tr>
      <w:tr w:rsidR="00DD7827" w:rsidRPr="008E1594" w14:paraId="1D36234F" w14:textId="77777777" w:rsidTr="00CD77D2">
        <w:tc>
          <w:tcPr>
            <w:tcW w:w="1760" w:type="dxa"/>
          </w:tcPr>
          <w:p w14:paraId="60179197" w14:textId="77777777" w:rsidR="00DD7827" w:rsidRPr="008E1594" w:rsidRDefault="00DD7827" w:rsidP="00CD77D2">
            <w:pPr>
              <w:spacing w:after="0"/>
              <w:jc w:val="both"/>
              <w:rPr>
                <w:rFonts w:cs="Arial"/>
                <w:b/>
                <w:bCs/>
                <w:color w:val="000000" w:themeColor="text1"/>
                <w:sz w:val="22"/>
              </w:rPr>
            </w:pPr>
          </w:p>
        </w:tc>
        <w:tc>
          <w:tcPr>
            <w:tcW w:w="1760" w:type="dxa"/>
          </w:tcPr>
          <w:p w14:paraId="03393449" w14:textId="77777777" w:rsidR="00DD7827" w:rsidRPr="008E1594" w:rsidRDefault="00DD7827" w:rsidP="00CD77D2">
            <w:pPr>
              <w:spacing w:after="0"/>
              <w:jc w:val="both"/>
              <w:rPr>
                <w:rFonts w:cs="Arial"/>
                <w:b/>
                <w:bCs/>
                <w:color w:val="000000" w:themeColor="text1"/>
                <w:sz w:val="22"/>
              </w:rPr>
            </w:pPr>
          </w:p>
        </w:tc>
        <w:tc>
          <w:tcPr>
            <w:tcW w:w="1761" w:type="dxa"/>
          </w:tcPr>
          <w:p w14:paraId="4497939C" w14:textId="77777777" w:rsidR="00DD7827" w:rsidRPr="008E1594" w:rsidRDefault="00DD7827" w:rsidP="00CD77D2">
            <w:pPr>
              <w:spacing w:after="0"/>
              <w:jc w:val="both"/>
              <w:rPr>
                <w:rFonts w:cs="Arial"/>
                <w:b/>
                <w:bCs/>
                <w:color w:val="000000" w:themeColor="text1"/>
                <w:sz w:val="22"/>
              </w:rPr>
            </w:pPr>
          </w:p>
        </w:tc>
        <w:tc>
          <w:tcPr>
            <w:tcW w:w="1761" w:type="dxa"/>
          </w:tcPr>
          <w:p w14:paraId="06069F45" w14:textId="77777777" w:rsidR="00DD7827" w:rsidRPr="008E1594" w:rsidRDefault="00DD7827" w:rsidP="00CD77D2">
            <w:pPr>
              <w:spacing w:after="0"/>
              <w:jc w:val="both"/>
              <w:rPr>
                <w:rFonts w:cs="Arial"/>
                <w:b/>
                <w:bCs/>
                <w:color w:val="000000" w:themeColor="text1"/>
                <w:sz w:val="22"/>
              </w:rPr>
            </w:pPr>
          </w:p>
        </w:tc>
        <w:tc>
          <w:tcPr>
            <w:tcW w:w="1761" w:type="dxa"/>
          </w:tcPr>
          <w:p w14:paraId="4718CB25" w14:textId="77777777" w:rsidR="00DD7827" w:rsidRPr="008E1594" w:rsidRDefault="00DD7827" w:rsidP="00CD77D2">
            <w:pPr>
              <w:spacing w:after="0"/>
              <w:jc w:val="both"/>
              <w:rPr>
                <w:rFonts w:cs="Arial"/>
                <w:b/>
                <w:bCs/>
                <w:color w:val="000000" w:themeColor="text1"/>
                <w:sz w:val="22"/>
              </w:rPr>
            </w:pPr>
          </w:p>
        </w:tc>
      </w:tr>
      <w:tr w:rsidR="00DD7827" w:rsidRPr="008E1594" w14:paraId="7CF15144" w14:textId="77777777" w:rsidTr="00CD77D2">
        <w:tc>
          <w:tcPr>
            <w:tcW w:w="1760" w:type="dxa"/>
          </w:tcPr>
          <w:p w14:paraId="40F55182" w14:textId="77777777" w:rsidR="00DD7827" w:rsidRPr="008E1594" w:rsidRDefault="00DD7827" w:rsidP="00CD77D2">
            <w:pPr>
              <w:spacing w:after="0"/>
              <w:jc w:val="both"/>
              <w:rPr>
                <w:rFonts w:cs="Arial"/>
                <w:b/>
                <w:bCs/>
                <w:color w:val="000000" w:themeColor="text1"/>
                <w:sz w:val="22"/>
              </w:rPr>
            </w:pPr>
          </w:p>
        </w:tc>
        <w:tc>
          <w:tcPr>
            <w:tcW w:w="1760" w:type="dxa"/>
          </w:tcPr>
          <w:p w14:paraId="1E44D0D4" w14:textId="77777777" w:rsidR="00DD7827" w:rsidRPr="008E1594" w:rsidRDefault="00DD7827" w:rsidP="00CD77D2">
            <w:pPr>
              <w:spacing w:after="0"/>
              <w:jc w:val="both"/>
              <w:rPr>
                <w:rFonts w:cs="Arial"/>
                <w:b/>
                <w:bCs/>
                <w:color w:val="000000" w:themeColor="text1"/>
                <w:sz w:val="22"/>
              </w:rPr>
            </w:pPr>
          </w:p>
        </w:tc>
        <w:tc>
          <w:tcPr>
            <w:tcW w:w="1761" w:type="dxa"/>
          </w:tcPr>
          <w:p w14:paraId="510C1E5F" w14:textId="77777777" w:rsidR="00DD7827" w:rsidRPr="008E1594" w:rsidRDefault="00DD7827" w:rsidP="00CD77D2">
            <w:pPr>
              <w:spacing w:after="0"/>
              <w:jc w:val="both"/>
              <w:rPr>
                <w:rFonts w:cs="Arial"/>
                <w:b/>
                <w:bCs/>
                <w:color w:val="000000" w:themeColor="text1"/>
                <w:sz w:val="22"/>
              </w:rPr>
            </w:pPr>
          </w:p>
        </w:tc>
        <w:tc>
          <w:tcPr>
            <w:tcW w:w="1761" w:type="dxa"/>
          </w:tcPr>
          <w:p w14:paraId="58F5F5AE" w14:textId="77777777" w:rsidR="00DD7827" w:rsidRPr="008E1594" w:rsidRDefault="00DD7827" w:rsidP="00CD77D2">
            <w:pPr>
              <w:spacing w:after="0"/>
              <w:jc w:val="both"/>
              <w:rPr>
                <w:rFonts w:cs="Arial"/>
                <w:b/>
                <w:bCs/>
                <w:color w:val="000000" w:themeColor="text1"/>
                <w:sz w:val="22"/>
              </w:rPr>
            </w:pPr>
          </w:p>
        </w:tc>
        <w:tc>
          <w:tcPr>
            <w:tcW w:w="1761" w:type="dxa"/>
          </w:tcPr>
          <w:p w14:paraId="6EDF05E0" w14:textId="77777777" w:rsidR="00DD7827" w:rsidRPr="008E1594" w:rsidRDefault="00DD7827" w:rsidP="00CD77D2">
            <w:pPr>
              <w:spacing w:after="0"/>
              <w:jc w:val="both"/>
              <w:rPr>
                <w:rFonts w:cs="Arial"/>
                <w:b/>
                <w:bCs/>
                <w:color w:val="000000" w:themeColor="text1"/>
                <w:sz w:val="22"/>
              </w:rPr>
            </w:pPr>
          </w:p>
        </w:tc>
      </w:tr>
      <w:tr w:rsidR="00DD7827" w:rsidRPr="008E1594" w14:paraId="1D495C64" w14:textId="77777777" w:rsidTr="00CD77D2">
        <w:tc>
          <w:tcPr>
            <w:tcW w:w="1760" w:type="dxa"/>
          </w:tcPr>
          <w:p w14:paraId="50C79750" w14:textId="77777777" w:rsidR="00DD7827" w:rsidRPr="008E1594" w:rsidRDefault="00DD7827" w:rsidP="00CD77D2">
            <w:pPr>
              <w:spacing w:after="0"/>
              <w:jc w:val="both"/>
              <w:rPr>
                <w:rFonts w:cs="Arial"/>
                <w:b/>
                <w:bCs/>
                <w:color w:val="000000" w:themeColor="text1"/>
                <w:sz w:val="22"/>
              </w:rPr>
            </w:pPr>
          </w:p>
        </w:tc>
        <w:tc>
          <w:tcPr>
            <w:tcW w:w="1760" w:type="dxa"/>
          </w:tcPr>
          <w:p w14:paraId="1404AA69" w14:textId="77777777" w:rsidR="00DD7827" w:rsidRPr="008E1594" w:rsidRDefault="00DD7827" w:rsidP="00CD77D2">
            <w:pPr>
              <w:spacing w:after="0"/>
              <w:jc w:val="both"/>
              <w:rPr>
                <w:rFonts w:cs="Arial"/>
                <w:b/>
                <w:bCs/>
                <w:color w:val="000000" w:themeColor="text1"/>
                <w:sz w:val="22"/>
              </w:rPr>
            </w:pPr>
          </w:p>
        </w:tc>
        <w:tc>
          <w:tcPr>
            <w:tcW w:w="1761" w:type="dxa"/>
          </w:tcPr>
          <w:p w14:paraId="120A4987" w14:textId="77777777" w:rsidR="00DD7827" w:rsidRPr="008E1594" w:rsidRDefault="00DD7827" w:rsidP="00CD77D2">
            <w:pPr>
              <w:spacing w:after="0"/>
              <w:jc w:val="both"/>
              <w:rPr>
                <w:rFonts w:cs="Arial"/>
                <w:b/>
                <w:bCs/>
                <w:color w:val="000000" w:themeColor="text1"/>
                <w:sz w:val="22"/>
              </w:rPr>
            </w:pPr>
          </w:p>
        </w:tc>
        <w:tc>
          <w:tcPr>
            <w:tcW w:w="1761" w:type="dxa"/>
          </w:tcPr>
          <w:p w14:paraId="2FB3692E" w14:textId="77777777" w:rsidR="00DD7827" w:rsidRPr="008E1594" w:rsidRDefault="00DD7827" w:rsidP="00CD77D2">
            <w:pPr>
              <w:spacing w:after="0"/>
              <w:jc w:val="both"/>
              <w:rPr>
                <w:rFonts w:cs="Arial"/>
                <w:b/>
                <w:bCs/>
                <w:color w:val="000000" w:themeColor="text1"/>
                <w:sz w:val="22"/>
              </w:rPr>
            </w:pPr>
          </w:p>
        </w:tc>
        <w:tc>
          <w:tcPr>
            <w:tcW w:w="1761" w:type="dxa"/>
          </w:tcPr>
          <w:p w14:paraId="10D6D8D7" w14:textId="77777777" w:rsidR="00DD7827" w:rsidRPr="008E1594" w:rsidRDefault="00DD7827" w:rsidP="00CD77D2">
            <w:pPr>
              <w:spacing w:after="0"/>
              <w:jc w:val="both"/>
              <w:rPr>
                <w:rFonts w:cs="Arial"/>
                <w:b/>
                <w:bCs/>
                <w:color w:val="000000" w:themeColor="text1"/>
                <w:sz w:val="22"/>
              </w:rPr>
            </w:pPr>
          </w:p>
        </w:tc>
      </w:tr>
      <w:tr w:rsidR="00DD7827" w:rsidRPr="008E1594" w14:paraId="7987C2F7" w14:textId="77777777" w:rsidTr="00CD77D2">
        <w:tc>
          <w:tcPr>
            <w:tcW w:w="1760" w:type="dxa"/>
          </w:tcPr>
          <w:p w14:paraId="226A2938" w14:textId="77777777" w:rsidR="00DD7827" w:rsidRPr="008E1594" w:rsidRDefault="00DD7827" w:rsidP="00CD77D2">
            <w:pPr>
              <w:spacing w:after="0"/>
              <w:jc w:val="both"/>
              <w:rPr>
                <w:rFonts w:cs="Arial"/>
                <w:b/>
                <w:bCs/>
                <w:color w:val="000000" w:themeColor="text1"/>
                <w:sz w:val="22"/>
              </w:rPr>
            </w:pPr>
          </w:p>
        </w:tc>
        <w:tc>
          <w:tcPr>
            <w:tcW w:w="1760" w:type="dxa"/>
          </w:tcPr>
          <w:p w14:paraId="5DBC085B" w14:textId="77777777" w:rsidR="00DD7827" w:rsidRPr="008E1594" w:rsidRDefault="00DD7827" w:rsidP="00CD77D2">
            <w:pPr>
              <w:spacing w:after="0"/>
              <w:jc w:val="both"/>
              <w:rPr>
                <w:rFonts w:cs="Arial"/>
                <w:b/>
                <w:bCs/>
                <w:color w:val="000000" w:themeColor="text1"/>
                <w:sz w:val="22"/>
              </w:rPr>
            </w:pPr>
          </w:p>
        </w:tc>
        <w:tc>
          <w:tcPr>
            <w:tcW w:w="1761" w:type="dxa"/>
          </w:tcPr>
          <w:p w14:paraId="1199820C" w14:textId="77777777" w:rsidR="00DD7827" w:rsidRPr="008E1594" w:rsidRDefault="00DD7827" w:rsidP="00CD77D2">
            <w:pPr>
              <w:spacing w:after="0"/>
              <w:jc w:val="both"/>
              <w:rPr>
                <w:rFonts w:cs="Arial"/>
                <w:b/>
                <w:bCs/>
                <w:color w:val="000000" w:themeColor="text1"/>
                <w:sz w:val="22"/>
              </w:rPr>
            </w:pPr>
          </w:p>
        </w:tc>
        <w:tc>
          <w:tcPr>
            <w:tcW w:w="1761" w:type="dxa"/>
          </w:tcPr>
          <w:p w14:paraId="491ECAEB" w14:textId="77777777" w:rsidR="00DD7827" w:rsidRPr="008E1594" w:rsidRDefault="00DD7827" w:rsidP="00CD77D2">
            <w:pPr>
              <w:spacing w:after="0"/>
              <w:jc w:val="both"/>
              <w:rPr>
                <w:rFonts w:cs="Arial"/>
                <w:b/>
                <w:bCs/>
                <w:color w:val="000000" w:themeColor="text1"/>
                <w:sz w:val="22"/>
              </w:rPr>
            </w:pPr>
          </w:p>
        </w:tc>
        <w:tc>
          <w:tcPr>
            <w:tcW w:w="1761" w:type="dxa"/>
          </w:tcPr>
          <w:p w14:paraId="3D5B7AEE" w14:textId="77777777" w:rsidR="00DD7827" w:rsidRPr="008E1594" w:rsidRDefault="00DD7827" w:rsidP="00CD77D2">
            <w:pPr>
              <w:spacing w:after="0"/>
              <w:jc w:val="both"/>
              <w:rPr>
                <w:rFonts w:cs="Arial"/>
                <w:b/>
                <w:bCs/>
                <w:color w:val="000000" w:themeColor="text1"/>
                <w:sz w:val="22"/>
              </w:rPr>
            </w:pPr>
          </w:p>
        </w:tc>
      </w:tr>
      <w:tr w:rsidR="00DD7827" w:rsidRPr="008E1594" w14:paraId="0F4CDDEB" w14:textId="77777777" w:rsidTr="00CD77D2">
        <w:tc>
          <w:tcPr>
            <w:tcW w:w="1760" w:type="dxa"/>
          </w:tcPr>
          <w:p w14:paraId="684F7B02" w14:textId="77777777" w:rsidR="00DD7827" w:rsidRPr="008E1594" w:rsidRDefault="00DD7827" w:rsidP="00CD77D2">
            <w:pPr>
              <w:spacing w:after="0"/>
              <w:jc w:val="both"/>
              <w:rPr>
                <w:rFonts w:cs="Arial"/>
                <w:b/>
                <w:bCs/>
                <w:color w:val="000000" w:themeColor="text1"/>
                <w:sz w:val="22"/>
              </w:rPr>
            </w:pPr>
          </w:p>
        </w:tc>
        <w:tc>
          <w:tcPr>
            <w:tcW w:w="1760" w:type="dxa"/>
          </w:tcPr>
          <w:p w14:paraId="4C2EF08A" w14:textId="77777777" w:rsidR="00DD7827" w:rsidRPr="008E1594" w:rsidRDefault="00DD7827" w:rsidP="00CD77D2">
            <w:pPr>
              <w:spacing w:after="0"/>
              <w:jc w:val="both"/>
              <w:rPr>
                <w:rFonts w:cs="Arial"/>
                <w:b/>
                <w:bCs/>
                <w:color w:val="000000" w:themeColor="text1"/>
                <w:sz w:val="22"/>
              </w:rPr>
            </w:pPr>
          </w:p>
        </w:tc>
        <w:tc>
          <w:tcPr>
            <w:tcW w:w="1761" w:type="dxa"/>
          </w:tcPr>
          <w:p w14:paraId="3FCEBECA" w14:textId="77777777" w:rsidR="00DD7827" w:rsidRPr="008E1594" w:rsidRDefault="00DD7827" w:rsidP="00CD77D2">
            <w:pPr>
              <w:spacing w:after="0"/>
              <w:jc w:val="both"/>
              <w:rPr>
                <w:rFonts w:cs="Arial"/>
                <w:b/>
                <w:bCs/>
                <w:color w:val="000000" w:themeColor="text1"/>
                <w:sz w:val="22"/>
              </w:rPr>
            </w:pPr>
          </w:p>
        </w:tc>
        <w:tc>
          <w:tcPr>
            <w:tcW w:w="1761" w:type="dxa"/>
          </w:tcPr>
          <w:p w14:paraId="797A315B" w14:textId="77777777" w:rsidR="00DD7827" w:rsidRPr="008E1594" w:rsidRDefault="00DD7827" w:rsidP="00CD77D2">
            <w:pPr>
              <w:spacing w:after="0"/>
              <w:jc w:val="both"/>
              <w:rPr>
                <w:rFonts w:cs="Arial"/>
                <w:b/>
                <w:bCs/>
                <w:color w:val="000000" w:themeColor="text1"/>
                <w:sz w:val="22"/>
              </w:rPr>
            </w:pPr>
          </w:p>
        </w:tc>
        <w:tc>
          <w:tcPr>
            <w:tcW w:w="1761" w:type="dxa"/>
          </w:tcPr>
          <w:p w14:paraId="5FC4786D" w14:textId="77777777" w:rsidR="00DD7827" w:rsidRPr="008E1594" w:rsidRDefault="00DD7827" w:rsidP="00CD77D2">
            <w:pPr>
              <w:spacing w:after="0"/>
              <w:jc w:val="both"/>
              <w:rPr>
                <w:rFonts w:cs="Arial"/>
                <w:b/>
                <w:bCs/>
                <w:color w:val="000000" w:themeColor="text1"/>
                <w:sz w:val="22"/>
              </w:rPr>
            </w:pPr>
          </w:p>
        </w:tc>
      </w:tr>
    </w:tbl>
    <w:p w14:paraId="12EA3E91" w14:textId="77777777" w:rsidR="00DD7827" w:rsidRPr="008E1594" w:rsidRDefault="00DD7827" w:rsidP="00DD7827">
      <w:pPr>
        <w:spacing w:after="0"/>
        <w:jc w:val="both"/>
        <w:rPr>
          <w:rFonts w:cs="Arial"/>
          <w:color w:val="000000" w:themeColor="text1"/>
          <w:sz w:val="22"/>
        </w:rPr>
      </w:pPr>
    </w:p>
    <w:p w14:paraId="1D3A9D9F" w14:textId="77777777" w:rsidR="00DD7827" w:rsidRPr="00C50D41" w:rsidRDefault="00DD7827" w:rsidP="007059E8">
      <w:pPr>
        <w:pStyle w:val="Heading1"/>
        <w:rPr>
          <w:color w:val="000000" w:themeColor="text1"/>
          <w:sz w:val="22"/>
        </w:rPr>
      </w:pPr>
      <w:bookmarkStart w:id="12" w:name="_Toc36809552"/>
      <w:bookmarkStart w:id="13" w:name="_Toc39050028"/>
      <w:r w:rsidRPr="00C50D41">
        <w:rPr>
          <w:lang w:val="en-GB" w:eastAsia="en-GB"/>
        </w:rPr>
        <w:t>Escalation Call Tree Guidance</w:t>
      </w:r>
      <w:bookmarkEnd w:id="12"/>
      <w:bookmarkEnd w:id="13"/>
    </w:p>
    <w:p w14:paraId="3FDD3FA0" w14:textId="101AA2C0" w:rsidR="00DD7827" w:rsidRPr="00525C32" w:rsidRDefault="00DD7827" w:rsidP="006E554D">
      <w:r w:rsidRPr="008E1594">
        <w:t xml:space="preserve">A call tree mechanism can be created to assist with ensuring that all staff and employees are notified in the event of a </w:t>
      </w:r>
      <w:r w:rsidRPr="008E1594">
        <w:rPr>
          <w:color w:val="00B0F0"/>
        </w:rPr>
        <w:t xml:space="preserve">[disaster, disruption or civil emergency] </w:t>
      </w:r>
      <w:r w:rsidRPr="008E1594">
        <w:t>without undue delay</w:t>
      </w:r>
      <w:r w:rsidR="00C2237D">
        <w:t>. T</w:t>
      </w:r>
      <w:r w:rsidRPr="008E1594">
        <w:t xml:space="preserve">his will be cascaded down from the </w:t>
      </w:r>
      <w:r w:rsidRPr="008E1594">
        <w:rPr>
          <w:color w:val="00B0F0"/>
        </w:rPr>
        <w:t>[emergency response event management]</w:t>
      </w:r>
      <w:r w:rsidRPr="008E1594">
        <w:rPr>
          <w:color w:val="4472C4" w:themeColor="accent1"/>
        </w:rPr>
        <w:t xml:space="preserve"> </w:t>
      </w:r>
      <w:r w:rsidRPr="008E1594">
        <w:t>team to senior management and then disseminated to the rest of the employees. The person discovering the incident</w:t>
      </w:r>
      <w:r w:rsidRPr="008E1594">
        <w:rPr>
          <w:color w:val="4472C4" w:themeColor="accent1"/>
        </w:rPr>
        <w:t xml:space="preserve"> </w:t>
      </w:r>
      <w:r w:rsidR="00C2237D">
        <w:t>is</w:t>
      </w:r>
      <w:r w:rsidRPr="008E1594">
        <w:t xml:space="preserve"> to contact a member of the </w:t>
      </w:r>
      <w:r w:rsidRPr="008E1594">
        <w:rPr>
          <w:color w:val="00B0F0"/>
        </w:rPr>
        <w:t>[emergency response event management]</w:t>
      </w:r>
      <w:r w:rsidRPr="008E1594">
        <w:t xml:space="preserve"> team in the order listed below</w:t>
      </w:r>
      <w:r w:rsidR="00C2237D">
        <w:t>.</w:t>
      </w:r>
      <w:r w:rsidRPr="008E1594">
        <w:t xml:space="preserve"> </w:t>
      </w:r>
      <w:r w:rsidR="00C2237D">
        <w:t>I</w:t>
      </w:r>
      <w:r w:rsidRPr="008E1594">
        <w:t xml:space="preserve">f no </w:t>
      </w:r>
      <w:r w:rsidRPr="008E1594">
        <w:rPr>
          <w:color w:val="00B0F0"/>
        </w:rPr>
        <w:t xml:space="preserve">[emergency response event management team] </w:t>
      </w:r>
      <w:r w:rsidRPr="008E1594">
        <w:t>member is available then alternates are to be tried.</w:t>
      </w:r>
    </w:p>
    <w:p w14:paraId="25DEB0AC" w14:textId="38C30CDA" w:rsidR="00DD7827" w:rsidRPr="00525C32" w:rsidRDefault="00DD7827" w:rsidP="00525C32">
      <w:pPr>
        <w:rPr>
          <w:i/>
          <w:iCs/>
        </w:rPr>
      </w:pPr>
      <w:r w:rsidRPr="00525C32">
        <w:rPr>
          <w:i/>
          <w:iCs/>
        </w:rPr>
        <w:t>(Create as many call trees as your organization requires to set out clearly who has to contact who</w:t>
      </w:r>
      <w:r w:rsidR="00525C32">
        <w:rPr>
          <w:i/>
          <w:iCs/>
        </w:rPr>
        <w:t>m</w:t>
      </w:r>
      <w:r w:rsidRPr="00525C32">
        <w:rPr>
          <w:i/>
          <w:iCs/>
        </w:rPr>
        <w:t xml:space="preserve"> and in what order.</w:t>
      </w:r>
      <w:r w:rsidR="00525C32">
        <w:rPr>
          <w:i/>
          <w:iCs/>
        </w:rPr>
        <w:t xml:space="preserve"> </w:t>
      </w:r>
      <w:r w:rsidRPr="00525C32">
        <w:rPr>
          <w:i/>
          <w:iCs/>
        </w:rPr>
        <w:t>Each of the examples below can be used for multiple purposes. Please select the most appropriate example for your use case.</w:t>
      </w:r>
      <w:r w:rsidR="00525C32">
        <w:rPr>
          <w:i/>
          <w:iCs/>
        </w:rPr>
        <w:t>)</w:t>
      </w:r>
    </w:p>
    <w:p w14:paraId="7C614439" w14:textId="67DC311F" w:rsidR="00DD7827" w:rsidRPr="00C50D41" w:rsidRDefault="00DD7827" w:rsidP="000C4F61">
      <w:pPr>
        <w:pStyle w:val="Heading1"/>
        <w:rPr>
          <w:lang w:val="en-GB" w:eastAsia="en-GB"/>
        </w:rPr>
      </w:pPr>
      <w:bookmarkStart w:id="14" w:name="_Toc36809553"/>
      <w:bookmarkStart w:id="15" w:name="_Toc39050029"/>
      <w:r w:rsidRPr="00C50D41">
        <w:rPr>
          <w:lang w:val="en-GB" w:eastAsia="en-GB"/>
        </w:rPr>
        <w:lastRenderedPageBreak/>
        <w:t>A</w:t>
      </w:r>
      <w:r w:rsidR="000C4F61">
        <w:rPr>
          <w:lang w:val="en-GB" w:eastAsia="en-GB"/>
        </w:rPr>
        <w:t>ppendix</w:t>
      </w:r>
      <w:r w:rsidRPr="00C50D41">
        <w:rPr>
          <w:lang w:val="en-GB" w:eastAsia="en-GB"/>
        </w:rPr>
        <w:t xml:space="preserve"> A</w:t>
      </w:r>
      <w:r w:rsidR="000C4F61">
        <w:rPr>
          <w:lang w:val="en-GB" w:eastAsia="en-GB"/>
        </w:rPr>
        <w:t>:</w:t>
      </w:r>
      <w:r w:rsidRPr="00C50D41">
        <w:rPr>
          <w:lang w:val="en-GB" w:eastAsia="en-GB"/>
        </w:rPr>
        <w:t xml:space="preserve"> Information Security/Technology: Example Escalation Call Tree 1</w:t>
      </w:r>
      <w:bookmarkEnd w:id="14"/>
      <w:bookmarkEnd w:id="15"/>
    </w:p>
    <w:p w14:paraId="3A83316C" w14:textId="77777777" w:rsidR="00DD7827" w:rsidRPr="008E1594" w:rsidRDefault="00DD7827" w:rsidP="00DD7827">
      <w:pPr>
        <w:spacing w:after="160" w:line="259" w:lineRule="auto"/>
        <w:jc w:val="both"/>
        <w:rPr>
          <w:rFonts w:cs="Arial"/>
          <w:sz w:val="22"/>
        </w:rPr>
      </w:pPr>
      <w:r w:rsidRPr="008E1594">
        <w:rPr>
          <w:rFonts w:cs="Arial"/>
          <w:noProof/>
          <w:sz w:val="22"/>
        </w:rPr>
        <w:drawing>
          <wp:inline distT="0" distB="0" distL="0" distR="0" wp14:anchorId="12EA3421" wp14:editId="71C189EF">
            <wp:extent cx="5486400" cy="3200400"/>
            <wp:effectExtent l="0" t="0" r="127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60BD9AB" w14:textId="28D58518" w:rsidR="00BA09FB" w:rsidRDefault="00BA09FB">
      <w:pPr>
        <w:spacing w:after="0" w:line="240" w:lineRule="auto"/>
        <w:rPr>
          <w:rFonts w:cs="Arial"/>
          <w:sz w:val="22"/>
        </w:rPr>
      </w:pPr>
      <w:r>
        <w:rPr>
          <w:rFonts w:cs="Arial"/>
          <w:sz w:val="22"/>
        </w:rPr>
        <w:br w:type="page"/>
      </w:r>
    </w:p>
    <w:p w14:paraId="58FC804F" w14:textId="44A6A8BF" w:rsidR="00DD7827" w:rsidRPr="00BA09FB" w:rsidRDefault="00DD7827" w:rsidP="00BA09FB">
      <w:pPr>
        <w:pStyle w:val="Heading1"/>
      </w:pPr>
      <w:bookmarkStart w:id="16" w:name="_Toc36809554"/>
      <w:bookmarkStart w:id="17" w:name="_Toc39050030"/>
      <w:r w:rsidRPr="00BA09FB">
        <w:lastRenderedPageBreak/>
        <w:t>A</w:t>
      </w:r>
      <w:r w:rsidR="00BA09FB">
        <w:t>ppendix</w:t>
      </w:r>
      <w:r w:rsidRPr="00BA09FB">
        <w:t xml:space="preserve"> B</w:t>
      </w:r>
      <w:r w:rsidR="00BA09FB">
        <w:t>:</w:t>
      </w:r>
      <w:r w:rsidRPr="00BA09FB">
        <w:t xml:space="preserve"> Stakeholder: Example Escalation Call Tree 2</w:t>
      </w:r>
      <w:bookmarkEnd w:id="16"/>
      <w:bookmarkEnd w:id="17"/>
    </w:p>
    <w:p w14:paraId="69D32A18" w14:textId="77777777" w:rsidR="00DD7827" w:rsidRPr="008E1594" w:rsidRDefault="00DD7827" w:rsidP="00DD7827">
      <w:pPr>
        <w:spacing w:after="160" w:line="259" w:lineRule="auto"/>
        <w:jc w:val="both"/>
        <w:rPr>
          <w:rFonts w:cs="Arial"/>
          <w:sz w:val="22"/>
        </w:rPr>
      </w:pPr>
      <w:r w:rsidRPr="008E1594">
        <w:rPr>
          <w:rFonts w:cs="Arial"/>
          <w:noProof/>
          <w:sz w:val="22"/>
        </w:rPr>
        <w:drawing>
          <wp:inline distT="0" distB="0" distL="0" distR="0" wp14:anchorId="20B084D9" wp14:editId="40EE7F3C">
            <wp:extent cx="5486400" cy="3200400"/>
            <wp:effectExtent l="0" t="0" r="127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502BAED" w14:textId="747ABEC0" w:rsidR="009B01BE" w:rsidRDefault="009B01BE">
      <w:pPr>
        <w:spacing w:after="0" w:line="240" w:lineRule="auto"/>
        <w:rPr>
          <w:rFonts w:cs="Arial"/>
          <w:sz w:val="22"/>
        </w:rPr>
      </w:pPr>
      <w:r>
        <w:rPr>
          <w:rFonts w:cs="Arial"/>
          <w:sz w:val="22"/>
        </w:rPr>
        <w:br w:type="page"/>
      </w:r>
    </w:p>
    <w:p w14:paraId="683B85A3" w14:textId="64E7E9DD" w:rsidR="00DD7827" w:rsidRPr="009B01BE" w:rsidRDefault="009B01BE" w:rsidP="009B01BE">
      <w:pPr>
        <w:pStyle w:val="Heading1"/>
      </w:pPr>
      <w:bookmarkStart w:id="18" w:name="_Toc36809555"/>
      <w:bookmarkStart w:id="19" w:name="_Toc39050031"/>
      <w:r>
        <w:lastRenderedPageBreak/>
        <w:t xml:space="preserve">Appendix </w:t>
      </w:r>
      <w:r w:rsidR="00DD7827" w:rsidRPr="009B01BE">
        <w:t>C</w:t>
      </w:r>
      <w:r>
        <w:t>:</w:t>
      </w:r>
      <w:r w:rsidR="00DD7827" w:rsidRPr="009B01BE">
        <w:t xml:space="preserve"> Critical Third Parties: Example Escalation Call Tree 3</w:t>
      </w:r>
      <w:bookmarkEnd w:id="18"/>
      <w:bookmarkEnd w:id="19"/>
    </w:p>
    <w:p w14:paraId="4E82B49A" w14:textId="77777777" w:rsidR="00DD7827" w:rsidRDefault="00DD7827" w:rsidP="00DD7827">
      <w:pPr>
        <w:spacing w:after="160" w:line="259" w:lineRule="auto"/>
        <w:jc w:val="both"/>
        <w:rPr>
          <w:rFonts w:cs="Arial"/>
          <w:sz w:val="22"/>
        </w:rPr>
      </w:pPr>
      <w:r w:rsidRPr="008E1594">
        <w:rPr>
          <w:rFonts w:cs="Arial"/>
          <w:noProof/>
          <w:sz w:val="22"/>
        </w:rPr>
        <w:drawing>
          <wp:inline distT="0" distB="0" distL="0" distR="0" wp14:anchorId="2C068029" wp14:editId="3D7B0935">
            <wp:extent cx="5791200" cy="6718300"/>
            <wp:effectExtent l="0" t="0" r="127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BDDDE36" w14:textId="77777777" w:rsidR="00DD7827" w:rsidRDefault="00DD7827" w:rsidP="00DD7827">
      <w:pPr>
        <w:spacing w:after="160" w:line="259" w:lineRule="auto"/>
        <w:jc w:val="both"/>
        <w:rPr>
          <w:rFonts w:cs="Arial"/>
          <w:sz w:val="22"/>
        </w:rPr>
      </w:pPr>
    </w:p>
    <w:p w14:paraId="49A28121" w14:textId="77777777" w:rsidR="00DD7827" w:rsidRDefault="00DD7827" w:rsidP="00DD7827">
      <w:pPr>
        <w:pStyle w:val="Heading1"/>
        <w:jc w:val="both"/>
        <w:rPr>
          <w:rFonts w:cs="Arial"/>
          <w:color w:val="0070C0"/>
          <w:sz w:val="22"/>
        </w:rPr>
        <w:sectPr w:rsidR="00DD7827" w:rsidSect="009F776B">
          <w:headerReference w:type="even" r:id="rId28"/>
          <w:headerReference w:type="default" r:id="rId29"/>
          <w:footerReference w:type="default" r:id="rId30"/>
          <w:headerReference w:type="first" r:id="rId31"/>
          <w:footerReference w:type="first" r:id="rId32"/>
          <w:pgSz w:w="12240" w:h="15840"/>
          <w:pgMar w:top="2160" w:right="1627" w:bottom="1800" w:left="1800" w:header="720" w:footer="720" w:gutter="0"/>
          <w:cols w:space="720"/>
          <w:titlePg/>
          <w:docGrid w:linePitch="360"/>
        </w:sectPr>
      </w:pPr>
    </w:p>
    <w:p w14:paraId="7A409BB6" w14:textId="4A8B7865" w:rsidR="00DD7827" w:rsidRPr="008E2148" w:rsidRDefault="008E2148" w:rsidP="008E2148">
      <w:pPr>
        <w:pStyle w:val="Heading1"/>
      </w:pPr>
      <w:bookmarkStart w:id="20" w:name="_Toc36809556"/>
      <w:bookmarkStart w:id="21" w:name="_Toc39050032"/>
      <w:r>
        <w:lastRenderedPageBreak/>
        <w:t xml:space="preserve">Appendix </w:t>
      </w:r>
      <w:r w:rsidR="00DD7827" w:rsidRPr="008E2148">
        <w:t>D</w:t>
      </w:r>
      <w:r>
        <w:t>:</w:t>
      </w:r>
      <w:r w:rsidR="00DD7827" w:rsidRPr="008E2148">
        <w:t xml:space="preserve"> Key Personnel: Example Escalation Call Tree 4</w:t>
      </w:r>
      <w:bookmarkEnd w:id="20"/>
      <w:bookmarkEnd w:id="21"/>
    </w:p>
    <w:p w14:paraId="47473C89" w14:textId="77777777" w:rsidR="00DD7827" w:rsidRPr="008E2148" w:rsidRDefault="00DD7827" w:rsidP="00DD7827">
      <w:pPr>
        <w:spacing w:after="160" w:line="259" w:lineRule="auto"/>
        <w:jc w:val="both"/>
        <w:rPr>
          <w:rFonts w:cs="Arial"/>
          <w:sz w:val="22"/>
        </w:rPr>
      </w:pPr>
      <w:r w:rsidRPr="008E2148">
        <w:rPr>
          <w:rFonts w:cs="Arial"/>
          <w:noProof/>
          <w:sz w:val="22"/>
        </w:rPr>
        <w:drawing>
          <wp:inline distT="0" distB="0" distL="0" distR="0" wp14:anchorId="1FD989EC" wp14:editId="03FA48C2">
            <wp:extent cx="7871155" cy="3200400"/>
            <wp:effectExtent l="0" t="0" r="317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bookmarkEnd w:id="2"/>
    <w:p w14:paraId="0CD86D0B" w14:textId="77777777" w:rsidR="008E2148" w:rsidRPr="008E2148" w:rsidRDefault="008E2148" w:rsidP="00C1262E">
      <w:pPr>
        <w:rPr>
          <w:rFonts w:cs="Arial"/>
        </w:rPr>
        <w:sectPr w:rsidR="008E2148" w:rsidRPr="008E2148" w:rsidSect="008E2148">
          <w:headerReference w:type="default" r:id="rId38"/>
          <w:footerReference w:type="default" r:id="rId39"/>
          <w:headerReference w:type="first" r:id="rId40"/>
          <w:footerReference w:type="first" r:id="rId41"/>
          <w:pgSz w:w="15840" w:h="12240" w:orient="landscape"/>
          <w:pgMar w:top="1800" w:right="2160" w:bottom="1627" w:left="1800" w:header="720" w:footer="720" w:gutter="0"/>
          <w:cols w:space="720"/>
          <w:titlePg/>
          <w:docGrid w:linePitch="360"/>
        </w:sectPr>
      </w:pPr>
    </w:p>
    <w:p w14:paraId="0D65E80B" w14:textId="77777777" w:rsidR="0076138B" w:rsidRDefault="0076138B" w:rsidP="0076138B">
      <w:pPr>
        <w:pStyle w:val="Heading1"/>
      </w:pPr>
      <w:bookmarkStart w:id="22" w:name="_Toc36734803"/>
      <w:bookmarkStart w:id="23" w:name="_Toc41482001"/>
      <w:r>
        <w:lastRenderedPageBreak/>
        <w:t>About Prevalent</w:t>
      </w:r>
      <w:bookmarkEnd w:id="22"/>
      <w:bookmarkEnd w:id="23"/>
    </w:p>
    <w:p w14:paraId="198393FD" w14:textId="77777777" w:rsidR="0076138B" w:rsidRPr="0051379E" w:rsidRDefault="0076138B" w:rsidP="0076138B">
      <w:r w:rsidRPr="0051379E">
        <w:t>Prevalent takes the pain out of third-party risk management (TPRM). Companies use our software and services to eliminate the security and compliance exposures that come from working with vendors and suppliers throughout the third-party lifecycle. Our customers benefit from a flexible, hybrid approach to TPRM, where they not only gain solutions tailored to their needs, but also realize a rapid return on investment. Regardless of where they start, we help our customers stop the pain, make informed decisions, and adapt and mature their TPRM programs over time.</w:t>
      </w:r>
    </w:p>
    <w:p w14:paraId="67D107E8" w14:textId="77777777" w:rsidR="0076138B" w:rsidRDefault="0076138B" w:rsidP="0076138B">
      <w:r>
        <w:t xml:space="preserve">To learn more, please visit </w:t>
      </w:r>
      <w:hyperlink r:id="rId42" w:history="1">
        <w:r w:rsidRPr="00D61701">
          <w:rPr>
            <w:rStyle w:val="Hyperlink"/>
          </w:rPr>
          <w:t>www.prevalent.net</w:t>
        </w:r>
      </w:hyperlink>
      <w:r>
        <w:t>.</w:t>
      </w:r>
    </w:p>
    <w:p w14:paraId="5929358F" w14:textId="77777777" w:rsidR="0076138B" w:rsidRDefault="0076138B" w:rsidP="0076138B">
      <w:pPr>
        <w:rPr>
          <w:rFonts w:cs="Arial"/>
          <w:sz w:val="16"/>
          <w:szCs w:val="20"/>
        </w:rPr>
      </w:pPr>
    </w:p>
    <w:p w14:paraId="1CF88678" w14:textId="77777777" w:rsidR="0076138B" w:rsidRPr="00142445" w:rsidRDefault="0076138B" w:rsidP="0076138B">
      <w:pPr>
        <w:spacing w:after="0"/>
      </w:pPr>
      <w:r w:rsidRPr="00361E50">
        <w:rPr>
          <w:rFonts w:cs="Arial"/>
          <w:sz w:val="16"/>
          <w:szCs w:val="20"/>
        </w:rPr>
        <w:t xml:space="preserve">© </w:t>
      </w:r>
      <w:r w:rsidRPr="00361E50">
        <w:rPr>
          <w:sz w:val="16"/>
          <w:szCs w:val="20"/>
        </w:rPr>
        <w:t xml:space="preserve">Prevalent, Inc. All rights reserved. The Prevalent name and logo are trademarks or registered trademarks of Prevalent, Inc. All other trademarks are the property of their respective owners. </w:t>
      </w:r>
      <w:r>
        <w:rPr>
          <w:sz w:val="16"/>
          <w:szCs w:val="20"/>
        </w:rPr>
        <w:t>06/23</w:t>
      </w:r>
    </w:p>
    <w:p w14:paraId="7B04E132" w14:textId="13ADCB88" w:rsidR="00C1262E" w:rsidRPr="00142445" w:rsidRDefault="00C1262E" w:rsidP="0076138B">
      <w:pPr>
        <w:pStyle w:val="Heading1"/>
      </w:pPr>
    </w:p>
    <w:sectPr w:rsidR="00C1262E" w:rsidRPr="00142445" w:rsidSect="009F776B">
      <w:pgSz w:w="12240" w:h="15840"/>
      <w:pgMar w:top="2160" w:right="1627"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EA4C0" w14:textId="77777777" w:rsidR="001A5DAA" w:rsidRDefault="001A5DAA">
      <w:pPr>
        <w:spacing w:after="0" w:line="240" w:lineRule="auto"/>
      </w:pPr>
      <w:r>
        <w:separator/>
      </w:r>
    </w:p>
    <w:p w14:paraId="12B33B9C" w14:textId="77777777" w:rsidR="001A5DAA" w:rsidRDefault="001A5DAA"/>
    <w:p w14:paraId="01028BB2" w14:textId="77777777" w:rsidR="001A5DAA" w:rsidRDefault="001A5DAA" w:rsidP="00883F45"/>
  </w:endnote>
  <w:endnote w:type="continuationSeparator" w:id="0">
    <w:p w14:paraId="2E55BB3F" w14:textId="77777777" w:rsidR="001A5DAA" w:rsidRDefault="001A5DAA">
      <w:pPr>
        <w:spacing w:after="0" w:line="240" w:lineRule="auto"/>
      </w:pPr>
      <w:r>
        <w:continuationSeparator/>
      </w:r>
    </w:p>
    <w:p w14:paraId="29FD3DEC" w14:textId="77777777" w:rsidR="001A5DAA" w:rsidRDefault="001A5DAA"/>
    <w:p w14:paraId="733D5EFF" w14:textId="77777777" w:rsidR="001A5DAA" w:rsidRDefault="001A5DAA" w:rsidP="00883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D869" w14:textId="77777777" w:rsidR="00DD7827" w:rsidRDefault="00DD7827" w:rsidP="00883F45">
    <w:r>
      <w:t>Company Logo</w:t>
    </w:r>
    <w:r>
      <w:ptab w:relativeTo="margin" w:alignment="center" w:leader="none"/>
    </w:r>
    <w:r>
      <w:t>Classification</w:t>
    </w:r>
    <w:r>
      <w:ptab w:relativeTo="margin" w:alignment="right" w:leader="none"/>
    </w:r>
    <w:r>
      <w:t xml:space="preserve">Version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253A" w14:textId="77777777" w:rsidR="00DD7827" w:rsidRDefault="00DD7827" w:rsidP="005E05B0">
    <w:pPr>
      <w:pStyle w:val="Footer"/>
    </w:pPr>
    <w:r>
      <w:rPr>
        <w:noProof/>
      </w:rPr>
      <w:drawing>
        <wp:anchor distT="0" distB="0" distL="114300" distR="114300" simplePos="0" relativeHeight="251663360" behindDoc="0" locked="0" layoutInCell="1" allowOverlap="1" wp14:anchorId="47702AD1" wp14:editId="3527745C">
          <wp:simplePos x="0" y="0"/>
          <wp:positionH relativeFrom="page">
            <wp:posOffset>1143000</wp:posOffset>
          </wp:positionH>
          <wp:positionV relativeFrom="page">
            <wp:posOffset>9359265</wp:posOffset>
          </wp:positionV>
          <wp:extent cx="41275" cy="320040"/>
          <wp:effectExtent l="0" t="0" r="0" b="0"/>
          <wp:wrapNone/>
          <wp:docPr id="2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5A7C9F5" wp14:editId="50FBA25B">
              <wp:simplePos x="0" y="0"/>
              <wp:positionH relativeFrom="column">
                <wp:posOffset>304800</wp:posOffset>
              </wp:positionH>
              <wp:positionV relativeFrom="paragraph">
                <wp:posOffset>-144780</wp:posOffset>
              </wp:positionV>
              <wp:extent cx="883920" cy="41148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20" cy="411480"/>
                      </a:xfrm>
                      <a:prstGeom prst="rect">
                        <a:avLst/>
                      </a:prstGeom>
                      <a:noFill/>
                      <a:ln w="6350">
                        <a:noFill/>
                      </a:ln>
                    </wps:spPr>
                    <wps:txbx>
                      <w:txbxContent>
                        <w:p w14:paraId="709B2BF1" w14:textId="77777777" w:rsidR="00DD7827" w:rsidRPr="0015604E" w:rsidRDefault="00DD7827"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t>Tel: 877.773.8253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7C9F5" id="_x0000_t202" coordsize="21600,21600" o:spt="202" path="m,l,21600r21600,l21600,xe">
              <v:stroke joinstyle="miter"/>
              <v:path gradientshapeok="t" o:connecttype="rect"/>
            </v:shapetype>
            <v:shape id="Text Box 6" o:spid="_x0000_s1027" type="#_x0000_t202" style="position:absolute;margin-left:24pt;margin-top:-11.4pt;width:69.6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" filled="f" stroked="f" strokeweight=".5pt">
              <v:textbox inset="0,0,0">
                <w:txbxContent>
                  <w:p w14:paraId="709B2BF1" w14:textId="77777777" w:rsidR="00DD7827" w:rsidRPr="0015604E" w:rsidRDefault="00DD7827"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t>Tel: 877.773.8253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0058" w14:textId="77777777" w:rsidR="008B1F4E" w:rsidRPr="00966C93" w:rsidRDefault="008924D1" w:rsidP="005E05B0">
    <w:pPr>
      <w:pStyle w:val="Footer"/>
      <w:jc w:val="right"/>
      <w:rPr>
        <w:rStyle w:val="PageNumber"/>
      </w:rPr>
    </w:pPr>
    <w:r w:rsidRPr="00966C93">
      <w:rPr>
        <w:rStyle w:val="PageNumber"/>
      </w:rPr>
      <w:fldChar w:fldCharType="begin"/>
    </w:r>
    <w:r w:rsidRPr="00966C93">
      <w:rPr>
        <w:rStyle w:val="PageNumber"/>
      </w:rPr>
      <w:instrText xml:space="preserve"> PAGE </w:instrText>
    </w:r>
    <w:r w:rsidRPr="00966C93">
      <w:rPr>
        <w:rStyle w:val="PageNumber"/>
      </w:rPr>
      <w:fldChar w:fldCharType="separate"/>
    </w:r>
    <w:r w:rsidRPr="00966C93">
      <w:rPr>
        <w:rStyle w:val="PageNumber"/>
      </w:rPr>
      <w:t>1</w:t>
    </w:r>
    <w:r w:rsidRPr="00966C93">
      <w:rPr>
        <w:rStyle w:val="PageNumber"/>
      </w:rPr>
      <w:fldChar w:fldCharType="end"/>
    </w:r>
  </w:p>
  <w:p w14:paraId="6A05F7E6" w14:textId="77777777" w:rsidR="008B1F4E" w:rsidRDefault="008B1F4E" w:rsidP="00883F4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F81" w14:textId="77777777" w:rsidR="00B637E1" w:rsidRDefault="00750597" w:rsidP="005E05B0">
    <w:pPr>
      <w:pStyle w:val="Footer"/>
    </w:pPr>
    <w:r>
      <w:rPr>
        <w:noProof/>
      </w:rPr>
      <w:drawing>
        <wp:anchor distT="0" distB="0" distL="114300" distR="114300" simplePos="0" relativeHeight="251658240" behindDoc="0" locked="0" layoutInCell="1" allowOverlap="1" wp14:anchorId="28B4525C" wp14:editId="28C858BB">
          <wp:simplePos x="0" y="0"/>
          <wp:positionH relativeFrom="page">
            <wp:posOffset>1143000</wp:posOffset>
          </wp:positionH>
          <wp:positionV relativeFrom="page">
            <wp:posOffset>9359265</wp:posOffset>
          </wp:positionV>
          <wp:extent cx="41275" cy="320040"/>
          <wp:effectExtent l="0" t="0" r="0" b="0"/>
          <wp:wrapNone/>
          <wp:docPr id="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900D873" wp14:editId="207C7771">
              <wp:simplePos x="0" y="0"/>
              <wp:positionH relativeFrom="column">
                <wp:posOffset>304800</wp:posOffset>
              </wp:positionH>
              <wp:positionV relativeFrom="paragraph">
                <wp:posOffset>-144780</wp:posOffset>
              </wp:positionV>
              <wp:extent cx="883920" cy="41148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20" cy="411480"/>
                      </a:xfrm>
                      <a:prstGeom prst="rect">
                        <a:avLst/>
                      </a:prstGeom>
                      <a:noFill/>
                      <a:ln w="6350">
                        <a:noFill/>
                      </a:ln>
                    </wps:spPr>
                    <wps:txbx>
                      <w:txbxContent>
                        <w:p w14:paraId="11D1BBFA" w14:textId="77777777" w:rsidR="006F75DA" w:rsidRPr="0015604E" w:rsidRDefault="006F75DA"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r>
                          <w:r w:rsidR="00966C93" w:rsidRPr="0015604E">
                            <w:rPr>
                              <w:sz w:val="14"/>
                              <w:szCs w:val="14"/>
                            </w:rPr>
                            <w:t>Tel</w:t>
                          </w:r>
                          <w:r w:rsidRPr="0015604E">
                            <w:rPr>
                              <w:sz w:val="14"/>
                              <w:szCs w:val="14"/>
                            </w:rPr>
                            <w:t>: 877.773.8253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0D873" id="_x0000_t202" coordsize="21600,21600" o:spt="202" path="m,l,21600r21600,l21600,xe">
              <v:stroke joinstyle="miter"/>
              <v:path gradientshapeok="t" o:connecttype="rect"/>
            </v:shapetype>
            <v:shape id="_x0000_s1028" type="#_x0000_t202" style="position:absolute;margin-left:24pt;margin-top:-11.4pt;width:69.6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" filled="f" stroked="f" strokeweight=".5pt">
              <v:textbox inset="0,0,0">
                <w:txbxContent>
                  <w:p w14:paraId="11D1BBFA" w14:textId="77777777" w:rsidR="006F75DA" w:rsidRPr="0015604E" w:rsidRDefault="006F75DA"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r>
                    <w:r w:rsidR="00966C93" w:rsidRPr="0015604E">
                      <w:rPr>
                        <w:sz w:val="14"/>
                        <w:szCs w:val="14"/>
                      </w:rPr>
                      <w:t>Tel</w:t>
                    </w:r>
                    <w:r w:rsidRPr="0015604E">
                      <w:rPr>
                        <w:sz w:val="14"/>
                        <w:szCs w:val="14"/>
                      </w:rPr>
                      <w:t>: 877.773.8253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2735" w14:textId="77777777" w:rsidR="001A5DAA" w:rsidRDefault="001A5DAA">
      <w:pPr>
        <w:spacing w:after="0" w:line="240" w:lineRule="auto"/>
      </w:pPr>
      <w:r>
        <w:separator/>
      </w:r>
    </w:p>
    <w:p w14:paraId="10DADE58" w14:textId="77777777" w:rsidR="001A5DAA" w:rsidRDefault="001A5DAA"/>
    <w:p w14:paraId="37909163" w14:textId="77777777" w:rsidR="001A5DAA" w:rsidRDefault="001A5DAA" w:rsidP="00883F45"/>
  </w:footnote>
  <w:footnote w:type="continuationSeparator" w:id="0">
    <w:p w14:paraId="1AFF79CB" w14:textId="77777777" w:rsidR="001A5DAA" w:rsidRDefault="001A5DAA">
      <w:pPr>
        <w:spacing w:after="0" w:line="240" w:lineRule="auto"/>
      </w:pPr>
      <w:r>
        <w:continuationSeparator/>
      </w:r>
    </w:p>
    <w:p w14:paraId="55F03052" w14:textId="77777777" w:rsidR="001A5DAA" w:rsidRDefault="001A5DAA"/>
    <w:p w14:paraId="7A7A8FE1" w14:textId="77777777" w:rsidR="001A5DAA" w:rsidRDefault="001A5DAA" w:rsidP="00883F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3545305"/>
      <w:docPartObj>
        <w:docPartGallery w:val="Page Numbers (Top of Page)"/>
        <w:docPartUnique/>
      </w:docPartObj>
    </w:sdtPr>
    <w:sdtContent>
      <w:p w14:paraId="5314132C" w14:textId="77777777" w:rsidR="00DD7827" w:rsidRDefault="00DD7827" w:rsidP="00FB52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05527" w14:textId="77777777" w:rsidR="00DD7827" w:rsidRDefault="00DD7827" w:rsidP="00571CD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2669917"/>
      <w:docPartObj>
        <w:docPartGallery w:val="Page Numbers (Top of Page)"/>
        <w:docPartUnique/>
      </w:docPartObj>
    </w:sdtPr>
    <w:sdtContent>
      <w:p w14:paraId="5A50CCE6" w14:textId="77777777" w:rsidR="00DD7827" w:rsidRDefault="00DD7827" w:rsidP="00FB52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tbl>
    <w:tblPr>
      <w:tblW w:w="11602" w:type="dxa"/>
      <w:tblLayout w:type="fixed"/>
      <w:tblLook w:val="06A0" w:firstRow="1" w:lastRow="0" w:firstColumn="1" w:lastColumn="0" w:noHBand="1" w:noVBand="1"/>
    </w:tblPr>
    <w:tblGrid>
      <w:gridCol w:w="3120"/>
      <w:gridCol w:w="3120"/>
      <w:gridCol w:w="5362"/>
    </w:tblGrid>
    <w:tr w:rsidR="00DD7827" w:rsidRPr="004B0FFD" w14:paraId="575D5D48" w14:textId="77777777" w:rsidTr="61C1CAAB">
      <w:tc>
        <w:tcPr>
          <w:tcW w:w="3120" w:type="dxa"/>
        </w:tcPr>
        <w:p w14:paraId="68D175C9" w14:textId="77777777" w:rsidR="00DD7827" w:rsidRPr="004B0FFD" w:rsidRDefault="00DD7827" w:rsidP="00571CD1">
          <w:pPr>
            <w:pStyle w:val="Header"/>
            <w:ind w:left="-2592" w:right="360"/>
          </w:pPr>
          <w:r w:rsidRPr="006A3AA1">
            <w:rPr>
              <w:noProof/>
            </w:rPr>
            <w:drawing>
              <wp:inline distT="0" distB="0" distL="0" distR="0" wp14:anchorId="2DFA1AE9" wp14:editId="6EE7240C">
                <wp:extent cx="1062990" cy="297180"/>
                <wp:effectExtent l="0" t="0" r="0" b="0"/>
                <wp:docPr id="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297180"/>
                        </a:xfrm>
                        <a:prstGeom prst="rect">
                          <a:avLst/>
                        </a:prstGeom>
                        <a:noFill/>
                        <a:ln>
                          <a:noFill/>
                        </a:ln>
                      </pic:spPr>
                    </pic:pic>
                  </a:graphicData>
                </a:graphic>
              </wp:inline>
            </w:drawing>
          </w:r>
        </w:p>
      </w:tc>
      <w:tc>
        <w:tcPr>
          <w:tcW w:w="3120" w:type="dxa"/>
        </w:tcPr>
        <w:p w14:paraId="46A07EE1" w14:textId="77777777" w:rsidR="00DD7827" w:rsidRPr="004B0FFD" w:rsidRDefault="00DD7827" w:rsidP="4DC64739">
          <w:pPr>
            <w:pStyle w:val="Header"/>
            <w:jc w:val="center"/>
          </w:pPr>
        </w:p>
      </w:tc>
      <w:tc>
        <w:tcPr>
          <w:tcW w:w="5362" w:type="dxa"/>
        </w:tcPr>
        <w:p w14:paraId="163055EF" w14:textId="77777777" w:rsidR="00DD7827" w:rsidRPr="004B0FFD" w:rsidRDefault="00DD7827" w:rsidP="4DC64739">
          <w:pPr>
            <w:pStyle w:val="Header"/>
            <w:ind w:right="-115"/>
            <w:jc w:val="right"/>
          </w:pPr>
        </w:p>
      </w:tc>
    </w:tr>
  </w:tbl>
  <w:p w14:paraId="33D07A7C" w14:textId="77777777" w:rsidR="00DD7827" w:rsidRDefault="00DD7827" w:rsidP="00966C93">
    <w:pPr>
      <w:pStyle w:val="Header"/>
    </w:pPr>
    <w:r>
      <w:rPr>
        <w:noProof/>
      </w:rPr>
      <w:drawing>
        <wp:anchor distT="0" distB="0" distL="114300" distR="114300" simplePos="0" relativeHeight="251661312" behindDoc="0" locked="0" layoutInCell="1" allowOverlap="1" wp14:anchorId="345EE489" wp14:editId="37721F22">
          <wp:simplePos x="0" y="0"/>
          <wp:positionH relativeFrom="page">
            <wp:posOffset>497205</wp:posOffset>
          </wp:positionH>
          <wp:positionV relativeFrom="page">
            <wp:posOffset>622300</wp:posOffset>
          </wp:positionV>
          <wp:extent cx="1051560" cy="291465"/>
          <wp:effectExtent l="0" t="0" r="0" b="0"/>
          <wp:wrapNone/>
          <wp:docPr id="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2861660"/>
      <w:docPartObj>
        <w:docPartGallery w:val="Page Numbers (Top of Page)"/>
        <w:docPartUnique/>
      </w:docPartObj>
    </w:sdtPr>
    <w:sdtContent>
      <w:p w14:paraId="79CF524C" w14:textId="77777777" w:rsidR="00DD7827" w:rsidRDefault="00DD7827" w:rsidP="00906F3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1952C3E" w14:textId="77777777" w:rsidR="00DD7827" w:rsidRDefault="00DD7827" w:rsidP="00C50D41">
    <w:pPr>
      <w:pStyle w:val="Header"/>
      <w:ind w:right="360"/>
    </w:pPr>
    <w:r>
      <w:rPr>
        <w:noProof/>
      </w:rPr>
      <w:drawing>
        <wp:anchor distT="0" distB="0" distL="114300" distR="114300" simplePos="0" relativeHeight="251662336" behindDoc="0" locked="0" layoutInCell="1" allowOverlap="1" wp14:anchorId="30211A25" wp14:editId="00F4B92A">
          <wp:simplePos x="0" y="0"/>
          <wp:positionH relativeFrom="page">
            <wp:posOffset>497205</wp:posOffset>
          </wp:positionH>
          <wp:positionV relativeFrom="page">
            <wp:posOffset>622300</wp:posOffset>
          </wp:positionV>
          <wp:extent cx="1051560" cy="290830"/>
          <wp:effectExtent l="0" t="0" r="0" b="0"/>
          <wp:wrapNone/>
          <wp:docPr id="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02" w:type="dxa"/>
      <w:tblLayout w:type="fixed"/>
      <w:tblLook w:val="06A0" w:firstRow="1" w:lastRow="0" w:firstColumn="1" w:lastColumn="0" w:noHBand="1" w:noVBand="1"/>
    </w:tblPr>
    <w:tblGrid>
      <w:gridCol w:w="3120"/>
      <w:gridCol w:w="3120"/>
      <w:gridCol w:w="5362"/>
    </w:tblGrid>
    <w:tr w:rsidR="4DC64739" w:rsidRPr="004B0FFD" w14:paraId="4962770B" w14:textId="77777777" w:rsidTr="61C1CAAB">
      <w:tc>
        <w:tcPr>
          <w:tcW w:w="3120" w:type="dxa"/>
        </w:tcPr>
        <w:p w14:paraId="2C946A04" w14:textId="77777777" w:rsidR="4DC64739" w:rsidRPr="004B0FFD" w:rsidRDefault="00750597" w:rsidP="2412DE77">
          <w:pPr>
            <w:pStyle w:val="Header"/>
            <w:ind w:left="-2592"/>
          </w:pPr>
          <w:r w:rsidRPr="006A3AA1">
            <w:rPr>
              <w:noProof/>
            </w:rPr>
            <w:drawing>
              <wp:inline distT="0" distB="0" distL="0" distR="0" wp14:anchorId="58DD59C1" wp14:editId="3EC927FD">
                <wp:extent cx="1062990" cy="297180"/>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297180"/>
                        </a:xfrm>
                        <a:prstGeom prst="rect">
                          <a:avLst/>
                        </a:prstGeom>
                        <a:noFill/>
                        <a:ln>
                          <a:noFill/>
                        </a:ln>
                      </pic:spPr>
                    </pic:pic>
                  </a:graphicData>
                </a:graphic>
              </wp:inline>
            </w:drawing>
          </w:r>
        </w:p>
      </w:tc>
      <w:tc>
        <w:tcPr>
          <w:tcW w:w="3120" w:type="dxa"/>
        </w:tcPr>
        <w:p w14:paraId="54B3DBBE" w14:textId="77777777" w:rsidR="4DC64739" w:rsidRPr="004B0FFD" w:rsidRDefault="4DC64739" w:rsidP="4DC64739">
          <w:pPr>
            <w:pStyle w:val="Header"/>
            <w:jc w:val="center"/>
          </w:pPr>
        </w:p>
      </w:tc>
      <w:tc>
        <w:tcPr>
          <w:tcW w:w="5362" w:type="dxa"/>
        </w:tcPr>
        <w:p w14:paraId="1301DC05" w14:textId="77777777" w:rsidR="4DC64739" w:rsidRPr="004B0FFD" w:rsidRDefault="4DC64739" w:rsidP="4DC64739">
          <w:pPr>
            <w:pStyle w:val="Header"/>
            <w:ind w:right="-115"/>
            <w:jc w:val="right"/>
          </w:pPr>
        </w:p>
      </w:tc>
    </w:tr>
  </w:tbl>
  <w:p w14:paraId="617DC8EB" w14:textId="77777777" w:rsidR="008B1F4E" w:rsidRDefault="00750597" w:rsidP="00966C93">
    <w:pPr>
      <w:pStyle w:val="Header"/>
    </w:pPr>
    <w:r>
      <w:rPr>
        <w:noProof/>
      </w:rPr>
      <w:drawing>
        <wp:anchor distT="0" distB="0" distL="114300" distR="114300" simplePos="0" relativeHeight="251656192" behindDoc="0" locked="0" layoutInCell="1" allowOverlap="1" wp14:anchorId="460FFDCF" wp14:editId="6E88D36D">
          <wp:simplePos x="0" y="0"/>
          <wp:positionH relativeFrom="page">
            <wp:posOffset>497205</wp:posOffset>
          </wp:positionH>
          <wp:positionV relativeFrom="page">
            <wp:posOffset>622300</wp:posOffset>
          </wp:positionV>
          <wp:extent cx="1051560" cy="291465"/>
          <wp:effectExtent l="0" t="0" r="0" b="0"/>
          <wp:wrapNone/>
          <wp:docPr id="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3788" w14:textId="77777777" w:rsidR="00B637E1" w:rsidRDefault="00750597">
    <w:pPr>
      <w:pStyle w:val="Header"/>
    </w:pPr>
    <w:r>
      <w:rPr>
        <w:noProof/>
      </w:rPr>
      <w:drawing>
        <wp:anchor distT="0" distB="0" distL="114300" distR="114300" simplePos="0" relativeHeight="251657216" behindDoc="0" locked="0" layoutInCell="1" allowOverlap="1" wp14:anchorId="1223E5A6" wp14:editId="062DDE43">
          <wp:simplePos x="0" y="0"/>
          <wp:positionH relativeFrom="page">
            <wp:posOffset>497205</wp:posOffset>
          </wp:positionH>
          <wp:positionV relativeFrom="page">
            <wp:posOffset>622300</wp:posOffset>
          </wp:positionV>
          <wp:extent cx="1051560" cy="290830"/>
          <wp:effectExtent l="0" t="0" r="0" b="0"/>
          <wp:wrapNone/>
          <wp:docPr id="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DCB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BC0D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208B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8A4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4EEA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424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06E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743B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D6C2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AE8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06458"/>
    <w:multiLevelType w:val="multilevel"/>
    <w:tmpl w:val="6FB6341E"/>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540"/>
        </w:tabs>
        <w:ind w:left="540" w:hanging="1440"/>
      </w:pPr>
      <w:rPr>
        <w:rFonts w:hint="default"/>
      </w:rPr>
    </w:lvl>
    <w:lvl w:ilvl="6">
      <w:start w:val="1"/>
      <w:numFmt w:val="decimal"/>
      <w:lvlText w:val="%1.%2.%3.%4.%5.%6.%7"/>
      <w:lvlJc w:val="left"/>
      <w:pPr>
        <w:tabs>
          <w:tab w:val="num" w:pos="720"/>
        </w:tabs>
        <w:ind w:left="720" w:hanging="1800"/>
      </w:pPr>
      <w:rPr>
        <w:rFonts w:hint="default"/>
      </w:rPr>
    </w:lvl>
    <w:lvl w:ilvl="7">
      <w:start w:val="1"/>
      <w:numFmt w:val="decimal"/>
      <w:lvlText w:val="%1.%2.%3.%4.%5.%6.%7.%8"/>
      <w:lvlJc w:val="left"/>
      <w:pPr>
        <w:tabs>
          <w:tab w:val="num" w:pos="900"/>
        </w:tabs>
        <w:ind w:left="900" w:hanging="2160"/>
      </w:pPr>
      <w:rPr>
        <w:rFonts w:hint="default"/>
      </w:rPr>
    </w:lvl>
    <w:lvl w:ilvl="8">
      <w:start w:val="1"/>
      <w:numFmt w:val="decimal"/>
      <w:lvlText w:val="%1.%2.%3.%4.%5.%6.%7.%8.%9"/>
      <w:lvlJc w:val="left"/>
      <w:pPr>
        <w:tabs>
          <w:tab w:val="num" w:pos="720"/>
        </w:tabs>
        <w:ind w:left="720" w:hanging="2160"/>
      </w:pPr>
      <w:rPr>
        <w:rFonts w:hint="default"/>
      </w:rPr>
    </w:lvl>
  </w:abstractNum>
  <w:abstractNum w:abstractNumId="11" w15:restartNumberingAfterBreak="0">
    <w:nsid w:val="1EE60491"/>
    <w:multiLevelType w:val="hybridMultilevel"/>
    <w:tmpl w:val="B19C5B94"/>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12" w15:restartNumberingAfterBreak="0">
    <w:nsid w:val="21643EEB"/>
    <w:multiLevelType w:val="hybridMultilevel"/>
    <w:tmpl w:val="307423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F87F3B"/>
    <w:multiLevelType w:val="hybridMultilevel"/>
    <w:tmpl w:val="3974675C"/>
    <w:lvl w:ilvl="0" w:tplc="A9B89BFE">
      <w:start w:val="1"/>
      <w:numFmt w:val="bullet"/>
      <w:pStyle w:val="Bullet1"/>
      <w:lvlText w:val=""/>
      <w:lvlJc w:val="left"/>
      <w:pPr>
        <w:ind w:left="360" w:hanging="360"/>
      </w:pPr>
      <w:rPr>
        <w:rFonts w:ascii="Symbol" w:hAnsi="Symbol" w:hint="default"/>
      </w:rPr>
    </w:lvl>
    <w:lvl w:ilvl="1" w:tplc="DBB0995E">
      <w:start w:val="1"/>
      <w:numFmt w:val="bullet"/>
      <w:pStyle w:val="Bullet2"/>
      <w:lvlText w:val="o"/>
      <w:lvlJc w:val="left"/>
      <w:pPr>
        <w:ind w:left="1080" w:hanging="360"/>
      </w:pPr>
      <w:rPr>
        <w:rFonts w:ascii="Courier New" w:hAnsi="Courier New" w:cs="Courier New" w:hint="default"/>
      </w:rPr>
    </w:lvl>
    <w:lvl w:ilvl="2" w:tplc="34CA774E">
      <w:start w:val="1"/>
      <w:numFmt w:val="bullet"/>
      <w:pStyle w:val="Bullet3"/>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2172B32"/>
    <w:multiLevelType w:val="hybridMultilevel"/>
    <w:tmpl w:val="6180CCA6"/>
    <w:lvl w:ilvl="0" w:tplc="90C8B8B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E67786"/>
    <w:multiLevelType w:val="hybridMultilevel"/>
    <w:tmpl w:val="E7902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7691147">
    <w:abstractNumId w:val="0"/>
  </w:num>
  <w:num w:numId="2" w16cid:durableId="669210323">
    <w:abstractNumId w:val="1"/>
  </w:num>
  <w:num w:numId="3" w16cid:durableId="649091191">
    <w:abstractNumId w:val="2"/>
  </w:num>
  <w:num w:numId="4" w16cid:durableId="607782722">
    <w:abstractNumId w:val="3"/>
  </w:num>
  <w:num w:numId="5" w16cid:durableId="292171971">
    <w:abstractNumId w:val="8"/>
  </w:num>
  <w:num w:numId="6" w16cid:durableId="1075708727">
    <w:abstractNumId w:val="4"/>
  </w:num>
  <w:num w:numId="7" w16cid:durableId="1826507235">
    <w:abstractNumId w:val="5"/>
  </w:num>
  <w:num w:numId="8" w16cid:durableId="1479225379">
    <w:abstractNumId w:val="6"/>
  </w:num>
  <w:num w:numId="9" w16cid:durableId="532309449">
    <w:abstractNumId w:val="7"/>
  </w:num>
  <w:num w:numId="10" w16cid:durableId="541870589">
    <w:abstractNumId w:val="9"/>
  </w:num>
  <w:num w:numId="11" w16cid:durableId="2017925555">
    <w:abstractNumId w:val="13"/>
  </w:num>
  <w:num w:numId="12" w16cid:durableId="1646934105">
    <w:abstractNumId w:val="10"/>
  </w:num>
  <w:num w:numId="13" w16cid:durableId="1893426189">
    <w:abstractNumId w:val="11"/>
  </w:num>
  <w:num w:numId="14" w16cid:durableId="836074383">
    <w:abstractNumId w:val="12"/>
  </w:num>
  <w:num w:numId="15" w16cid:durableId="36317296">
    <w:abstractNumId w:val="14"/>
  </w:num>
  <w:num w:numId="16" w16cid:durableId="12086413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2E"/>
    <w:rsid w:val="000023B6"/>
    <w:rsid w:val="00047E6A"/>
    <w:rsid w:val="000549AB"/>
    <w:rsid w:val="00065EC1"/>
    <w:rsid w:val="00072262"/>
    <w:rsid w:val="00077C8A"/>
    <w:rsid w:val="00087788"/>
    <w:rsid w:val="00094894"/>
    <w:rsid w:val="00097ABE"/>
    <w:rsid w:val="000C4F61"/>
    <w:rsid w:val="000C69B7"/>
    <w:rsid w:val="000D660A"/>
    <w:rsid w:val="0012297B"/>
    <w:rsid w:val="00130E13"/>
    <w:rsid w:val="00142445"/>
    <w:rsid w:val="0014740F"/>
    <w:rsid w:val="00155554"/>
    <w:rsid w:val="0015604E"/>
    <w:rsid w:val="00176BD6"/>
    <w:rsid w:val="001A4B0F"/>
    <w:rsid w:val="001A5DAA"/>
    <w:rsid w:val="001D50FB"/>
    <w:rsid w:val="00206E90"/>
    <w:rsid w:val="00240CA6"/>
    <w:rsid w:val="00241CA4"/>
    <w:rsid w:val="00244706"/>
    <w:rsid w:val="00245255"/>
    <w:rsid w:val="00247C6B"/>
    <w:rsid w:val="002774DC"/>
    <w:rsid w:val="00280692"/>
    <w:rsid w:val="00292E47"/>
    <w:rsid w:val="002A3388"/>
    <w:rsid w:val="002C542C"/>
    <w:rsid w:val="002F607E"/>
    <w:rsid w:val="00310C7E"/>
    <w:rsid w:val="00353BE9"/>
    <w:rsid w:val="00375C24"/>
    <w:rsid w:val="003815DC"/>
    <w:rsid w:val="003B4725"/>
    <w:rsid w:val="003C4BF1"/>
    <w:rsid w:val="003E6117"/>
    <w:rsid w:val="003E7E9B"/>
    <w:rsid w:val="003F423E"/>
    <w:rsid w:val="00417BCB"/>
    <w:rsid w:val="00420E33"/>
    <w:rsid w:val="00423F28"/>
    <w:rsid w:val="00426F0E"/>
    <w:rsid w:val="0043644C"/>
    <w:rsid w:val="004406F3"/>
    <w:rsid w:val="00444877"/>
    <w:rsid w:val="00470871"/>
    <w:rsid w:val="00470915"/>
    <w:rsid w:val="004759A1"/>
    <w:rsid w:val="004A61B5"/>
    <w:rsid w:val="004B0FFD"/>
    <w:rsid w:val="004B1179"/>
    <w:rsid w:val="004D5F2D"/>
    <w:rsid w:val="004F1E67"/>
    <w:rsid w:val="005057E3"/>
    <w:rsid w:val="00525C32"/>
    <w:rsid w:val="00531D2F"/>
    <w:rsid w:val="005329A3"/>
    <w:rsid w:val="005400C3"/>
    <w:rsid w:val="00542F5A"/>
    <w:rsid w:val="0055684C"/>
    <w:rsid w:val="00584D72"/>
    <w:rsid w:val="005A46BD"/>
    <w:rsid w:val="005A7AE3"/>
    <w:rsid w:val="005B5EE4"/>
    <w:rsid w:val="005C79D3"/>
    <w:rsid w:val="005D1306"/>
    <w:rsid w:val="005E05B0"/>
    <w:rsid w:val="00603E6D"/>
    <w:rsid w:val="006239C8"/>
    <w:rsid w:val="00625ADF"/>
    <w:rsid w:val="00633F30"/>
    <w:rsid w:val="00642DB1"/>
    <w:rsid w:val="00644B9B"/>
    <w:rsid w:val="0066579F"/>
    <w:rsid w:val="006721D1"/>
    <w:rsid w:val="00673861"/>
    <w:rsid w:val="00675586"/>
    <w:rsid w:val="0068049F"/>
    <w:rsid w:val="0068381D"/>
    <w:rsid w:val="006D4436"/>
    <w:rsid w:val="006D77E8"/>
    <w:rsid w:val="006E2E9D"/>
    <w:rsid w:val="006E554D"/>
    <w:rsid w:val="006F4596"/>
    <w:rsid w:val="006F75DA"/>
    <w:rsid w:val="007059E8"/>
    <w:rsid w:val="00712009"/>
    <w:rsid w:val="0071530C"/>
    <w:rsid w:val="00735075"/>
    <w:rsid w:val="00735F8C"/>
    <w:rsid w:val="00750597"/>
    <w:rsid w:val="00752DC7"/>
    <w:rsid w:val="00756883"/>
    <w:rsid w:val="0076138B"/>
    <w:rsid w:val="007708E8"/>
    <w:rsid w:val="00772EDD"/>
    <w:rsid w:val="007754DF"/>
    <w:rsid w:val="007829E8"/>
    <w:rsid w:val="007A6B14"/>
    <w:rsid w:val="007C0E63"/>
    <w:rsid w:val="007C15B0"/>
    <w:rsid w:val="007D79C9"/>
    <w:rsid w:val="007F544A"/>
    <w:rsid w:val="00802777"/>
    <w:rsid w:val="0082091A"/>
    <w:rsid w:val="008612C0"/>
    <w:rsid w:val="008809B0"/>
    <w:rsid w:val="00882542"/>
    <w:rsid w:val="00883F45"/>
    <w:rsid w:val="008924D1"/>
    <w:rsid w:val="00893441"/>
    <w:rsid w:val="008A6F64"/>
    <w:rsid w:val="008B1F4E"/>
    <w:rsid w:val="008C4DCB"/>
    <w:rsid w:val="008C6BB2"/>
    <w:rsid w:val="008D3942"/>
    <w:rsid w:val="008D6D31"/>
    <w:rsid w:val="008E2148"/>
    <w:rsid w:val="008F2E80"/>
    <w:rsid w:val="008F47D1"/>
    <w:rsid w:val="00932242"/>
    <w:rsid w:val="0093703A"/>
    <w:rsid w:val="00944E90"/>
    <w:rsid w:val="0095226F"/>
    <w:rsid w:val="00962D20"/>
    <w:rsid w:val="00965210"/>
    <w:rsid w:val="00966C93"/>
    <w:rsid w:val="00974EF3"/>
    <w:rsid w:val="00983317"/>
    <w:rsid w:val="009A0368"/>
    <w:rsid w:val="009A75BA"/>
    <w:rsid w:val="009B01BE"/>
    <w:rsid w:val="009B0CC5"/>
    <w:rsid w:val="009B113B"/>
    <w:rsid w:val="009B5E4B"/>
    <w:rsid w:val="009D2DB9"/>
    <w:rsid w:val="009F2A6C"/>
    <w:rsid w:val="009F412A"/>
    <w:rsid w:val="009F776B"/>
    <w:rsid w:val="00A072A8"/>
    <w:rsid w:val="00A30877"/>
    <w:rsid w:val="00A31970"/>
    <w:rsid w:val="00A33ACA"/>
    <w:rsid w:val="00A36751"/>
    <w:rsid w:val="00A4008B"/>
    <w:rsid w:val="00A75F06"/>
    <w:rsid w:val="00A84DD7"/>
    <w:rsid w:val="00A911C4"/>
    <w:rsid w:val="00AB3D87"/>
    <w:rsid w:val="00AD73F4"/>
    <w:rsid w:val="00AF01E6"/>
    <w:rsid w:val="00AF2259"/>
    <w:rsid w:val="00B42E94"/>
    <w:rsid w:val="00B465A0"/>
    <w:rsid w:val="00B637E1"/>
    <w:rsid w:val="00B84161"/>
    <w:rsid w:val="00B87C9E"/>
    <w:rsid w:val="00BA09FB"/>
    <w:rsid w:val="00BA0ABF"/>
    <w:rsid w:val="00BB7E61"/>
    <w:rsid w:val="00BC4818"/>
    <w:rsid w:val="00BE5738"/>
    <w:rsid w:val="00BF3995"/>
    <w:rsid w:val="00C1262E"/>
    <w:rsid w:val="00C2237D"/>
    <w:rsid w:val="00C54A71"/>
    <w:rsid w:val="00C54D12"/>
    <w:rsid w:val="00C66963"/>
    <w:rsid w:val="00C732EB"/>
    <w:rsid w:val="00C83184"/>
    <w:rsid w:val="00C867FC"/>
    <w:rsid w:val="00C90ED1"/>
    <w:rsid w:val="00CA4631"/>
    <w:rsid w:val="00CA73F6"/>
    <w:rsid w:val="00CC5FFB"/>
    <w:rsid w:val="00CE59E4"/>
    <w:rsid w:val="00CF5F86"/>
    <w:rsid w:val="00D40183"/>
    <w:rsid w:val="00D41772"/>
    <w:rsid w:val="00D44046"/>
    <w:rsid w:val="00D4749A"/>
    <w:rsid w:val="00D57F11"/>
    <w:rsid w:val="00D72DCB"/>
    <w:rsid w:val="00D761BA"/>
    <w:rsid w:val="00DC75B1"/>
    <w:rsid w:val="00DD7827"/>
    <w:rsid w:val="00E06968"/>
    <w:rsid w:val="00E312C8"/>
    <w:rsid w:val="00E34747"/>
    <w:rsid w:val="00E82689"/>
    <w:rsid w:val="00EA7E22"/>
    <w:rsid w:val="00EE7CE5"/>
    <w:rsid w:val="00F138B6"/>
    <w:rsid w:val="00F478C4"/>
    <w:rsid w:val="00F5107D"/>
    <w:rsid w:val="00F532AE"/>
    <w:rsid w:val="00F74622"/>
    <w:rsid w:val="00F8695B"/>
    <w:rsid w:val="00F92AAB"/>
    <w:rsid w:val="00FA7B2B"/>
    <w:rsid w:val="00FB0117"/>
    <w:rsid w:val="00FB1652"/>
    <w:rsid w:val="00FF6160"/>
    <w:rsid w:val="08608302"/>
    <w:rsid w:val="0DD45B60"/>
    <w:rsid w:val="125FA19D"/>
    <w:rsid w:val="22070DC6"/>
    <w:rsid w:val="2412DE77"/>
    <w:rsid w:val="4DC64739"/>
    <w:rsid w:val="5D89D08F"/>
    <w:rsid w:val="61C1CAAB"/>
    <w:rsid w:val="64D2C269"/>
    <w:rsid w:val="68D85671"/>
    <w:rsid w:val="70687BE7"/>
    <w:rsid w:val="7549A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37E83"/>
  <w15:chartTrackingRefBased/>
  <w15:docId w15:val="{C89FECDD-789B-452C-B832-A5645F96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5B0"/>
    <w:pPr>
      <w:spacing w:after="200" w:line="260" w:lineRule="exact"/>
    </w:pPr>
    <w:rPr>
      <w:rFonts w:eastAsia="Times New Roman"/>
      <w:szCs w:val="22"/>
    </w:rPr>
  </w:style>
  <w:style w:type="paragraph" w:styleId="Heading1">
    <w:name w:val="heading 1"/>
    <w:next w:val="Normal"/>
    <w:link w:val="Heading1Char"/>
    <w:uiPriority w:val="9"/>
    <w:qFormat/>
    <w:rsid w:val="00A911C4"/>
    <w:pPr>
      <w:keepNext/>
      <w:keepLines/>
      <w:spacing w:after="120"/>
      <w:outlineLvl w:val="0"/>
    </w:pPr>
    <w:rPr>
      <w:rFonts w:eastAsia="Times New Roman"/>
      <w:b/>
      <w:color w:val="000000"/>
      <w:sz w:val="32"/>
      <w:szCs w:val="32"/>
    </w:rPr>
  </w:style>
  <w:style w:type="paragraph" w:styleId="Heading2">
    <w:name w:val="heading 2"/>
    <w:next w:val="Normal"/>
    <w:link w:val="Heading2Char"/>
    <w:uiPriority w:val="9"/>
    <w:unhideWhenUsed/>
    <w:qFormat/>
    <w:rsid w:val="00A911C4"/>
    <w:pPr>
      <w:keepNext/>
      <w:keepLines/>
      <w:spacing w:after="120"/>
      <w:outlineLvl w:val="1"/>
    </w:pPr>
    <w:rPr>
      <w:rFonts w:eastAsia="Times New Roman"/>
      <w:color w:val="2F5496"/>
      <w:sz w:val="26"/>
      <w:szCs w:val="26"/>
    </w:rPr>
  </w:style>
  <w:style w:type="paragraph" w:styleId="Heading3">
    <w:name w:val="heading 3"/>
    <w:next w:val="Normal"/>
    <w:link w:val="Heading3Char"/>
    <w:uiPriority w:val="9"/>
    <w:unhideWhenUsed/>
    <w:qFormat/>
    <w:rsid w:val="00A911C4"/>
    <w:pPr>
      <w:keepNext/>
      <w:keepLines/>
      <w:spacing w:after="120"/>
      <w:outlineLvl w:val="2"/>
    </w:pPr>
    <w:rPr>
      <w:rFonts w:eastAsia="Times New Roman"/>
      <w:color w:val="1F3763"/>
      <w:sz w:val="24"/>
      <w:szCs w:val="24"/>
    </w:rPr>
  </w:style>
  <w:style w:type="paragraph" w:styleId="Heading4">
    <w:name w:val="heading 4"/>
    <w:next w:val="Normal"/>
    <w:link w:val="Heading4Char"/>
    <w:uiPriority w:val="9"/>
    <w:unhideWhenUsed/>
    <w:qFormat/>
    <w:rsid w:val="00A911C4"/>
    <w:pPr>
      <w:keepNext/>
      <w:keepLines/>
      <w:spacing w:after="120" w:line="259" w:lineRule="auto"/>
      <w:outlineLvl w:val="3"/>
    </w:pPr>
    <w:rPr>
      <w:rFonts w:eastAsia="Times New Roman"/>
      <w:i/>
      <w:iCs/>
      <w:color w:val="2F5496"/>
      <w:szCs w:val="22"/>
    </w:rPr>
  </w:style>
  <w:style w:type="paragraph" w:styleId="Heading5">
    <w:name w:val="heading 5"/>
    <w:next w:val="Normal"/>
    <w:link w:val="Heading5Char"/>
    <w:uiPriority w:val="9"/>
    <w:unhideWhenUsed/>
    <w:qFormat/>
    <w:rsid w:val="00A911C4"/>
    <w:pPr>
      <w:keepNext/>
      <w:keepLines/>
      <w:spacing w:after="120" w:line="259" w:lineRule="auto"/>
      <w:outlineLvl w:val="4"/>
    </w:pPr>
    <w:rPr>
      <w:rFonts w:eastAsia="Times New Roman"/>
      <w:color w:val="2F549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Pr>
      <w:rFonts w:ascii="Arial" w:hAnsi="Arial"/>
      <w:b w:val="0"/>
      <w:i w:val="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link w:val="Footer"/>
    <w:uiPriority w:val="99"/>
    <w:rsid w:val="005E05B0"/>
    <w:rPr>
      <w:rFonts w:ascii="Arial" w:eastAsia="Times New Roman" w:hAnsi="Arial" w:cs="Arial"/>
      <w:b w:val="0"/>
      <w:i w:val="0"/>
      <w:sz w:val="12"/>
      <w:szCs w:val="12"/>
    </w:rPr>
  </w:style>
  <w:style w:type="paragraph" w:styleId="Footer">
    <w:name w:val="footer"/>
    <w:basedOn w:val="Normal"/>
    <w:link w:val="FooterChar"/>
    <w:uiPriority w:val="99"/>
    <w:unhideWhenUsed/>
    <w:rsid w:val="005E05B0"/>
    <w:pPr>
      <w:spacing w:after="0" w:line="180" w:lineRule="exact"/>
    </w:pPr>
    <w:rPr>
      <w:rFonts w:cs="Arial"/>
      <w:sz w:val="12"/>
      <w:szCs w:val="12"/>
    </w:rPr>
  </w:style>
  <w:style w:type="character" w:styleId="Hyperlink">
    <w:name w:val="Hyperlink"/>
    <w:uiPriority w:val="99"/>
    <w:unhideWhenUsed/>
    <w:rsid w:val="00772EDD"/>
    <w:rPr>
      <w:rFonts w:ascii="Arial" w:hAnsi="Arial"/>
      <w:b w:val="0"/>
      <w:i w:val="0"/>
      <w:color w:val="5B48FB"/>
      <w:u w:val="single"/>
    </w:rPr>
  </w:style>
  <w:style w:type="character" w:styleId="UnresolvedMention">
    <w:name w:val="Unresolved Mention"/>
    <w:uiPriority w:val="99"/>
    <w:semiHidden/>
    <w:unhideWhenUsed/>
    <w:rsid w:val="006F75DA"/>
    <w:rPr>
      <w:rFonts w:ascii="Arial" w:hAnsi="Arial"/>
      <w:b w:val="0"/>
      <w:i w:val="0"/>
      <w:color w:val="605E5C"/>
      <w:shd w:val="clear" w:color="auto" w:fill="E1DFDD"/>
    </w:rPr>
  </w:style>
  <w:style w:type="character" w:styleId="FollowedHyperlink">
    <w:name w:val="FollowedHyperlink"/>
    <w:uiPriority w:val="99"/>
    <w:semiHidden/>
    <w:unhideWhenUsed/>
    <w:rsid w:val="006F75DA"/>
    <w:rPr>
      <w:rFonts w:ascii="Arial" w:hAnsi="Arial"/>
      <w:b w:val="0"/>
      <w:i w:val="0"/>
      <w:color w:val="954F72"/>
      <w:u w:val="single"/>
    </w:rPr>
  </w:style>
  <w:style w:type="character" w:styleId="PageNumber">
    <w:name w:val="page number"/>
    <w:uiPriority w:val="99"/>
    <w:unhideWhenUsed/>
    <w:rsid w:val="00966C93"/>
    <w:rPr>
      <w:rFonts w:ascii="Arial" w:hAnsi="Arial"/>
      <w:b w:val="0"/>
      <w:i w:val="0"/>
      <w:color w:val="000000"/>
      <w:sz w:val="16"/>
      <w:szCs w:val="16"/>
    </w:rPr>
  </w:style>
  <w:style w:type="paragraph" w:styleId="Signature">
    <w:name w:val="Signature"/>
    <w:basedOn w:val="Normal"/>
    <w:link w:val="SignatureChar"/>
    <w:uiPriority w:val="99"/>
    <w:unhideWhenUsed/>
    <w:rsid w:val="00097ABE"/>
    <w:pPr>
      <w:spacing w:after="0" w:line="271" w:lineRule="auto"/>
    </w:pPr>
    <w:rPr>
      <w:rFonts w:eastAsia="Arial" w:cs="Arial"/>
      <w:b/>
      <w:bCs/>
      <w:szCs w:val="20"/>
    </w:rPr>
  </w:style>
  <w:style w:type="character" w:customStyle="1" w:styleId="SignatureChar">
    <w:name w:val="Signature Char"/>
    <w:link w:val="Signature"/>
    <w:uiPriority w:val="99"/>
    <w:rsid w:val="00097ABE"/>
    <w:rPr>
      <w:rFonts w:ascii="Arial" w:eastAsia="Arial" w:hAnsi="Arial" w:cs="Arial"/>
      <w:b/>
      <w:bCs/>
      <w:sz w:val="20"/>
      <w:szCs w:val="20"/>
    </w:rPr>
  </w:style>
  <w:style w:type="paragraph" w:styleId="Date">
    <w:name w:val="Date"/>
    <w:basedOn w:val="Normal"/>
    <w:next w:val="Normal"/>
    <w:link w:val="DateChar"/>
    <w:uiPriority w:val="99"/>
    <w:unhideWhenUsed/>
    <w:rsid w:val="00F478C4"/>
    <w:pPr>
      <w:spacing w:before="600" w:line="271" w:lineRule="auto"/>
    </w:pPr>
    <w:rPr>
      <w:rFonts w:eastAsia="Arial" w:cs="Arial"/>
      <w:b/>
      <w:bCs/>
      <w:szCs w:val="20"/>
    </w:rPr>
  </w:style>
  <w:style w:type="character" w:customStyle="1" w:styleId="DateChar">
    <w:name w:val="Date Char"/>
    <w:link w:val="Date"/>
    <w:uiPriority w:val="99"/>
    <w:rsid w:val="00F478C4"/>
    <w:rPr>
      <w:rFonts w:ascii="Arial" w:eastAsia="Arial" w:hAnsi="Arial" w:cs="Arial"/>
      <w:b/>
      <w:bCs/>
      <w:i w:val="0"/>
      <w:sz w:val="20"/>
      <w:szCs w:val="20"/>
    </w:rPr>
  </w:style>
  <w:style w:type="paragraph" w:customStyle="1" w:styleId="Recipientinfo">
    <w:name w:val="Recipient info"/>
    <w:basedOn w:val="Normal"/>
    <w:qFormat/>
    <w:rsid w:val="00F478C4"/>
    <w:pPr>
      <w:spacing w:after="0" w:line="271" w:lineRule="auto"/>
    </w:pPr>
    <w:rPr>
      <w:rFonts w:eastAsia="Arial" w:cs="Arial"/>
      <w:szCs w:val="20"/>
    </w:rPr>
  </w:style>
  <w:style w:type="paragraph" w:styleId="Salutation">
    <w:name w:val="Salutation"/>
    <w:basedOn w:val="Normal"/>
    <w:next w:val="Normal"/>
    <w:link w:val="SalutationChar"/>
    <w:uiPriority w:val="99"/>
    <w:unhideWhenUsed/>
    <w:rsid w:val="00F478C4"/>
    <w:pPr>
      <w:spacing w:before="600" w:line="271" w:lineRule="auto"/>
    </w:pPr>
    <w:rPr>
      <w:rFonts w:eastAsia="Arial" w:cs="Arial"/>
      <w:b/>
      <w:bCs/>
      <w:szCs w:val="20"/>
    </w:rPr>
  </w:style>
  <w:style w:type="character" w:customStyle="1" w:styleId="SalutationChar">
    <w:name w:val="Salutation Char"/>
    <w:link w:val="Salutation"/>
    <w:uiPriority w:val="99"/>
    <w:rsid w:val="00F478C4"/>
    <w:rPr>
      <w:rFonts w:ascii="Arial" w:eastAsia="Arial" w:hAnsi="Arial" w:cs="Arial"/>
      <w:b/>
      <w:bCs/>
      <w:i w:val="0"/>
      <w:sz w:val="20"/>
      <w:szCs w:val="20"/>
    </w:rPr>
  </w:style>
  <w:style w:type="paragraph" w:customStyle="1" w:styleId="Sendercontactinfo">
    <w:name w:val="Sender contact info"/>
    <w:basedOn w:val="Normal"/>
    <w:qFormat/>
    <w:rsid w:val="00F478C4"/>
    <w:pPr>
      <w:spacing w:after="0" w:line="180" w:lineRule="exact"/>
    </w:pPr>
    <w:rPr>
      <w:rFonts w:cs="Arial"/>
      <w:sz w:val="12"/>
      <w:szCs w:val="12"/>
    </w:rPr>
  </w:style>
  <w:style w:type="paragraph" w:styleId="Closing">
    <w:name w:val="Closing"/>
    <w:basedOn w:val="Normal"/>
    <w:link w:val="ClosingChar"/>
    <w:uiPriority w:val="99"/>
    <w:unhideWhenUsed/>
    <w:rsid w:val="00F478C4"/>
    <w:pPr>
      <w:spacing w:before="600" w:line="271" w:lineRule="auto"/>
    </w:pPr>
    <w:rPr>
      <w:rFonts w:eastAsia="Arial" w:cs="Arial"/>
      <w:szCs w:val="20"/>
    </w:rPr>
  </w:style>
  <w:style w:type="character" w:customStyle="1" w:styleId="ClosingChar">
    <w:name w:val="Closing Char"/>
    <w:link w:val="Closing"/>
    <w:uiPriority w:val="99"/>
    <w:rsid w:val="00F478C4"/>
    <w:rPr>
      <w:rFonts w:ascii="Arial" w:eastAsia="Arial" w:hAnsi="Arial" w:cs="Arial"/>
      <w:b w:val="0"/>
      <w:i w:val="0"/>
      <w:sz w:val="20"/>
      <w:szCs w:val="20"/>
    </w:rPr>
  </w:style>
  <w:style w:type="character" w:customStyle="1" w:styleId="Heading1Char">
    <w:name w:val="Heading 1 Char"/>
    <w:link w:val="Heading1"/>
    <w:uiPriority w:val="9"/>
    <w:rsid w:val="00A911C4"/>
    <w:rPr>
      <w:rFonts w:ascii="Arial" w:eastAsia="Times New Roman" w:hAnsi="Arial" w:cs="Times New Roman"/>
      <w:b/>
      <w:color w:val="000000"/>
      <w:sz w:val="32"/>
      <w:szCs w:val="32"/>
    </w:rPr>
  </w:style>
  <w:style w:type="character" w:customStyle="1" w:styleId="Heading2Char">
    <w:name w:val="Heading 2 Char"/>
    <w:link w:val="Heading2"/>
    <w:uiPriority w:val="9"/>
    <w:rsid w:val="00A911C4"/>
    <w:rPr>
      <w:rFonts w:ascii="Arial" w:eastAsia="Times New Roman" w:hAnsi="Arial" w:cs="Times New Roman"/>
      <w:color w:val="2F5496"/>
      <w:sz w:val="26"/>
      <w:szCs w:val="26"/>
    </w:rPr>
  </w:style>
  <w:style w:type="paragraph" w:styleId="Title">
    <w:name w:val="Title"/>
    <w:next w:val="Normal"/>
    <w:link w:val="TitleChar"/>
    <w:uiPriority w:val="10"/>
    <w:qFormat/>
    <w:rsid w:val="004B1179"/>
    <w:pPr>
      <w:spacing w:after="120"/>
    </w:pPr>
    <w:rPr>
      <w:rFonts w:eastAsia="Times New Roman"/>
      <w:spacing w:val="-10"/>
      <w:kern w:val="28"/>
      <w:sz w:val="56"/>
      <w:szCs w:val="56"/>
    </w:rPr>
  </w:style>
  <w:style w:type="character" w:customStyle="1" w:styleId="TitleChar">
    <w:name w:val="Title Char"/>
    <w:link w:val="Title"/>
    <w:uiPriority w:val="10"/>
    <w:rsid w:val="004B1179"/>
    <w:rPr>
      <w:rFonts w:ascii="Arial" w:eastAsia="Times New Roman" w:hAnsi="Arial" w:cs="Times New Roman"/>
      <w:spacing w:val="-10"/>
      <w:kern w:val="28"/>
      <w:sz w:val="56"/>
      <w:szCs w:val="56"/>
    </w:rPr>
  </w:style>
  <w:style w:type="paragraph" w:styleId="Subtitle">
    <w:name w:val="Subtitle"/>
    <w:next w:val="Normal"/>
    <w:link w:val="SubtitleChar"/>
    <w:uiPriority w:val="11"/>
    <w:qFormat/>
    <w:rsid w:val="00FB1652"/>
    <w:pPr>
      <w:numPr>
        <w:ilvl w:val="1"/>
      </w:numPr>
      <w:spacing w:after="360" w:line="259" w:lineRule="auto"/>
    </w:pPr>
    <w:rPr>
      <w:rFonts w:eastAsia="Times New Roman"/>
      <w:color w:val="FFFFFF"/>
      <w:spacing w:val="15"/>
      <w:sz w:val="36"/>
      <w:szCs w:val="28"/>
    </w:rPr>
  </w:style>
  <w:style w:type="character" w:customStyle="1" w:styleId="SubtitleChar">
    <w:name w:val="Subtitle Char"/>
    <w:link w:val="Subtitle"/>
    <w:uiPriority w:val="11"/>
    <w:rsid w:val="00FB1652"/>
    <w:rPr>
      <w:rFonts w:eastAsia="Times New Roman"/>
      <w:color w:val="FFFFFF"/>
      <w:spacing w:val="15"/>
      <w:sz w:val="36"/>
      <w:szCs w:val="28"/>
    </w:rPr>
  </w:style>
  <w:style w:type="character" w:customStyle="1" w:styleId="Heading3Char">
    <w:name w:val="Heading 3 Char"/>
    <w:link w:val="Heading3"/>
    <w:uiPriority w:val="9"/>
    <w:rsid w:val="00A911C4"/>
    <w:rPr>
      <w:rFonts w:ascii="Arial" w:eastAsia="Times New Roman" w:hAnsi="Arial" w:cs="Times New Roman"/>
      <w:color w:val="1F3763"/>
      <w:sz w:val="24"/>
      <w:szCs w:val="24"/>
    </w:rPr>
  </w:style>
  <w:style w:type="character" w:customStyle="1" w:styleId="Heading4Char">
    <w:name w:val="Heading 4 Char"/>
    <w:link w:val="Heading4"/>
    <w:uiPriority w:val="9"/>
    <w:rsid w:val="00A911C4"/>
    <w:rPr>
      <w:rFonts w:ascii="Arial" w:eastAsia="Times New Roman" w:hAnsi="Arial" w:cs="Times New Roman"/>
      <w:i/>
      <w:iCs/>
      <w:color w:val="2F5496"/>
      <w:sz w:val="20"/>
    </w:rPr>
  </w:style>
  <w:style w:type="character" w:customStyle="1" w:styleId="Heading5Char">
    <w:name w:val="Heading 5 Char"/>
    <w:link w:val="Heading5"/>
    <w:uiPriority w:val="9"/>
    <w:rsid w:val="00A911C4"/>
    <w:rPr>
      <w:rFonts w:ascii="Arial" w:eastAsia="Times New Roman" w:hAnsi="Arial" w:cs="Times New Roman"/>
      <w:color w:val="2F5496"/>
      <w:sz w:val="20"/>
    </w:rPr>
  </w:style>
  <w:style w:type="paragraph" w:styleId="ListParagraph">
    <w:name w:val="List Paragraph"/>
    <w:basedOn w:val="Normal"/>
    <w:uiPriority w:val="34"/>
    <w:qFormat/>
    <w:rsid w:val="004B1179"/>
    <w:pPr>
      <w:ind w:left="720"/>
      <w:contextualSpacing/>
    </w:pPr>
  </w:style>
  <w:style w:type="paragraph" w:customStyle="1" w:styleId="Bullet1">
    <w:name w:val="Bullet 1"/>
    <w:basedOn w:val="Normal"/>
    <w:link w:val="Bullet1Char"/>
    <w:qFormat/>
    <w:rsid w:val="00E06968"/>
    <w:pPr>
      <w:numPr>
        <w:numId w:val="11"/>
      </w:numPr>
      <w:spacing w:after="60" w:line="240" w:lineRule="auto"/>
    </w:pPr>
    <w:rPr>
      <w:rFonts w:eastAsia="Arial"/>
    </w:rPr>
  </w:style>
  <w:style w:type="paragraph" w:customStyle="1" w:styleId="Bullet2">
    <w:name w:val="Bullet 2"/>
    <w:basedOn w:val="Bullet1"/>
    <w:link w:val="Bullet2Char"/>
    <w:qFormat/>
    <w:rsid w:val="00E06968"/>
    <w:pPr>
      <w:numPr>
        <w:ilvl w:val="1"/>
      </w:numPr>
    </w:pPr>
  </w:style>
  <w:style w:type="character" w:customStyle="1" w:styleId="Bullet1Char">
    <w:name w:val="Bullet 1 Char"/>
    <w:link w:val="Bullet1"/>
    <w:rsid w:val="00E06968"/>
    <w:rPr>
      <w:rFonts w:ascii="Arial" w:eastAsia="Arial" w:hAnsi="Arial"/>
      <w:sz w:val="20"/>
    </w:rPr>
  </w:style>
  <w:style w:type="paragraph" w:customStyle="1" w:styleId="Bullet3">
    <w:name w:val="Bullet 3"/>
    <w:basedOn w:val="Bullet2"/>
    <w:link w:val="Bullet3Char"/>
    <w:qFormat/>
    <w:rsid w:val="00E06968"/>
    <w:pPr>
      <w:numPr>
        <w:ilvl w:val="2"/>
      </w:numPr>
      <w:ind w:left="1440"/>
    </w:pPr>
  </w:style>
  <w:style w:type="character" w:customStyle="1" w:styleId="Bullet2Char">
    <w:name w:val="Bullet 2 Char"/>
    <w:link w:val="Bullet2"/>
    <w:rsid w:val="00E06968"/>
    <w:rPr>
      <w:rFonts w:ascii="Arial" w:eastAsia="Arial" w:hAnsi="Arial"/>
      <w:sz w:val="20"/>
    </w:rPr>
  </w:style>
  <w:style w:type="character" w:customStyle="1" w:styleId="Bullet3Char">
    <w:name w:val="Bullet 3 Char"/>
    <w:link w:val="Bullet3"/>
    <w:rsid w:val="00E06968"/>
    <w:rPr>
      <w:rFonts w:ascii="Arial" w:eastAsia="Arial" w:hAnsi="Arial"/>
      <w:sz w:val="20"/>
    </w:rPr>
  </w:style>
  <w:style w:type="paragraph" w:styleId="TOCHeading">
    <w:name w:val="TOC Heading"/>
    <w:basedOn w:val="Heading1"/>
    <w:next w:val="Normal"/>
    <w:uiPriority w:val="39"/>
    <w:unhideWhenUsed/>
    <w:qFormat/>
    <w:rsid w:val="00FB1652"/>
    <w:pPr>
      <w:spacing w:before="480" w:after="0" w:line="276" w:lineRule="auto"/>
      <w:outlineLvl w:val="9"/>
    </w:pPr>
    <w:rPr>
      <w:bCs/>
      <w:color w:val="2F5496"/>
      <w:szCs w:val="28"/>
    </w:rPr>
  </w:style>
  <w:style w:type="paragraph" w:styleId="TOC1">
    <w:name w:val="toc 1"/>
    <w:basedOn w:val="Normal"/>
    <w:next w:val="Normal"/>
    <w:autoRedefine/>
    <w:uiPriority w:val="39"/>
    <w:unhideWhenUsed/>
    <w:rsid w:val="00FB1652"/>
    <w:pPr>
      <w:tabs>
        <w:tab w:val="right" w:leader="dot" w:pos="8803"/>
      </w:tabs>
      <w:spacing w:before="120" w:after="0"/>
    </w:pPr>
    <w:rPr>
      <w:rFonts w:cs="Arial"/>
      <w:b/>
      <w:bCs/>
      <w:noProof/>
      <w:sz w:val="24"/>
      <w:szCs w:val="24"/>
    </w:rPr>
  </w:style>
  <w:style w:type="paragraph" w:styleId="TOC2">
    <w:name w:val="toc 2"/>
    <w:basedOn w:val="Normal"/>
    <w:next w:val="Normal"/>
    <w:autoRedefine/>
    <w:uiPriority w:val="39"/>
    <w:unhideWhenUsed/>
    <w:rsid w:val="00FB1652"/>
    <w:pPr>
      <w:spacing w:before="120" w:after="0"/>
      <w:ind w:left="200"/>
    </w:pPr>
    <w:rPr>
      <w:rFonts w:cs="Arial"/>
      <w:b/>
      <w:bCs/>
      <w:sz w:val="22"/>
    </w:rPr>
  </w:style>
  <w:style w:type="paragraph" w:styleId="TOC3">
    <w:name w:val="toc 3"/>
    <w:basedOn w:val="Normal"/>
    <w:next w:val="Normal"/>
    <w:autoRedefine/>
    <w:uiPriority w:val="39"/>
    <w:unhideWhenUsed/>
    <w:rsid w:val="00FB1652"/>
    <w:pPr>
      <w:spacing w:after="0"/>
      <w:ind w:left="400"/>
    </w:pPr>
    <w:rPr>
      <w:rFonts w:cs="Arial"/>
      <w:szCs w:val="20"/>
    </w:rPr>
  </w:style>
  <w:style w:type="paragraph" w:styleId="TOC4">
    <w:name w:val="toc 4"/>
    <w:basedOn w:val="Normal"/>
    <w:next w:val="Normal"/>
    <w:autoRedefine/>
    <w:uiPriority w:val="39"/>
    <w:semiHidden/>
    <w:unhideWhenUsed/>
    <w:rsid w:val="00FB1652"/>
    <w:pPr>
      <w:spacing w:after="0"/>
      <w:ind w:left="600"/>
    </w:pPr>
    <w:rPr>
      <w:rFonts w:cs="Arial"/>
      <w:szCs w:val="20"/>
    </w:rPr>
  </w:style>
  <w:style w:type="paragraph" w:styleId="TOC5">
    <w:name w:val="toc 5"/>
    <w:basedOn w:val="Normal"/>
    <w:next w:val="Normal"/>
    <w:autoRedefine/>
    <w:uiPriority w:val="39"/>
    <w:semiHidden/>
    <w:unhideWhenUsed/>
    <w:rsid w:val="00FB1652"/>
    <w:pPr>
      <w:spacing w:after="0"/>
      <w:ind w:left="800"/>
    </w:pPr>
    <w:rPr>
      <w:rFonts w:cs="Arial"/>
      <w:szCs w:val="20"/>
    </w:rPr>
  </w:style>
  <w:style w:type="paragraph" w:styleId="TOC6">
    <w:name w:val="toc 6"/>
    <w:basedOn w:val="Normal"/>
    <w:next w:val="Normal"/>
    <w:autoRedefine/>
    <w:uiPriority w:val="39"/>
    <w:semiHidden/>
    <w:unhideWhenUsed/>
    <w:rsid w:val="00FB1652"/>
    <w:pPr>
      <w:spacing w:after="0"/>
      <w:ind w:left="1000"/>
    </w:pPr>
    <w:rPr>
      <w:rFonts w:cs="Arial"/>
      <w:szCs w:val="20"/>
    </w:rPr>
  </w:style>
  <w:style w:type="paragraph" w:styleId="TOC7">
    <w:name w:val="toc 7"/>
    <w:basedOn w:val="Normal"/>
    <w:next w:val="Normal"/>
    <w:autoRedefine/>
    <w:uiPriority w:val="39"/>
    <w:semiHidden/>
    <w:unhideWhenUsed/>
    <w:rsid w:val="00FB1652"/>
    <w:pPr>
      <w:spacing w:after="0"/>
      <w:ind w:left="1200"/>
    </w:pPr>
    <w:rPr>
      <w:rFonts w:cs="Arial"/>
      <w:szCs w:val="20"/>
    </w:rPr>
  </w:style>
  <w:style w:type="paragraph" w:styleId="TOC8">
    <w:name w:val="toc 8"/>
    <w:basedOn w:val="Normal"/>
    <w:next w:val="Normal"/>
    <w:autoRedefine/>
    <w:uiPriority w:val="39"/>
    <w:semiHidden/>
    <w:unhideWhenUsed/>
    <w:rsid w:val="00FB1652"/>
    <w:pPr>
      <w:spacing w:after="0"/>
      <w:ind w:left="1400"/>
    </w:pPr>
    <w:rPr>
      <w:rFonts w:cs="Arial"/>
      <w:szCs w:val="20"/>
    </w:rPr>
  </w:style>
  <w:style w:type="paragraph" w:styleId="TOC9">
    <w:name w:val="toc 9"/>
    <w:basedOn w:val="Normal"/>
    <w:next w:val="Normal"/>
    <w:autoRedefine/>
    <w:uiPriority w:val="39"/>
    <w:semiHidden/>
    <w:unhideWhenUsed/>
    <w:rsid w:val="00FB1652"/>
    <w:pPr>
      <w:spacing w:after="0"/>
      <w:ind w:left="1600"/>
    </w:pPr>
    <w:rPr>
      <w:rFonts w:cs="Arial"/>
      <w:szCs w:val="20"/>
    </w:rPr>
  </w:style>
  <w:style w:type="table" w:customStyle="1" w:styleId="TableGrid1">
    <w:name w:val="Table Grid1"/>
    <w:rsid w:val="00AB3D87"/>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82689"/>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82689"/>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footer" Target="footer3.xml"/><Relationship Id="rId21" Type="http://schemas.openxmlformats.org/officeDocument/2006/relationships/diagramColors" Target="diagrams/colors2.xml"/><Relationship Id="rId34" Type="http://schemas.openxmlformats.org/officeDocument/2006/relationships/diagramLayout" Target="diagrams/layout4.xml"/><Relationship Id="rId42" Type="http://schemas.openxmlformats.org/officeDocument/2006/relationships/hyperlink" Target="http://www.prevalent.ne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eader" Target="head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3.xml"/><Relationship Id="rId32" Type="http://schemas.openxmlformats.org/officeDocument/2006/relationships/footer" Target="footer2.xml"/><Relationship Id="rId37" Type="http://schemas.microsoft.com/office/2007/relationships/diagramDrawing" Target="diagrams/drawing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eader" Target="header1.xml"/><Relationship Id="rId36" Type="http://schemas.openxmlformats.org/officeDocument/2006/relationships/diagramColors" Target="diagrams/colors4.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1.xml"/><Relationship Id="rId35" Type="http://schemas.openxmlformats.org/officeDocument/2006/relationships/diagramQuickStyle" Target="diagrams/quickStyle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4.xml"/><Relationship Id="rId38"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ng\AppData\Local\Microsoft\Windows\INetCache\Content.Outlook\KFHJUQCB\prevalent-white-paper-template-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3EA57C-BB7E-1A47-8687-26FAFEDA07CB}"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GB"/>
        </a:p>
      </dgm:t>
    </dgm:pt>
    <dgm:pt modelId="{94058260-43AB-BF43-84E1-91E3748CB0D4}">
      <dgm:prSet phldrT="[Text]" custT="1"/>
      <dgm:spPr/>
      <dgm:t>
        <a:bodyPr/>
        <a:lstStyle/>
        <a:p>
          <a:r>
            <a:rPr lang="en-GB" sz="1400">
              <a:latin typeface="Arial" panose="020B0604020202020204" pitchFamily="34" charset="0"/>
              <a:cs typeface="Arial" panose="020B0604020202020204" pitchFamily="34" charset="0"/>
            </a:rPr>
            <a:t>CISO/CTO</a:t>
          </a:r>
        </a:p>
      </dgm:t>
    </dgm:pt>
    <dgm:pt modelId="{93C01CC2-5C16-9642-8F8F-1F79BDEE18C1}" type="parTrans" cxnId="{14227264-7CA3-9F4B-A1D8-7DE18D714242}">
      <dgm:prSet/>
      <dgm:spPr/>
      <dgm:t>
        <a:bodyPr/>
        <a:lstStyle/>
        <a:p>
          <a:endParaRPr lang="en-GB" sz="1600">
            <a:latin typeface="Arial" panose="020B0604020202020204" pitchFamily="34" charset="0"/>
            <a:cs typeface="Arial" panose="020B0604020202020204" pitchFamily="34" charset="0"/>
          </a:endParaRPr>
        </a:p>
      </dgm:t>
    </dgm:pt>
    <dgm:pt modelId="{8D4263F9-498E-594E-BB65-1A0901C73307}" type="sibTrans" cxnId="{14227264-7CA3-9F4B-A1D8-7DE18D714242}">
      <dgm:prSet/>
      <dgm:spPr/>
      <dgm:t>
        <a:bodyPr/>
        <a:lstStyle/>
        <a:p>
          <a:endParaRPr lang="en-GB" sz="1600">
            <a:latin typeface="Arial" panose="020B0604020202020204" pitchFamily="34" charset="0"/>
            <a:cs typeface="Arial" panose="020B0604020202020204" pitchFamily="34" charset="0"/>
          </a:endParaRPr>
        </a:p>
      </dgm:t>
    </dgm:pt>
    <dgm:pt modelId="{B1D00DF9-F0A3-BC4F-A47E-DA002A9951F1}">
      <dgm:prSet phldrT="[Text]" custT="1"/>
      <dgm:spPr/>
      <dgm:t>
        <a:bodyPr/>
        <a:lstStyle/>
        <a:p>
          <a:r>
            <a:rPr lang="en-GB" sz="1400">
              <a:latin typeface="Arial" panose="020B0604020202020204" pitchFamily="34" charset="0"/>
              <a:cs typeface="Arial" panose="020B0604020202020204" pitchFamily="34" charset="0"/>
            </a:rPr>
            <a:t> Information Security manager </a:t>
          </a:r>
        </a:p>
      </dgm:t>
    </dgm:pt>
    <dgm:pt modelId="{3DB07F61-F79B-D945-854A-37275D6D94BB}" type="parTrans" cxnId="{732F726E-EB96-7640-A80A-8BA2B2BA3EBD}">
      <dgm:prSet custT="1"/>
      <dgm:spPr/>
      <dgm:t>
        <a:bodyPr/>
        <a:lstStyle/>
        <a:p>
          <a:endParaRPr lang="en-GB" sz="400">
            <a:latin typeface="Arial" panose="020B0604020202020204" pitchFamily="34" charset="0"/>
            <a:cs typeface="Arial" panose="020B0604020202020204" pitchFamily="34" charset="0"/>
          </a:endParaRPr>
        </a:p>
      </dgm:t>
    </dgm:pt>
    <dgm:pt modelId="{7FA3ADEA-2EE5-FF4F-B053-2EE869003BCC}" type="sibTrans" cxnId="{732F726E-EB96-7640-A80A-8BA2B2BA3EBD}">
      <dgm:prSet/>
      <dgm:spPr/>
      <dgm:t>
        <a:bodyPr/>
        <a:lstStyle/>
        <a:p>
          <a:endParaRPr lang="en-GB" sz="1600">
            <a:latin typeface="Arial" panose="020B0604020202020204" pitchFamily="34" charset="0"/>
            <a:cs typeface="Arial" panose="020B0604020202020204" pitchFamily="34" charset="0"/>
          </a:endParaRPr>
        </a:p>
      </dgm:t>
    </dgm:pt>
    <dgm:pt modelId="{F512B3FE-6B6D-4941-A9CF-425C7C85D4F4}">
      <dgm:prSet phldrT="[Text]" custT="1"/>
      <dgm:spPr/>
      <dgm:t>
        <a:bodyPr/>
        <a:lstStyle/>
        <a:p>
          <a:r>
            <a:rPr lang="en-GB" sz="1400">
              <a:latin typeface="Arial" panose="020B0604020202020204" pitchFamily="34" charset="0"/>
              <a:cs typeface="Arial" panose="020B0604020202020204" pitchFamily="34" charset="0"/>
            </a:rPr>
            <a:t>Senior Mangement</a:t>
          </a:r>
        </a:p>
      </dgm:t>
    </dgm:pt>
    <dgm:pt modelId="{153B8ACD-59CA-1B40-9BA3-E60359A39880}" type="parTrans" cxnId="{1600334B-4360-3D43-B71F-E74B27A12620}">
      <dgm:prSet custT="1"/>
      <dgm:spPr/>
      <dgm:t>
        <a:bodyPr/>
        <a:lstStyle/>
        <a:p>
          <a:endParaRPr lang="en-GB" sz="400">
            <a:latin typeface="Arial" panose="020B0604020202020204" pitchFamily="34" charset="0"/>
            <a:cs typeface="Arial" panose="020B0604020202020204" pitchFamily="34" charset="0"/>
          </a:endParaRPr>
        </a:p>
      </dgm:t>
    </dgm:pt>
    <dgm:pt modelId="{39F66263-FE91-374E-89EC-96EA13B1F113}" type="sibTrans" cxnId="{1600334B-4360-3D43-B71F-E74B27A12620}">
      <dgm:prSet/>
      <dgm:spPr/>
      <dgm:t>
        <a:bodyPr/>
        <a:lstStyle/>
        <a:p>
          <a:endParaRPr lang="en-GB" sz="1600">
            <a:latin typeface="Arial" panose="020B0604020202020204" pitchFamily="34" charset="0"/>
            <a:cs typeface="Arial" panose="020B0604020202020204" pitchFamily="34" charset="0"/>
          </a:endParaRPr>
        </a:p>
      </dgm:t>
    </dgm:pt>
    <dgm:pt modelId="{45FE659B-982C-6543-93B7-00FBD20E3144}">
      <dgm:prSet phldrT="[Text]" custT="1"/>
      <dgm:spPr/>
      <dgm:t>
        <a:bodyPr/>
        <a:lstStyle/>
        <a:p>
          <a:r>
            <a:rPr lang="en-GB" sz="1400">
              <a:latin typeface="Arial" panose="020B0604020202020204" pitchFamily="34" charset="0"/>
              <a:cs typeface="Arial" panose="020B0604020202020204" pitchFamily="34" charset="0"/>
            </a:rPr>
            <a:t>Information Security Analyst</a:t>
          </a:r>
        </a:p>
      </dgm:t>
    </dgm:pt>
    <dgm:pt modelId="{8B899E4D-9A07-6249-A41E-5115DB52DACA}" type="parTrans" cxnId="{3E597737-5271-F348-A2B2-4E36D66147A9}">
      <dgm:prSet custT="1"/>
      <dgm:spPr/>
      <dgm:t>
        <a:bodyPr/>
        <a:lstStyle/>
        <a:p>
          <a:endParaRPr lang="en-GB" sz="400">
            <a:latin typeface="Arial" panose="020B0604020202020204" pitchFamily="34" charset="0"/>
            <a:cs typeface="Arial" panose="020B0604020202020204" pitchFamily="34" charset="0"/>
          </a:endParaRPr>
        </a:p>
      </dgm:t>
    </dgm:pt>
    <dgm:pt modelId="{0E17D8FF-44FB-E049-BC13-FB5DBB49CF9A}" type="sibTrans" cxnId="{3E597737-5271-F348-A2B2-4E36D66147A9}">
      <dgm:prSet/>
      <dgm:spPr/>
      <dgm:t>
        <a:bodyPr/>
        <a:lstStyle/>
        <a:p>
          <a:endParaRPr lang="en-GB" sz="1600">
            <a:latin typeface="Arial" panose="020B0604020202020204" pitchFamily="34" charset="0"/>
            <a:cs typeface="Arial" panose="020B0604020202020204" pitchFamily="34" charset="0"/>
          </a:endParaRPr>
        </a:p>
      </dgm:t>
    </dgm:pt>
    <dgm:pt modelId="{CCC414DA-712C-934C-94A2-0A28176CF87D}">
      <dgm:prSet phldrT="[Text]" custT="1"/>
      <dgm:spPr/>
      <dgm:t>
        <a:bodyPr/>
        <a:lstStyle/>
        <a:p>
          <a:r>
            <a:rPr lang="en-GB" sz="1400">
              <a:latin typeface="Arial" panose="020B0604020202020204" pitchFamily="34" charset="0"/>
              <a:cs typeface="Arial" panose="020B0604020202020204" pitchFamily="34" charset="0"/>
            </a:rPr>
            <a:t> Information Security Manager</a:t>
          </a:r>
        </a:p>
      </dgm:t>
    </dgm:pt>
    <dgm:pt modelId="{F4BD912B-243F-A645-9533-D8A212C8CEB9}" type="parTrans" cxnId="{4C0B087F-B224-6249-872A-7427EDA15786}">
      <dgm:prSet custT="1"/>
      <dgm:spPr/>
      <dgm:t>
        <a:bodyPr/>
        <a:lstStyle/>
        <a:p>
          <a:endParaRPr lang="en-GB" sz="400">
            <a:latin typeface="Arial" panose="020B0604020202020204" pitchFamily="34" charset="0"/>
            <a:cs typeface="Arial" panose="020B0604020202020204" pitchFamily="34" charset="0"/>
          </a:endParaRPr>
        </a:p>
      </dgm:t>
    </dgm:pt>
    <dgm:pt modelId="{C730B093-A8A6-3947-9A7F-BE89AFEE2BFB}" type="sibTrans" cxnId="{4C0B087F-B224-6249-872A-7427EDA15786}">
      <dgm:prSet/>
      <dgm:spPr/>
      <dgm:t>
        <a:bodyPr/>
        <a:lstStyle/>
        <a:p>
          <a:endParaRPr lang="en-GB" sz="1600">
            <a:latin typeface="Arial" panose="020B0604020202020204" pitchFamily="34" charset="0"/>
            <a:cs typeface="Arial" panose="020B0604020202020204" pitchFamily="34" charset="0"/>
          </a:endParaRPr>
        </a:p>
      </dgm:t>
    </dgm:pt>
    <dgm:pt modelId="{E2182438-6ECA-C54A-B104-E452A4982263}">
      <dgm:prSet phldrT="[Text]" custT="1"/>
      <dgm:spPr/>
      <dgm:t>
        <a:bodyPr/>
        <a:lstStyle/>
        <a:p>
          <a:r>
            <a:rPr lang="en-GB" sz="1400">
              <a:latin typeface="Arial" panose="020B0604020202020204" pitchFamily="34" charset="0"/>
              <a:cs typeface="Arial" panose="020B0604020202020204" pitchFamily="34" charset="0"/>
            </a:rPr>
            <a:t>Information Security Analyst</a:t>
          </a:r>
        </a:p>
      </dgm:t>
    </dgm:pt>
    <dgm:pt modelId="{554AFF0E-007A-8B4D-B09F-16044DCD58E5}" type="parTrans" cxnId="{F161DA2F-E2E5-5647-B3CA-AF8818497913}">
      <dgm:prSet custT="1"/>
      <dgm:spPr/>
      <dgm:t>
        <a:bodyPr/>
        <a:lstStyle/>
        <a:p>
          <a:endParaRPr lang="en-GB" sz="400">
            <a:latin typeface="Arial" panose="020B0604020202020204" pitchFamily="34" charset="0"/>
            <a:cs typeface="Arial" panose="020B0604020202020204" pitchFamily="34" charset="0"/>
          </a:endParaRPr>
        </a:p>
      </dgm:t>
    </dgm:pt>
    <dgm:pt modelId="{050141D9-2B53-3F4C-9E1E-58EE6646C6B5}" type="sibTrans" cxnId="{F161DA2F-E2E5-5647-B3CA-AF8818497913}">
      <dgm:prSet/>
      <dgm:spPr/>
      <dgm:t>
        <a:bodyPr/>
        <a:lstStyle/>
        <a:p>
          <a:endParaRPr lang="en-GB" sz="1600">
            <a:latin typeface="Arial" panose="020B0604020202020204" pitchFamily="34" charset="0"/>
            <a:cs typeface="Arial" panose="020B0604020202020204" pitchFamily="34" charset="0"/>
          </a:endParaRPr>
        </a:p>
      </dgm:t>
    </dgm:pt>
    <dgm:pt modelId="{D6DF0738-BD9A-DE43-8BD4-E4E94927369D}" type="pres">
      <dgm:prSet presAssocID="{823EA57C-BB7E-1A47-8687-26FAFEDA07CB}" presName="diagram" presStyleCnt="0">
        <dgm:presLayoutVars>
          <dgm:chPref val="1"/>
          <dgm:dir/>
          <dgm:animOne val="branch"/>
          <dgm:animLvl val="lvl"/>
          <dgm:resizeHandles val="exact"/>
        </dgm:presLayoutVars>
      </dgm:prSet>
      <dgm:spPr/>
    </dgm:pt>
    <dgm:pt modelId="{789E9733-5B0B-024D-AF25-963D7D11600B}" type="pres">
      <dgm:prSet presAssocID="{94058260-43AB-BF43-84E1-91E3748CB0D4}" presName="root1" presStyleCnt="0"/>
      <dgm:spPr/>
    </dgm:pt>
    <dgm:pt modelId="{C22D3C69-61A0-AD4E-BF05-74FCAA5307F4}" type="pres">
      <dgm:prSet presAssocID="{94058260-43AB-BF43-84E1-91E3748CB0D4}" presName="LevelOneTextNode" presStyleLbl="node0" presStyleIdx="0" presStyleCnt="1">
        <dgm:presLayoutVars>
          <dgm:chPref val="3"/>
        </dgm:presLayoutVars>
      </dgm:prSet>
      <dgm:spPr/>
    </dgm:pt>
    <dgm:pt modelId="{FD7C101D-5D9B-6B4B-93F3-4CB7E252D6AB}" type="pres">
      <dgm:prSet presAssocID="{94058260-43AB-BF43-84E1-91E3748CB0D4}" presName="level2hierChild" presStyleCnt="0"/>
      <dgm:spPr/>
    </dgm:pt>
    <dgm:pt modelId="{ADE2A24D-5A82-E74F-B6A3-2BFDEE0C40BA}" type="pres">
      <dgm:prSet presAssocID="{3DB07F61-F79B-D945-854A-37275D6D94BB}" presName="conn2-1" presStyleLbl="parChTrans1D2" presStyleIdx="0" presStyleCnt="2"/>
      <dgm:spPr/>
    </dgm:pt>
    <dgm:pt modelId="{62364FBA-87EA-B04F-98DA-68435042283C}" type="pres">
      <dgm:prSet presAssocID="{3DB07F61-F79B-D945-854A-37275D6D94BB}" presName="connTx" presStyleLbl="parChTrans1D2" presStyleIdx="0" presStyleCnt="2"/>
      <dgm:spPr/>
    </dgm:pt>
    <dgm:pt modelId="{F53EB0D6-0ED3-624B-B7D2-CC9ED02D2510}" type="pres">
      <dgm:prSet presAssocID="{B1D00DF9-F0A3-BC4F-A47E-DA002A9951F1}" presName="root2" presStyleCnt="0"/>
      <dgm:spPr/>
    </dgm:pt>
    <dgm:pt modelId="{D0BE3103-E804-D543-8154-79D70D817148}" type="pres">
      <dgm:prSet presAssocID="{B1D00DF9-F0A3-BC4F-A47E-DA002A9951F1}" presName="LevelTwoTextNode" presStyleLbl="node2" presStyleIdx="0" presStyleCnt="2">
        <dgm:presLayoutVars>
          <dgm:chPref val="3"/>
        </dgm:presLayoutVars>
      </dgm:prSet>
      <dgm:spPr/>
    </dgm:pt>
    <dgm:pt modelId="{8BD7FC08-3425-164A-8C44-6133C8B3C672}" type="pres">
      <dgm:prSet presAssocID="{B1D00DF9-F0A3-BC4F-A47E-DA002A9951F1}" presName="level3hierChild" presStyleCnt="0"/>
      <dgm:spPr/>
    </dgm:pt>
    <dgm:pt modelId="{C838197D-E37E-444C-9B50-6F2FE552087E}" type="pres">
      <dgm:prSet presAssocID="{153B8ACD-59CA-1B40-9BA3-E60359A39880}" presName="conn2-1" presStyleLbl="parChTrans1D3" presStyleIdx="0" presStyleCnt="3"/>
      <dgm:spPr/>
    </dgm:pt>
    <dgm:pt modelId="{A565EDBB-9C93-CE4E-89D6-B92266A90443}" type="pres">
      <dgm:prSet presAssocID="{153B8ACD-59CA-1B40-9BA3-E60359A39880}" presName="connTx" presStyleLbl="parChTrans1D3" presStyleIdx="0" presStyleCnt="3"/>
      <dgm:spPr/>
    </dgm:pt>
    <dgm:pt modelId="{B665783A-0BB5-B449-AC9C-E062637548D8}" type="pres">
      <dgm:prSet presAssocID="{F512B3FE-6B6D-4941-A9CF-425C7C85D4F4}" presName="root2" presStyleCnt="0"/>
      <dgm:spPr/>
    </dgm:pt>
    <dgm:pt modelId="{35FAA92B-D9FB-7749-BB0D-F2D8583447BE}" type="pres">
      <dgm:prSet presAssocID="{F512B3FE-6B6D-4941-A9CF-425C7C85D4F4}" presName="LevelTwoTextNode" presStyleLbl="node3" presStyleIdx="0" presStyleCnt="3">
        <dgm:presLayoutVars>
          <dgm:chPref val="3"/>
        </dgm:presLayoutVars>
      </dgm:prSet>
      <dgm:spPr/>
    </dgm:pt>
    <dgm:pt modelId="{60DD78E7-E7AC-CA4C-BBC4-A66C2D244A59}" type="pres">
      <dgm:prSet presAssocID="{F512B3FE-6B6D-4941-A9CF-425C7C85D4F4}" presName="level3hierChild" presStyleCnt="0"/>
      <dgm:spPr/>
    </dgm:pt>
    <dgm:pt modelId="{A1E82D9C-B0F2-784B-A73E-666AD9C44DF4}" type="pres">
      <dgm:prSet presAssocID="{8B899E4D-9A07-6249-A41E-5115DB52DACA}" presName="conn2-1" presStyleLbl="parChTrans1D3" presStyleIdx="1" presStyleCnt="3"/>
      <dgm:spPr/>
    </dgm:pt>
    <dgm:pt modelId="{0C613C54-12D0-AE40-8F11-ACF8B40E58D6}" type="pres">
      <dgm:prSet presAssocID="{8B899E4D-9A07-6249-A41E-5115DB52DACA}" presName="connTx" presStyleLbl="parChTrans1D3" presStyleIdx="1" presStyleCnt="3"/>
      <dgm:spPr/>
    </dgm:pt>
    <dgm:pt modelId="{85304AE5-0C7F-D74B-9A1F-117A9C972B2F}" type="pres">
      <dgm:prSet presAssocID="{45FE659B-982C-6543-93B7-00FBD20E3144}" presName="root2" presStyleCnt="0"/>
      <dgm:spPr/>
    </dgm:pt>
    <dgm:pt modelId="{B7EABC66-6556-5A46-A8AC-DA5B45F985CF}" type="pres">
      <dgm:prSet presAssocID="{45FE659B-982C-6543-93B7-00FBD20E3144}" presName="LevelTwoTextNode" presStyleLbl="node3" presStyleIdx="1" presStyleCnt="3">
        <dgm:presLayoutVars>
          <dgm:chPref val="3"/>
        </dgm:presLayoutVars>
      </dgm:prSet>
      <dgm:spPr/>
    </dgm:pt>
    <dgm:pt modelId="{72B7CD74-3899-3B43-8BE5-F900C1D2F37A}" type="pres">
      <dgm:prSet presAssocID="{45FE659B-982C-6543-93B7-00FBD20E3144}" presName="level3hierChild" presStyleCnt="0"/>
      <dgm:spPr/>
    </dgm:pt>
    <dgm:pt modelId="{DB89C3A3-9F6E-9A4B-9D7B-D8B0E30517F6}" type="pres">
      <dgm:prSet presAssocID="{F4BD912B-243F-A645-9533-D8A212C8CEB9}" presName="conn2-1" presStyleLbl="parChTrans1D2" presStyleIdx="1" presStyleCnt="2"/>
      <dgm:spPr/>
    </dgm:pt>
    <dgm:pt modelId="{920AE70A-D1BC-1747-935E-C10CB72CF143}" type="pres">
      <dgm:prSet presAssocID="{F4BD912B-243F-A645-9533-D8A212C8CEB9}" presName="connTx" presStyleLbl="parChTrans1D2" presStyleIdx="1" presStyleCnt="2"/>
      <dgm:spPr/>
    </dgm:pt>
    <dgm:pt modelId="{9BCC6617-A8BD-A54C-A70D-F68CDC7FDB99}" type="pres">
      <dgm:prSet presAssocID="{CCC414DA-712C-934C-94A2-0A28176CF87D}" presName="root2" presStyleCnt="0"/>
      <dgm:spPr/>
    </dgm:pt>
    <dgm:pt modelId="{4BFBF814-953D-E04E-9ECC-F12F41C041F8}" type="pres">
      <dgm:prSet presAssocID="{CCC414DA-712C-934C-94A2-0A28176CF87D}" presName="LevelTwoTextNode" presStyleLbl="node2" presStyleIdx="1" presStyleCnt="2">
        <dgm:presLayoutVars>
          <dgm:chPref val="3"/>
        </dgm:presLayoutVars>
      </dgm:prSet>
      <dgm:spPr/>
    </dgm:pt>
    <dgm:pt modelId="{FBAE22CC-FA90-DD4A-8FC0-7D295BAA41CA}" type="pres">
      <dgm:prSet presAssocID="{CCC414DA-712C-934C-94A2-0A28176CF87D}" presName="level3hierChild" presStyleCnt="0"/>
      <dgm:spPr/>
    </dgm:pt>
    <dgm:pt modelId="{E81EA2BA-41B1-DE48-8A67-839FE70C363E}" type="pres">
      <dgm:prSet presAssocID="{554AFF0E-007A-8B4D-B09F-16044DCD58E5}" presName="conn2-1" presStyleLbl="parChTrans1D3" presStyleIdx="2" presStyleCnt="3"/>
      <dgm:spPr/>
    </dgm:pt>
    <dgm:pt modelId="{C1128BE4-9085-6749-B2BF-EC170C71F0BC}" type="pres">
      <dgm:prSet presAssocID="{554AFF0E-007A-8B4D-B09F-16044DCD58E5}" presName="connTx" presStyleLbl="parChTrans1D3" presStyleIdx="2" presStyleCnt="3"/>
      <dgm:spPr/>
    </dgm:pt>
    <dgm:pt modelId="{60994618-4B3A-6141-BD78-9EDDF028B966}" type="pres">
      <dgm:prSet presAssocID="{E2182438-6ECA-C54A-B104-E452A4982263}" presName="root2" presStyleCnt="0"/>
      <dgm:spPr/>
    </dgm:pt>
    <dgm:pt modelId="{A5892E30-6EB2-3B4A-A959-2D16993840EF}" type="pres">
      <dgm:prSet presAssocID="{E2182438-6ECA-C54A-B104-E452A4982263}" presName="LevelTwoTextNode" presStyleLbl="node3" presStyleIdx="2" presStyleCnt="3">
        <dgm:presLayoutVars>
          <dgm:chPref val="3"/>
        </dgm:presLayoutVars>
      </dgm:prSet>
      <dgm:spPr/>
    </dgm:pt>
    <dgm:pt modelId="{FC30ECF9-33F1-D64C-B164-1E8717DE8217}" type="pres">
      <dgm:prSet presAssocID="{E2182438-6ECA-C54A-B104-E452A4982263}" presName="level3hierChild" presStyleCnt="0"/>
      <dgm:spPr/>
    </dgm:pt>
  </dgm:ptLst>
  <dgm:cxnLst>
    <dgm:cxn modelId="{F161DA2F-E2E5-5647-B3CA-AF8818497913}" srcId="{CCC414DA-712C-934C-94A2-0A28176CF87D}" destId="{E2182438-6ECA-C54A-B104-E452A4982263}" srcOrd="0" destOrd="0" parTransId="{554AFF0E-007A-8B4D-B09F-16044DCD58E5}" sibTransId="{050141D9-2B53-3F4C-9E1E-58EE6646C6B5}"/>
    <dgm:cxn modelId="{3E597737-5271-F348-A2B2-4E36D66147A9}" srcId="{B1D00DF9-F0A3-BC4F-A47E-DA002A9951F1}" destId="{45FE659B-982C-6543-93B7-00FBD20E3144}" srcOrd="1" destOrd="0" parTransId="{8B899E4D-9A07-6249-A41E-5115DB52DACA}" sibTransId="{0E17D8FF-44FB-E049-BC13-FB5DBB49CF9A}"/>
    <dgm:cxn modelId="{A755903B-F567-D340-9DC8-515551A2DEEC}" type="presOf" srcId="{3DB07F61-F79B-D945-854A-37275D6D94BB}" destId="{ADE2A24D-5A82-E74F-B6A3-2BFDEE0C40BA}" srcOrd="0" destOrd="0" presId="urn:microsoft.com/office/officeart/2005/8/layout/hierarchy2"/>
    <dgm:cxn modelId="{1600334B-4360-3D43-B71F-E74B27A12620}" srcId="{B1D00DF9-F0A3-BC4F-A47E-DA002A9951F1}" destId="{F512B3FE-6B6D-4941-A9CF-425C7C85D4F4}" srcOrd="0" destOrd="0" parTransId="{153B8ACD-59CA-1B40-9BA3-E60359A39880}" sibTransId="{39F66263-FE91-374E-89EC-96EA13B1F113}"/>
    <dgm:cxn modelId="{686C7C57-57F3-0C43-8C84-B9D748A85AA0}" type="presOf" srcId="{CCC414DA-712C-934C-94A2-0A28176CF87D}" destId="{4BFBF814-953D-E04E-9ECC-F12F41C041F8}" srcOrd="0" destOrd="0" presId="urn:microsoft.com/office/officeart/2005/8/layout/hierarchy2"/>
    <dgm:cxn modelId="{14227264-7CA3-9F4B-A1D8-7DE18D714242}" srcId="{823EA57C-BB7E-1A47-8687-26FAFEDA07CB}" destId="{94058260-43AB-BF43-84E1-91E3748CB0D4}" srcOrd="0" destOrd="0" parTransId="{93C01CC2-5C16-9642-8F8F-1F79BDEE18C1}" sibTransId="{8D4263F9-498E-594E-BB65-1A0901C73307}"/>
    <dgm:cxn modelId="{DF10C966-2CB4-F442-93A6-9EFD46F8B5AA}" type="presOf" srcId="{8B899E4D-9A07-6249-A41E-5115DB52DACA}" destId="{0C613C54-12D0-AE40-8F11-ACF8B40E58D6}" srcOrd="1" destOrd="0" presId="urn:microsoft.com/office/officeart/2005/8/layout/hierarchy2"/>
    <dgm:cxn modelId="{B18ED96B-5FA3-1141-B0C8-CB741772F0E4}" type="presOf" srcId="{45FE659B-982C-6543-93B7-00FBD20E3144}" destId="{B7EABC66-6556-5A46-A8AC-DA5B45F985CF}" srcOrd="0" destOrd="0" presId="urn:microsoft.com/office/officeart/2005/8/layout/hierarchy2"/>
    <dgm:cxn modelId="{732F726E-EB96-7640-A80A-8BA2B2BA3EBD}" srcId="{94058260-43AB-BF43-84E1-91E3748CB0D4}" destId="{B1D00DF9-F0A3-BC4F-A47E-DA002A9951F1}" srcOrd="0" destOrd="0" parTransId="{3DB07F61-F79B-D945-854A-37275D6D94BB}" sibTransId="{7FA3ADEA-2EE5-FF4F-B053-2EE869003BCC}"/>
    <dgm:cxn modelId="{1D339170-A261-2847-A973-C8DDA4DBB3AF}" type="presOf" srcId="{F4BD912B-243F-A645-9533-D8A212C8CEB9}" destId="{DB89C3A3-9F6E-9A4B-9D7B-D8B0E30517F6}" srcOrd="0" destOrd="0" presId="urn:microsoft.com/office/officeart/2005/8/layout/hierarchy2"/>
    <dgm:cxn modelId="{4C0B087F-B224-6249-872A-7427EDA15786}" srcId="{94058260-43AB-BF43-84E1-91E3748CB0D4}" destId="{CCC414DA-712C-934C-94A2-0A28176CF87D}" srcOrd="1" destOrd="0" parTransId="{F4BD912B-243F-A645-9533-D8A212C8CEB9}" sibTransId="{C730B093-A8A6-3947-9A7F-BE89AFEE2BFB}"/>
    <dgm:cxn modelId="{5EBE6282-71C7-984A-940C-7796E6C49036}" type="presOf" srcId="{153B8ACD-59CA-1B40-9BA3-E60359A39880}" destId="{A565EDBB-9C93-CE4E-89D6-B92266A90443}" srcOrd="1" destOrd="0" presId="urn:microsoft.com/office/officeart/2005/8/layout/hierarchy2"/>
    <dgm:cxn modelId="{D4CE3B84-7337-264B-884A-C85F4BD46123}" type="presOf" srcId="{B1D00DF9-F0A3-BC4F-A47E-DA002A9951F1}" destId="{D0BE3103-E804-D543-8154-79D70D817148}" srcOrd="0" destOrd="0" presId="urn:microsoft.com/office/officeart/2005/8/layout/hierarchy2"/>
    <dgm:cxn modelId="{87CA8C84-BDB7-5545-A489-837A85774512}" type="presOf" srcId="{E2182438-6ECA-C54A-B104-E452A4982263}" destId="{A5892E30-6EB2-3B4A-A959-2D16993840EF}" srcOrd="0" destOrd="0" presId="urn:microsoft.com/office/officeart/2005/8/layout/hierarchy2"/>
    <dgm:cxn modelId="{970CA694-C802-CC49-885D-4E44737D90EF}" type="presOf" srcId="{F4BD912B-243F-A645-9533-D8A212C8CEB9}" destId="{920AE70A-D1BC-1747-935E-C10CB72CF143}" srcOrd="1" destOrd="0" presId="urn:microsoft.com/office/officeart/2005/8/layout/hierarchy2"/>
    <dgm:cxn modelId="{5E71AD94-357B-594B-B05A-9C9ABA8F67F9}" type="presOf" srcId="{823EA57C-BB7E-1A47-8687-26FAFEDA07CB}" destId="{D6DF0738-BD9A-DE43-8BD4-E4E94927369D}" srcOrd="0" destOrd="0" presId="urn:microsoft.com/office/officeart/2005/8/layout/hierarchy2"/>
    <dgm:cxn modelId="{E8B0309B-EDF3-B540-8E06-FBC92C1F9B59}" type="presOf" srcId="{153B8ACD-59CA-1B40-9BA3-E60359A39880}" destId="{C838197D-E37E-444C-9B50-6F2FE552087E}" srcOrd="0" destOrd="0" presId="urn:microsoft.com/office/officeart/2005/8/layout/hierarchy2"/>
    <dgm:cxn modelId="{E8CD479E-FAFB-3C43-8DF4-2D072DD0E5A3}" type="presOf" srcId="{554AFF0E-007A-8B4D-B09F-16044DCD58E5}" destId="{C1128BE4-9085-6749-B2BF-EC170C71F0BC}" srcOrd="1" destOrd="0" presId="urn:microsoft.com/office/officeart/2005/8/layout/hierarchy2"/>
    <dgm:cxn modelId="{E4D595A1-60AF-AE49-9411-C75173AF0680}" type="presOf" srcId="{8B899E4D-9A07-6249-A41E-5115DB52DACA}" destId="{A1E82D9C-B0F2-784B-A73E-666AD9C44DF4}" srcOrd="0" destOrd="0" presId="urn:microsoft.com/office/officeart/2005/8/layout/hierarchy2"/>
    <dgm:cxn modelId="{07E4EDB1-20FB-AC4E-B068-9D50B6E6291E}" type="presOf" srcId="{94058260-43AB-BF43-84E1-91E3748CB0D4}" destId="{C22D3C69-61A0-AD4E-BF05-74FCAA5307F4}" srcOrd="0" destOrd="0" presId="urn:microsoft.com/office/officeart/2005/8/layout/hierarchy2"/>
    <dgm:cxn modelId="{F0A2D5D4-5DEE-5842-B51E-6E8E62F8A82D}" type="presOf" srcId="{3DB07F61-F79B-D945-854A-37275D6D94BB}" destId="{62364FBA-87EA-B04F-98DA-68435042283C}" srcOrd="1" destOrd="0" presId="urn:microsoft.com/office/officeart/2005/8/layout/hierarchy2"/>
    <dgm:cxn modelId="{DA5B24DF-E735-F040-B562-91BB2C664D45}" type="presOf" srcId="{554AFF0E-007A-8B4D-B09F-16044DCD58E5}" destId="{E81EA2BA-41B1-DE48-8A67-839FE70C363E}" srcOrd="0" destOrd="0" presId="urn:microsoft.com/office/officeart/2005/8/layout/hierarchy2"/>
    <dgm:cxn modelId="{8D8D27E9-BB16-844C-A79B-BDB437AACC45}" type="presOf" srcId="{F512B3FE-6B6D-4941-A9CF-425C7C85D4F4}" destId="{35FAA92B-D9FB-7749-BB0D-F2D8583447BE}" srcOrd="0" destOrd="0" presId="urn:microsoft.com/office/officeart/2005/8/layout/hierarchy2"/>
    <dgm:cxn modelId="{BB7262AF-3479-614B-A54B-6A61E60CB157}" type="presParOf" srcId="{D6DF0738-BD9A-DE43-8BD4-E4E94927369D}" destId="{789E9733-5B0B-024D-AF25-963D7D11600B}" srcOrd="0" destOrd="0" presId="urn:microsoft.com/office/officeart/2005/8/layout/hierarchy2"/>
    <dgm:cxn modelId="{C601A3A3-F408-C54F-A0E1-9C787E658DB6}" type="presParOf" srcId="{789E9733-5B0B-024D-AF25-963D7D11600B}" destId="{C22D3C69-61A0-AD4E-BF05-74FCAA5307F4}" srcOrd="0" destOrd="0" presId="urn:microsoft.com/office/officeart/2005/8/layout/hierarchy2"/>
    <dgm:cxn modelId="{B4D7D0D6-3FB0-8243-8CFD-D6E4BD58CF43}" type="presParOf" srcId="{789E9733-5B0B-024D-AF25-963D7D11600B}" destId="{FD7C101D-5D9B-6B4B-93F3-4CB7E252D6AB}" srcOrd="1" destOrd="0" presId="urn:microsoft.com/office/officeart/2005/8/layout/hierarchy2"/>
    <dgm:cxn modelId="{70FDB43F-24D9-8441-B36D-1C4E4A2EF1C7}" type="presParOf" srcId="{FD7C101D-5D9B-6B4B-93F3-4CB7E252D6AB}" destId="{ADE2A24D-5A82-E74F-B6A3-2BFDEE0C40BA}" srcOrd="0" destOrd="0" presId="urn:microsoft.com/office/officeart/2005/8/layout/hierarchy2"/>
    <dgm:cxn modelId="{44929D0F-FFED-1641-8E24-1026F7F9BB6E}" type="presParOf" srcId="{ADE2A24D-5A82-E74F-B6A3-2BFDEE0C40BA}" destId="{62364FBA-87EA-B04F-98DA-68435042283C}" srcOrd="0" destOrd="0" presId="urn:microsoft.com/office/officeart/2005/8/layout/hierarchy2"/>
    <dgm:cxn modelId="{158090E3-455D-1A4A-92D1-9C3A6A4A6D5B}" type="presParOf" srcId="{FD7C101D-5D9B-6B4B-93F3-4CB7E252D6AB}" destId="{F53EB0D6-0ED3-624B-B7D2-CC9ED02D2510}" srcOrd="1" destOrd="0" presId="urn:microsoft.com/office/officeart/2005/8/layout/hierarchy2"/>
    <dgm:cxn modelId="{9FF5CF3E-6356-2640-BA91-3D267DCEE60F}" type="presParOf" srcId="{F53EB0D6-0ED3-624B-B7D2-CC9ED02D2510}" destId="{D0BE3103-E804-D543-8154-79D70D817148}" srcOrd="0" destOrd="0" presId="urn:microsoft.com/office/officeart/2005/8/layout/hierarchy2"/>
    <dgm:cxn modelId="{A5C66D68-6DFC-734F-AF7B-5309E7AE0C62}" type="presParOf" srcId="{F53EB0D6-0ED3-624B-B7D2-CC9ED02D2510}" destId="{8BD7FC08-3425-164A-8C44-6133C8B3C672}" srcOrd="1" destOrd="0" presId="urn:microsoft.com/office/officeart/2005/8/layout/hierarchy2"/>
    <dgm:cxn modelId="{D0181A49-88A5-E44F-A921-F5D33D819967}" type="presParOf" srcId="{8BD7FC08-3425-164A-8C44-6133C8B3C672}" destId="{C838197D-E37E-444C-9B50-6F2FE552087E}" srcOrd="0" destOrd="0" presId="urn:microsoft.com/office/officeart/2005/8/layout/hierarchy2"/>
    <dgm:cxn modelId="{69FE8D87-AE8C-DB4A-BBC4-739B8AE003D6}" type="presParOf" srcId="{C838197D-E37E-444C-9B50-6F2FE552087E}" destId="{A565EDBB-9C93-CE4E-89D6-B92266A90443}" srcOrd="0" destOrd="0" presId="urn:microsoft.com/office/officeart/2005/8/layout/hierarchy2"/>
    <dgm:cxn modelId="{BCDB3B79-9664-CB4A-A942-E4E58038C8B1}" type="presParOf" srcId="{8BD7FC08-3425-164A-8C44-6133C8B3C672}" destId="{B665783A-0BB5-B449-AC9C-E062637548D8}" srcOrd="1" destOrd="0" presId="urn:microsoft.com/office/officeart/2005/8/layout/hierarchy2"/>
    <dgm:cxn modelId="{BE1C087B-C9F3-C24F-BA6B-E8DF8AF67AA5}" type="presParOf" srcId="{B665783A-0BB5-B449-AC9C-E062637548D8}" destId="{35FAA92B-D9FB-7749-BB0D-F2D8583447BE}" srcOrd="0" destOrd="0" presId="urn:microsoft.com/office/officeart/2005/8/layout/hierarchy2"/>
    <dgm:cxn modelId="{BF9F262A-82D8-C947-B48C-D60581130DBA}" type="presParOf" srcId="{B665783A-0BB5-B449-AC9C-E062637548D8}" destId="{60DD78E7-E7AC-CA4C-BBC4-A66C2D244A59}" srcOrd="1" destOrd="0" presId="urn:microsoft.com/office/officeart/2005/8/layout/hierarchy2"/>
    <dgm:cxn modelId="{D1222603-50F7-1F4E-BE98-456EDCDB8DCE}" type="presParOf" srcId="{8BD7FC08-3425-164A-8C44-6133C8B3C672}" destId="{A1E82D9C-B0F2-784B-A73E-666AD9C44DF4}" srcOrd="2" destOrd="0" presId="urn:microsoft.com/office/officeart/2005/8/layout/hierarchy2"/>
    <dgm:cxn modelId="{AAF566B1-4E89-8C46-8C26-F6D9A80F69DC}" type="presParOf" srcId="{A1E82D9C-B0F2-784B-A73E-666AD9C44DF4}" destId="{0C613C54-12D0-AE40-8F11-ACF8B40E58D6}" srcOrd="0" destOrd="0" presId="urn:microsoft.com/office/officeart/2005/8/layout/hierarchy2"/>
    <dgm:cxn modelId="{E29A3B46-11F4-1346-BC44-177BB8A0ED29}" type="presParOf" srcId="{8BD7FC08-3425-164A-8C44-6133C8B3C672}" destId="{85304AE5-0C7F-D74B-9A1F-117A9C972B2F}" srcOrd="3" destOrd="0" presId="urn:microsoft.com/office/officeart/2005/8/layout/hierarchy2"/>
    <dgm:cxn modelId="{1A6025A2-0F4B-3842-B206-789CE21C26AB}" type="presParOf" srcId="{85304AE5-0C7F-D74B-9A1F-117A9C972B2F}" destId="{B7EABC66-6556-5A46-A8AC-DA5B45F985CF}" srcOrd="0" destOrd="0" presId="urn:microsoft.com/office/officeart/2005/8/layout/hierarchy2"/>
    <dgm:cxn modelId="{0818FC2E-D8A7-5046-BEBC-1CFD89CF48EA}" type="presParOf" srcId="{85304AE5-0C7F-D74B-9A1F-117A9C972B2F}" destId="{72B7CD74-3899-3B43-8BE5-F900C1D2F37A}" srcOrd="1" destOrd="0" presId="urn:microsoft.com/office/officeart/2005/8/layout/hierarchy2"/>
    <dgm:cxn modelId="{8AD322D1-FF19-E642-B3AD-3F3AD9024301}" type="presParOf" srcId="{FD7C101D-5D9B-6B4B-93F3-4CB7E252D6AB}" destId="{DB89C3A3-9F6E-9A4B-9D7B-D8B0E30517F6}" srcOrd="2" destOrd="0" presId="urn:microsoft.com/office/officeart/2005/8/layout/hierarchy2"/>
    <dgm:cxn modelId="{AE384DA8-ABF0-8443-B03F-5294813D43D6}" type="presParOf" srcId="{DB89C3A3-9F6E-9A4B-9D7B-D8B0E30517F6}" destId="{920AE70A-D1BC-1747-935E-C10CB72CF143}" srcOrd="0" destOrd="0" presId="urn:microsoft.com/office/officeart/2005/8/layout/hierarchy2"/>
    <dgm:cxn modelId="{5747D7BB-7D9F-6D49-B02E-13C1095CFB84}" type="presParOf" srcId="{FD7C101D-5D9B-6B4B-93F3-4CB7E252D6AB}" destId="{9BCC6617-A8BD-A54C-A70D-F68CDC7FDB99}" srcOrd="3" destOrd="0" presId="urn:microsoft.com/office/officeart/2005/8/layout/hierarchy2"/>
    <dgm:cxn modelId="{EA9A5A3C-D565-7A41-84DB-01EDC41308C5}" type="presParOf" srcId="{9BCC6617-A8BD-A54C-A70D-F68CDC7FDB99}" destId="{4BFBF814-953D-E04E-9ECC-F12F41C041F8}" srcOrd="0" destOrd="0" presId="urn:microsoft.com/office/officeart/2005/8/layout/hierarchy2"/>
    <dgm:cxn modelId="{6D0AD765-6D7D-0E41-99FC-DBA8F5E96E37}" type="presParOf" srcId="{9BCC6617-A8BD-A54C-A70D-F68CDC7FDB99}" destId="{FBAE22CC-FA90-DD4A-8FC0-7D295BAA41CA}" srcOrd="1" destOrd="0" presId="urn:microsoft.com/office/officeart/2005/8/layout/hierarchy2"/>
    <dgm:cxn modelId="{88A7DA39-0BC7-4343-A4DB-85235CDD850E}" type="presParOf" srcId="{FBAE22CC-FA90-DD4A-8FC0-7D295BAA41CA}" destId="{E81EA2BA-41B1-DE48-8A67-839FE70C363E}" srcOrd="0" destOrd="0" presId="urn:microsoft.com/office/officeart/2005/8/layout/hierarchy2"/>
    <dgm:cxn modelId="{D9B8D997-43E4-9C4D-A377-5C46BCDDBC25}" type="presParOf" srcId="{E81EA2BA-41B1-DE48-8A67-839FE70C363E}" destId="{C1128BE4-9085-6749-B2BF-EC170C71F0BC}" srcOrd="0" destOrd="0" presId="urn:microsoft.com/office/officeart/2005/8/layout/hierarchy2"/>
    <dgm:cxn modelId="{D70651CB-1197-0E49-A096-F9F68313FF2C}" type="presParOf" srcId="{FBAE22CC-FA90-DD4A-8FC0-7D295BAA41CA}" destId="{60994618-4B3A-6141-BD78-9EDDF028B966}" srcOrd="1" destOrd="0" presId="urn:microsoft.com/office/officeart/2005/8/layout/hierarchy2"/>
    <dgm:cxn modelId="{4D156E19-5294-4244-BA83-F786C0BEFC5F}" type="presParOf" srcId="{60994618-4B3A-6141-BD78-9EDDF028B966}" destId="{A5892E30-6EB2-3B4A-A959-2D16993840EF}" srcOrd="0" destOrd="0" presId="urn:microsoft.com/office/officeart/2005/8/layout/hierarchy2"/>
    <dgm:cxn modelId="{578642A7-EB84-B44F-B8C9-FFB2C202243C}" type="presParOf" srcId="{60994618-4B3A-6141-BD78-9EDDF028B966}" destId="{FC30ECF9-33F1-D64C-B164-1E8717DE8217}"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480DDC-E9A6-204B-864A-4DFF5811D0F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81F3FCC7-1753-E44E-BE5F-693075F69C70}">
      <dgm:prSet phldrT="[Text]" custT="1"/>
      <dgm:spPr/>
      <dgm:t>
        <a:bodyPr/>
        <a:lstStyle/>
        <a:p>
          <a:r>
            <a:rPr lang="en-GB" sz="1600">
              <a:latin typeface="Arial" panose="020B0604020202020204" pitchFamily="34" charset="0"/>
              <a:cs typeface="Arial" panose="020B0604020202020204" pitchFamily="34" charset="0"/>
            </a:rPr>
            <a:t>Project Director</a:t>
          </a:r>
        </a:p>
      </dgm:t>
    </dgm:pt>
    <dgm:pt modelId="{7C05AF70-DFDA-2849-AEFD-F798A45183E1}" type="parTrans" cxnId="{7368BE2A-3BAD-674C-AA6C-B95A99247BCB}">
      <dgm:prSet/>
      <dgm:spPr/>
      <dgm:t>
        <a:bodyPr/>
        <a:lstStyle/>
        <a:p>
          <a:endParaRPr lang="en-GB" sz="1200">
            <a:latin typeface="Arial" panose="020B0604020202020204" pitchFamily="34" charset="0"/>
            <a:cs typeface="Arial" panose="020B0604020202020204" pitchFamily="34" charset="0"/>
          </a:endParaRPr>
        </a:p>
      </dgm:t>
    </dgm:pt>
    <dgm:pt modelId="{9C6B87B6-E5DE-C147-833B-08E58C53DB34}" type="sibTrans" cxnId="{7368BE2A-3BAD-674C-AA6C-B95A99247BCB}">
      <dgm:prSet/>
      <dgm:spPr/>
      <dgm:t>
        <a:bodyPr/>
        <a:lstStyle/>
        <a:p>
          <a:endParaRPr lang="en-GB" sz="1200">
            <a:latin typeface="Arial" panose="020B0604020202020204" pitchFamily="34" charset="0"/>
            <a:cs typeface="Arial" panose="020B0604020202020204" pitchFamily="34" charset="0"/>
          </a:endParaRPr>
        </a:p>
      </dgm:t>
    </dgm:pt>
    <dgm:pt modelId="{48FA93FF-03AE-5C40-BEBF-76C45ADD87AB}">
      <dgm:prSet phldrT="[Text]" custT="1"/>
      <dgm:spPr/>
      <dgm:t>
        <a:bodyPr/>
        <a:lstStyle/>
        <a:p>
          <a:r>
            <a:rPr lang="en-GB" sz="1600">
              <a:latin typeface="Arial" panose="020B0604020202020204" pitchFamily="34" charset="0"/>
              <a:cs typeface="Arial" panose="020B0604020202020204" pitchFamily="34" charset="0"/>
            </a:rPr>
            <a:t>Stakeholder 1 </a:t>
          </a:r>
        </a:p>
      </dgm:t>
    </dgm:pt>
    <dgm:pt modelId="{A166D670-4AE4-C14A-AE46-77DF032A0C26}" type="parTrans" cxnId="{1507D516-33C7-4B4A-9CC4-18575793DE2B}">
      <dgm:prSet/>
      <dgm:spPr/>
      <dgm:t>
        <a:bodyPr/>
        <a:lstStyle/>
        <a:p>
          <a:endParaRPr lang="en-GB" sz="1200">
            <a:latin typeface="Arial" panose="020B0604020202020204" pitchFamily="34" charset="0"/>
            <a:cs typeface="Arial" panose="020B0604020202020204" pitchFamily="34" charset="0"/>
          </a:endParaRPr>
        </a:p>
      </dgm:t>
    </dgm:pt>
    <dgm:pt modelId="{478C683B-FDA2-BB41-94D5-5D9B2A375488}" type="sibTrans" cxnId="{1507D516-33C7-4B4A-9CC4-18575793DE2B}">
      <dgm:prSet/>
      <dgm:spPr/>
      <dgm:t>
        <a:bodyPr/>
        <a:lstStyle/>
        <a:p>
          <a:endParaRPr lang="en-GB" sz="1200">
            <a:latin typeface="Arial" panose="020B0604020202020204" pitchFamily="34" charset="0"/>
            <a:cs typeface="Arial" panose="020B0604020202020204" pitchFamily="34" charset="0"/>
          </a:endParaRPr>
        </a:p>
      </dgm:t>
    </dgm:pt>
    <dgm:pt modelId="{74D461D4-B8D1-574A-8881-9755A2D3685A}">
      <dgm:prSet phldrT="[Text]" custT="1"/>
      <dgm:spPr/>
      <dgm:t>
        <a:bodyPr/>
        <a:lstStyle/>
        <a:p>
          <a:r>
            <a:rPr lang="en-GB" sz="1600">
              <a:latin typeface="Arial" panose="020B0604020202020204" pitchFamily="34" charset="0"/>
              <a:cs typeface="Arial" panose="020B0604020202020204" pitchFamily="34" charset="0"/>
            </a:rPr>
            <a:t>Stakeholder 2 </a:t>
          </a:r>
        </a:p>
      </dgm:t>
    </dgm:pt>
    <dgm:pt modelId="{6C28A552-98CA-5C43-9BF4-95C1BAE5A642}" type="parTrans" cxnId="{5EB9BA1C-E604-AE4F-849E-EDD38BD7B6B3}">
      <dgm:prSet/>
      <dgm:spPr/>
      <dgm:t>
        <a:bodyPr/>
        <a:lstStyle/>
        <a:p>
          <a:endParaRPr lang="en-GB" sz="1200">
            <a:latin typeface="Arial" panose="020B0604020202020204" pitchFamily="34" charset="0"/>
            <a:cs typeface="Arial" panose="020B0604020202020204" pitchFamily="34" charset="0"/>
          </a:endParaRPr>
        </a:p>
      </dgm:t>
    </dgm:pt>
    <dgm:pt modelId="{664D2749-D293-9240-8717-6057D4658C6F}" type="sibTrans" cxnId="{5EB9BA1C-E604-AE4F-849E-EDD38BD7B6B3}">
      <dgm:prSet/>
      <dgm:spPr/>
      <dgm:t>
        <a:bodyPr/>
        <a:lstStyle/>
        <a:p>
          <a:endParaRPr lang="en-GB" sz="1200">
            <a:latin typeface="Arial" panose="020B0604020202020204" pitchFamily="34" charset="0"/>
            <a:cs typeface="Arial" panose="020B0604020202020204" pitchFamily="34" charset="0"/>
          </a:endParaRPr>
        </a:p>
      </dgm:t>
    </dgm:pt>
    <dgm:pt modelId="{B1779EDB-776D-1149-B4C8-969672096185}">
      <dgm:prSet phldrT="[Text]" custT="1"/>
      <dgm:spPr/>
      <dgm:t>
        <a:bodyPr/>
        <a:lstStyle/>
        <a:p>
          <a:r>
            <a:rPr lang="en-GB" sz="1600">
              <a:latin typeface="Arial" panose="020B0604020202020204" pitchFamily="34" charset="0"/>
              <a:cs typeface="Arial" panose="020B0604020202020204" pitchFamily="34" charset="0"/>
            </a:rPr>
            <a:t>Stakeholder 3 </a:t>
          </a:r>
        </a:p>
      </dgm:t>
    </dgm:pt>
    <dgm:pt modelId="{24B08C5B-CEA6-C243-A6F7-9DFD7AA666CB}" type="parTrans" cxnId="{3D610236-F3F7-CF4C-80E7-BE2C363F864C}">
      <dgm:prSet/>
      <dgm:spPr/>
      <dgm:t>
        <a:bodyPr/>
        <a:lstStyle/>
        <a:p>
          <a:endParaRPr lang="en-GB" sz="1200">
            <a:latin typeface="Arial" panose="020B0604020202020204" pitchFamily="34" charset="0"/>
            <a:cs typeface="Arial" panose="020B0604020202020204" pitchFamily="34" charset="0"/>
          </a:endParaRPr>
        </a:p>
      </dgm:t>
    </dgm:pt>
    <dgm:pt modelId="{54691B20-6013-FD4F-A28A-7D794E165312}" type="sibTrans" cxnId="{3D610236-F3F7-CF4C-80E7-BE2C363F864C}">
      <dgm:prSet/>
      <dgm:spPr/>
      <dgm:t>
        <a:bodyPr/>
        <a:lstStyle/>
        <a:p>
          <a:endParaRPr lang="en-GB" sz="1200">
            <a:latin typeface="Arial" panose="020B0604020202020204" pitchFamily="34" charset="0"/>
            <a:cs typeface="Arial" panose="020B0604020202020204" pitchFamily="34" charset="0"/>
          </a:endParaRPr>
        </a:p>
      </dgm:t>
    </dgm:pt>
    <dgm:pt modelId="{C8AE97BE-5748-914D-B149-0D89105AFD72}" type="pres">
      <dgm:prSet presAssocID="{8E480DDC-E9A6-204B-864A-4DFF5811D0F7}" presName="hierChild1" presStyleCnt="0">
        <dgm:presLayoutVars>
          <dgm:orgChart val="1"/>
          <dgm:chPref val="1"/>
          <dgm:dir/>
          <dgm:animOne val="branch"/>
          <dgm:animLvl val="lvl"/>
          <dgm:resizeHandles/>
        </dgm:presLayoutVars>
      </dgm:prSet>
      <dgm:spPr/>
    </dgm:pt>
    <dgm:pt modelId="{058C4E27-C0F3-D047-8835-4690DBD643B5}" type="pres">
      <dgm:prSet presAssocID="{81F3FCC7-1753-E44E-BE5F-693075F69C70}" presName="hierRoot1" presStyleCnt="0">
        <dgm:presLayoutVars>
          <dgm:hierBranch val="init"/>
        </dgm:presLayoutVars>
      </dgm:prSet>
      <dgm:spPr/>
    </dgm:pt>
    <dgm:pt modelId="{7425CFD6-E261-AB4F-8802-DF7A787D2BB0}" type="pres">
      <dgm:prSet presAssocID="{81F3FCC7-1753-E44E-BE5F-693075F69C70}" presName="rootComposite1" presStyleCnt="0"/>
      <dgm:spPr/>
    </dgm:pt>
    <dgm:pt modelId="{2F274658-ABFF-A24B-B8CA-4A85F81077F9}" type="pres">
      <dgm:prSet presAssocID="{81F3FCC7-1753-E44E-BE5F-693075F69C70}" presName="rootText1" presStyleLbl="node0" presStyleIdx="0" presStyleCnt="1">
        <dgm:presLayoutVars>
          <dgm:chPref val="3"/>
        </dgm:presLayoutVars>
      </dgm:prSet>
      <dgm:spPr/>
    </dgm:pt>
    <dgm:pt modelId="{41688651-F8BB-8B44-99A0-E82D9DEC8ECA}" type="pres">
      <dgm:prSet presAssocID="{81F3FCC7-1753-E44E-BE5F-693075F69C70}" presName="rootConnector1" presStyleLbl="node1" presStyleIdx="0" presStyleCnt="0"/>
      <dgm:spPr/>
    </dgm:pt>
    <dgm:pt modelId="{9DA0C5C2-C850-C545-A71E-B8466ED1E55B}" type="pres">
      <dgm:prSet presAssocID="{81F3FCC7-1753-E44E-BE5F-693075F69C70}" presName="hierChild2" presStyleCnt="0"/>
      <dgm:spPr/>
    </dgm:pt>
    <dgm:pt modelId="{38553749-372A-694F-AAA6-01017C5350FC}" type="pres">
      <dgm:prSet presAssocID="{A166D670-4AE4-C14A-AE46-77DF032A0C26}" presName="Name37" presStyleLbl="parChTrans1D2" presStyleIdx="0" presStyleCnt="3"/>
      <dgm:spPr/>
    </dgm:pt>
    <dgm:pt modelId="{E18A61F2-4212-164C-8441-2586660AA25E}" type="pres">
      <dgm:prSet presAssocID="{48FA93FF-03AE-5C40-BEBF-76C45ADD87AB}" presName="hierRoot2" presStyleCnt="0">
        <dgm:presLayoutVars>
          <dgm:hierBranch val="init"/>
        </dgm:presLayoutVars>
      </dgm:prSet>
      <dgm:spPr/>
    </dgm:pt>
    <dgm:pt modelId="{B86DD57C-8460-004D-AC6A-19E8BF3FCEB4}" type="pres">
      <dgm:prSet presAssocID="{48FA93FF-03AE-5C40-BEBF-76C45ADD87AB}" presName="rootComposite" presStyleCnt="0"/>
      <dgm:spPr/>
    </dgm:pt>
    <dgm:pt modelId="{9996231E-1B93-C642-8497-7DBFAE57486F}" type="pres">
      <dgm:prSet presAssocID="{48FA93FF-03AE-5C40-BEBF-76C45ADD87AB}" presName="rootText" presStyleLbl="node2" presStyleIdx="0" presStyleCnt="3">
        <dgm:presLayoutVars>
          <dgm:chPref val="3"/>
        </dgm:presLayoutVars>
      </dgm:prSet>
      <dgm:spPr/>
    </dgm:pt>
    <dgm:pt modelId="{FEC2369F-E692-F545-BD0D-7BA42EDB197D}" type="pres">
      <dgm:prSet presAssocID="{48FA93FF-03AE-5C40-BEBF-76C45ADD87AB}" presName="rootConnector" presStyleLbl="node2" presStyleIdx="0" presStyleCnt="3"/>
      <dgm:spPr/>
    </dgm:pt>
    <dgm:pt modelId="{3635130C-F1F9-C74B-8C3A-7B07147D1326}" type="pres">
      <dgm:prSet presAssocID="{48FA93FF-03AE-5C40-BEBF-76C45ADD87AB}" presName="hierChild4" presStyleCnt="0"/>
      <dgm:spPr/>
    </dgm:pt>
    <dgm:pt modelId="{AD1A7E73-7292-4341-B021-8BC4DAA846FF}" type="pres">
      <dgm:prSet presAssocID="{48FA93FF-03AE-5C40-BEBF-76C45ADD87AB}" presName="hierChild5" presStyleCnt="0"/>
      <dgm:spPr/>
    </dgm:pt>
    <dgm:pt modelId="{4C12B749-9215-0943-A83B-B5A776E6BF83}" type="pres">
      <dgm:prSet presAssocID="{6C28A552-98CA-5C43-9BF4-95C1BAE5A642}" presName="Name37" presStyleLbl="parChTrans1D2" presStyleIdx="1" presStyleCnt="3"/>
      <dgm:spPr/>
    </dgm:pt>
    <dgm:pt modelId="{C5B08FE4-FCDE-9A40-A74B-98AA1B58936E}" type="pres">
      <dgm:prSet presAssocID="{74D461D4-B8D1-574A-8881-9755A2D3685A}" presName="hierRoot2" presStyleCnt="0">
        <dgm:presLayoutVars>
          <dgm:hierBranch val="init"/>
        </dgm:presLayoutVars>
      </dgm:prSet>
      <dgm:spPr/>
    </dgm:pt>
    <dgm:pt modelId="{20AF60E5-8655-5547-8E0A-DD39DE1EC093}" type="pres">
      <dgm:prSet presAssocID="{74D461D4-B8D1-574A-8881-9755A2D3685A}" presName="rootComposite" presStyleCnt="0"/>
      <dgm:spPr/>
    </dgm:pt>
    <dgm:pt modelId="{124E08CF-A1C7-1746-B98A-ED33B9C1BA84}" type="pres">
      <dgm:prSet presAssocID="{74D461D4-B8D1-574A-8881-9755A2D3685A}" presName="rootText" presStyleLbl="node2" presStyleIdx="1" presStyleCnt="3">
        <dgm:presLayoutVars>
          <dgm:chPref val="3"/>
        </dgm:presLayoutVars>
      </dgm:prSet>
      <dgm:spPr/>
    </dgm:pt>
    <dgm:pt modelId="{8C4F82DC-A418-E84D-AA2C-F05C4BA4BAD5}" type="pres">
      <dgm:prSet presAssocID="{74D461D4-B8D1-574A-8881-9755A2D3685A}" presName="rootConnector" presStyleLbl="node2" presStyleIdx="1" presStyleCnt="3"/>
      <dgm:spPr/>
    </dgm:pt>
    <dgm:pt modelId="{630D3127-D81F-3046-8E31-17CA8A9D4970}" type="pres">
      <dgm:prSet presAssocID="{74D461D4-B8D1-574A-8881-9755A2D3685A}" presName="hierChild4" presStyleCnt="0"/>
      <dgm:spPr/>
    </dgm:pt>
    <dgm:pt modelId="{A7CCE523-AFE8-1342-BDFD-EA789F67CF90}" type="pres">
      <dgm:prSet presAssocID="{74D461D4-B8D1-574A-8881-9755A2D3685A}" presName="hierChild5" presStyleCnt="0"/>
      <dgm:spPr/>
    </dgm:pt>
    <dgm:pt modelId="{74189B21-CCD6-5849-9E20-E1D53C4F58B2}" type="pres">
      <dgm:prSet presAssocID="{24B08C5B-CEA6-C243-A6F7-9DFD7AA666CB}" presName="Name37" presStyleLbl="parChTrans1D2" presStyleIdx="2" presStyleCnt="3"/>
      <dgm:spPr/>
    </dgm:pt>
    <dgm:pt modelId="{B78524CF-D8C6-644C-AB2A-589637279C99}" type="pres">
      <dgm:prSet presAssocID="{B1779EDB-776D-1149-B4C8-969672096185}" presName="hierRoot2" presStyleCnt="0">
        <dgm:presLayoutVars>
          <dgm:hierBranch val="init"/>
        </dgm:presLayoutVars>
      </dgm:prSet>
      <dgm:spPr/>
    </dgm:pt>
    <dgm:pt modelId="{D683517D-122A-714E-9278-92153DD805E9}" type="pres">
      <dgm:prSet presAssocID="{B1779EDB-776D-1149-B4C8-969672096185}" presName="rootComposite" presStyleCnt="0"/>
      <dgm:spPr/>
    </dgm:pt>
    <dgm:pt modelId="{D58E88D8-601C-7443-A766-B711E7E9E9DA}" type="pres">
      <dgm:prSet presAssocID="{B1779EDB-776D-1149-B4C8-969672096185}" presName="rootText" presStyleLbl="node2" presStyleIdx="2" presStyleCnt="3">
        <dgm:presLayoutVars>
          <dgm:chPref val="3"/>
        </dgm:presLayoutVars>
      </dgm:prSet>
      <dgm:spPr/>
    </dgm:pt>
    <dgm:pt modelId="{A0D7ABCA-1BA8-2948-B75E-8909B69D63EF}" type="pres">
      <dgm:prSet presAssocID="{B1779EDB-776D-1149-B4C8-969672096185}" presName="rootConnector" presStyleLbl="node2" presStyleIdx="2" presStyleCnt="3"/>
      <dgm:spPr/>
    </dgm:pt>
    <dgm:pt modelId="{FEC2A870-FF3A-A348-82D9-155CD1429B95}" type="pres">
      <dgm:prSet presAssocID="{B1779EDB-776D-1149-B4C8-969672096185}" presName="hierChild4" presStyleCnt="0"/>
      <dgm:spPr/>
    </dgm:pt>
    <dgm:pt modelId="{C0C39C18-CAFC-E442-B654-F005FF57CF21}" type="pres">
      <dgm:prSet presAssocID="{B1779EDB-776D-1149-B4C8-969672096185}" presName="hierChild5" presStyleCnt="0"/>
      <dgm:spPr/>
    </dgm:pt>
    <dgm:pt modelId="{C918CA3B-49DE-EE4E-89A7-BF35CA1C1D6D}" type="pres">
      <dgm:prSet presAssocID="{81F3FCC7-1753-E44E-BE5F-693075F69C70}" presName="hierChild3" presStyleCnt="0"/>
      <dgm:spPr/>
    </dgm:pt>
  </dgm:ptLst>
  <dgm:cxnLst>
    <dgm:cxn modelId="{7DDDDF00-CACB-8E45-B6A8-C6CB4A268B70}" type="presOf" srcId="{8E480DDC-E9A6-204B-864A-4DFF5811D0F7}" destId="{C8AE97BE-5748-914D-B149-0D89105AFD72}" srcOrd="0" destOrd="0" presId="urn:microsoft.com/office/officeart/2005/8/layout/orgChart1"/>
    <dgm:cxn modelId="{2E30BE12-CD14-DD44-9F5B-A95422741EB1}" type="presOf" srcId="{74D461D4-B8D1-574A-8881-9755A2D3685A}" destId="{124E08CF-A1C7-1746-B98A-ED33B9C1BA84}" srcOrd="0" destOrd="0" presId="urn:microsoft.com/office/officeart/2005/8/layout/orgChart1"/>
    <dgm:cxn modelId="{1507D516-33C7-4B4A-9CC4-18575793DE2B}" srcId="{81F3FCC7-1753-E44E-BE5F-693075F69C70}" destId="{48FA93FF-03AE-5C40-BEBF-76C45ADD87AB}" srcOrd="0" destOrd="0" parTransId="{A166D670-4AE4-C14A-AE46-77DF032A0C26}" sibTransId="{478C683B-FDA2-BB41-94D5-5D9B2A375488}"/>
    <dgm:cxn modelId="{5EB9BA1C-E604-AE4F-849E-EDD38BD7B6B3}" srcId="{81F3FCC7-1753-E44E-BE5F-693075F69C70}" destId="{74D461D4-B8D1-574A-8881-9755A2D3685A}" srcOrd="1" destOrd="0" parTransId="{6C28A552-98CA-5C43-9BF4-95C1BAE5A642}" sibTransId="{664D2749-D293-9240-8717-6057D4658C6F}"/>
    <dgm:cxn modelId="{7368BE2A-3BAD-674C-AA6C-B95A99247BCB}" srcId="{8E480DDC-E9A6-204B-864A-4DFF5811D0F7}" destId="{81F3FCC7-1753-E44E-BE5F-693075F69C70}" srcOrd="0" destOrd="0" parTransId="{7C05AF70-DFDA-2849-AEFD-F798A45183E1}" sibTransId="{9C6B87B6-E5DE-C147-833B-08E58C53DB34}"/>
    <dgm:cxn modelId="{35ADD62D-6DA0-3945-BA49-507D4508B02C}" type="presOf" srcId="{6C28A552-98CA-5C43-9BF4-95C1BAE5A642}" destId="{4C12B749-9215-0943-A83B-B5A776E6BF83}" srcOrd="0" destOrd="0" presId="urn:microsoft.com/office/officeart/2005/8/layout/orgChart1"/>
    <dgm:cxn modelId="{3D610236-F3F7-CF4C-80E7-BE2C363F864C}" srcId="{81F3FCC7-1753-E44E-BE5F-693075F69C70}" destId="{B1779EDB-776D-1149-B4C8-969672096185}" srcOrd="2" destOrd="0" parTransId="{24B08C5B-CEA6-C243-A6F7-9DFD7AA666CB}" sibTransId="{54691B20-6013-FD4F-A28A-7D794E165312}"/>
    <dgm:cxn modelId="{322F3242-7950-4B4B-B295-C5D97C544059}" type="presOf" srcId="{24B08C5B-CEA6-C243-A6F7-9DFD7AA666CB}" destId="{74189B21-CCD6-5849-9E20-E1D53C4F58B2}" srcOrd="0" destOrd="0" presId="urn:microsoft.com/office/officeart/2005/8/layout/orgChart1"/>
    <dgm:cxn modelId="{45955D4B-18EA-C441-A513-A94007EF799C}" type="presOf" srcId="{81F3FCC7-1753-E44E-BE5F-693075F69C70}" destId="{41688651-F8BB-8B44-99A0-E82D9DEC8ECA}" srcOrd="1" destOrd="0" presId="urn:microsoft.com/office/officeart/2005/8/layout/orgChart1"/>
    <dgm:cxn modelId="{923C5181-A83C-3F41-87E8-B3D76F92F2FF}" type="presOf" srcId="{A166D670-4AE4-C14A-AE46-77DF032A0C26}" destId="{38553749-372A-694F-AAA6-01017C5350FC}" srcOrd="0" destOrd="0" presId="urn:microsoft.com/office/officeart/2005/8/layout/orgChart1"/>
    <dgm:cxn modelId="{BCD60DAA-AD78-C347-8344-67E23CD8E956}" type="presOf" srcId="{81F3FCC7-1753-E44E-BE5F-693075F69C70}" destId="{2F274658-ABFF-A24B-B8CA-4A85F81077F9}" srcOrd="0" destOrd="0" presId="urn:microsoft.com/office/officeart/2005/8/layout/orgChart1"/>
    <dgm:cxn modelId="{52B90CC3-9881-CD4E-AB8A-E6A858503C0A}" type="presOf" srcId="{B1779EDB-776D-1149-B4C8-969672096185}" destId="{A0D7ABCA-1BA8-2948-B75E-8909B69D63EF}" srcOrd="1" destOrd="0" presId="urn:microsoft.com/office/officeart/2005/8/layout/orgChart1"/>
    <dgm:cxn modelId="{EF42A5D5-9B46-C747-BCF2-7D0A12ABB376}" type="presOf" srcId="{B1779EDB-776D-1149-B4C8-969672096185}" destId="{D58E88D8-601C-7443-A766-B711E7E9E9DA}" srcOrd="0" destOrd="0" presId="urn:microsoft.com/office/officeart/2005/8/layout/orgChart1"/>
    <dgm:cxn modelId="{1684F1D6-E0A4-5847-B83C-4187B8496DDB}" type="presOf" srcId="{48FA93FF-03AE-5C40-BEBF-76C45ADD87AB}" destId="{FEC2369F-E692-F545-BD0D-7BA42EDB197D}" srcOrd="1" destOrd="0" presId="urn:microsoft.com/office/officeart/2005/8/layout/orgChart1"/>
    <dgm:cxn modelId="{36AFA8D9-1DFB-3E47-9379-9AEE2EECE1F2}" type="presOf" srcId="{48FA93FF-03AE-5C40-BEBF-76C45ADD87AB}" destId="{9996231E-1B93-C642-8497-7DBFAE57486F}" srcOrd="0" destOrd="0" presId="urn:microsoft.com/office/officeart/2005/8/layout/orgChart1"/>
    <dgm:cxn modelId="{F3E3CBE8-CE83-1640-BF86-FBC897697FD2}" type="presOf" srcId="{74D461D4-B8D1-574A-8881-9755A2D3685A}" destId="{8C4F82DC-A418-E84D-AA2C-F05C4BA4BAD5}" srcOrd="1" destOrd="0" presId="urn:microsoft.com/office/officeart/2005/8/layout/orgChart1"/>
    <dgm:cxn modelId="{D128177B-F476-2C48-BC12-07CBF8926DEB}" type="presParOf" srcId="{C8AE97BE-5748-914D-B149-0D89105AFD72}" destId="{058C4E27-C0F3-D047-8835-4690DBD643B5}" srcOrd="0" destOrd="0" presId="urn:microsoft.com/office/officeart/2005/8/layout/orgChart1"/>
    <dgm:cxn modelId="{680EFE98-0CE8-F245-8D36-D1109F9B5EF3}" type="presParOf" srcId="{058C4E27-C0F3-D047-8835-4690DBD643B5}" destId="{7425CFD6-E261-AB4F-8802-DF7A787D2BB0}" srcOrd="0" destOrd="0" presId="urn:microsoft.com/office/officeart/2005/8/layout/orgChart1"/>
    <dgm:cxn modelId="{2E70D03C-5347-B949-8F92-D82CBFD2D65D}" type="presParOf" srcId="{7425CFD6-E261-AB4F-8802-DF7A787D2BB0}" destId="{2F274658-ABFF-A24B-B8CA-4A85F81077F9}" srcOrd="0" destOrd="0" presId="urn:microsoft.com/office/officeart/2005/8/layout/orgChart1"/>
    <dgm:cxn modelId="{E7B654AF-EA6E-D142-914C-28482E5285C1}" type="presParOf" srcId="{7425CFD6-E261-AB4F-8802-DF7A787D2BB0}" destId="{41688651-F8BB-8B44-99A0-E82D9DEC8ECA}" srcOrd="1" destOrd="0" presId="urn:microsoft.com/office/officeart/2005/8/layout/orgChart1"/>
    <dgm:cxn modelId="{D247B611-8425-6F47-AF10-182EF6E65316}" type="presParOf" srcId="{058C4E27-C0F3-D047-8835-4690DBD643B5}" destId="{9DA0C5C2-C850-C545-A71E-B8466ED1E55B}" srcOrd="1" destOrd="0" presId="urn:microsoft.com/office/officeart/2005/8/layout/orgChart1"/>
    <dgm:cxn modelId="{F9A012DE-7E04-7D41-AD46-8EE35B41DA44}" type="presParOf" srcId="{9DA0C5C2-C850-C545-A71E-B8466ED1E55B}" destId="{38553749-372A-694F-AAA6-01017C5350FC}" srcOrd="0" destOrd="0" presId="urn:microsoft.com/office/officeart/2005/8/layout/orgChart1"/>
    <dgm:cxn modelId="{DA1B2654-516A-0D41-A663-273C26C100F6}" type="presParOf" srcId="{9DA0C5C2-C850-C545-A71E-B8466ED1E55B}" destId="{E18A61F2-4212-164C-8441-2586660AA25E}" srcOrd="1" destOrd="0" presId="urn:microsoft.com/office/officeart/2005/8/layout/orgChart1"/>
    <dgm:cxn modelId="{A42DCBA8-58AA-6142-A8D2-F894DCDA64B8}" type="presParOf" srcId="{E18A61F2-4212-164C-8441-2586660AA25E}" destId="{B86DD57C-8460-004D-AC6A-19E8BF3FCEB4}" srcOrd="0" destOrd="0" presId="urn:microsoft.com/office/officeart/2005/8/layout/orgChart1"/>
    <dgm:cxn modelId="{6B967E13-7C50-ED4E-A40C-D55F70464A27}" type="presParOf" srcId="{B86DD57C-8460-004D-AC6A-19E8BF3FCEB4}" destId="{9996231E-1B93-C642-8497-7DBFAE57486F}" srcOrd="0" destOrd="0" presId="urn:microsoft.com/office/officeart/2005/8/layout/orgChart1"/>
    <dgm:cxn modelId="{53519760-789C-2245-83EE-EBED8784DFDA}" type="presParOf" srcId="{B86DD57C-8460-004D-AC6A-19E8BF3FCEB4}" destId="{FEC2369F-E692-F545-BD0D-7BA42EDB197D}" srcOrd="1" destOrd="0" presId="urn:microsoft.com/office/officeart/2005/8/layout/orgChart1"/>
    <dgm:cxn modelId="{08F30868-E587-B349-B668-9DFC94AC04B5}" type="presParOf" srcId="{E18A61F2-4212-164C-8441-2586660AA25E}" destId="{3635130C-F1F9-C74B-8C3A-7B07147D1326}" srcOrd="1" destOrd="0" presId="urn:microsoft.com/office/officeart/2005/8/layout/orgChart1"/>
    <dgm:cxn modelId="{539BC603-4918-054B-8323-97DDD459DCE3}" type="presParOf" srcId="{E18A61F2-4212-164C-8441-2586660AA25E}" destId="{AD1A7E73-7292-4341-B021-8BC4DAA846FF}" srcOrd="2" destOrd="0" presId="urn:microsoft.com/office/officeart/2005/8/layout/orgChart1"/>
    <dgm:cxn modelId="{4829C4DC-DDAA-EB46-B896-D6BD012C73C6}" type="presParOf" srcId="{9DA0C5C2-C850-C545-A71E-B8466ED1E55B}" destId="{4C12B749-9215-0943-A83B-B5A776E6BF83}" srcOrd="2" destOrd="0" presId="urn:microsoft.com/office/officeart/2005/8/layout/orgChart1"/>
    <dgm:cxn modelId="{9BABB5CB-75A8-D649-A935-B53E9E5C5E41}" type="presParOf" srcId="{9DA0C5C2-C850-C545-A71E-B8466ED1E55B}" destId="{C5B08FE4-FCDE-9A40-A74B-98AA1B58936E}" srcOrd="3" destOrd="0" presId="urn:microsoft.com/office/officeart/2005/8/layout/orgChart1"/>
    <dgm:cxn modelId="{5AAD38D2-BC5A-BD45-AA5C-6380B43A945A}" type="presParOf" srcId="{C5B08FE4-FCDE-9A40-A74B-98AA1B58936E}" destId="{20AF60E5-8655-5547-8E0A-DD39DE1EC093}" srcOrd="0" destOrd="0" presId="urn:microsoft.com/office/officeart/2005/8/layout/orgChart1"/>
    <dgm:cxn modelId="{818E3298-842A-C546-9F18-DF5A78DBD1F6}" type="presParOf" srcId="{20AF60E5-8655-5547-8E0A-DD39DE1EC093}" destId="{124E08CF-A1C7-1746-B98A-ED33B9C1BA84}" srcOrd="0" destOrd="0" presId="urn:microsoft.com/office/officeart/2005/8/layout/orgChart1"/>
    <dgm:cxn modelId="{5904CCAF-3C7A-6649-88CB-E80CFFBD5AF0}" type="presParOf" srcId="{20AF60E5-8655-5547-8E0A-DD39DE1EC093}" destId="{8C4F82DC-A418-E84D-AA2C-F05C4BA4BAD5}" srcOrd="1" destOrd="0" presId="urn:microsoft.com/office/officeart/2005/8/layout/orgChart1"/>
    <dgm:cxn modelId="{7B525AC7-7DD2-FB4B-A4C2-1DC6E05398F6}" type="presParOf" srcId="{C5B08FE4-FCDE-9A40-A74B-98AA1B58936E}" destId="{630D3127-D81F-3046-8E31-17CA8A9D4970}" srcOrd="1" destOrd="0" presId="urn:microsoft.com/office/officeart/2005/8/layout/orgChart1"/>
    <dgm:cxn modelId="{CA62CF4D-9106-024A-822B-CF34E743DCD4}" type="presParOf" srcId="{C5B08FE4-FCDE-9A40-A74B-98AA1B58936E}" destId="{A7CCE523-AFE8-1342-BDFD-EA789F67CF90}" srcOrd="2" destOrd="0" presId="urn:microsoft.com/office/officeart/2005/8/layout/orgChart1"/>
    <dgm:cxn modelId="{4102D9D0-A7F9-4A4E-AA7F-FB11DB019133}" type="presParOf" srcId="{9DA0C5C2-C850-C545-A71E-B8466ED1E55B}" destId="{74189B21-CCD6-5849-9E20-E1D53C4F58B2}" srcOrd="4" destOrd="0" presId="urn:microsoft.com/office/officeart/2005/8/layout/orgChart1"/>
    <dgm:cxn modelId="{D219ED38-87E7-0D4A-8490-045EB55D7C88}" type="presParOf" srcId="{9DA0C5C2-C850-C545-A71E-B8466ED1E55B}" destId="{B78524CF-D8C6-644C-AB2A-589637279C99}" srcOrd="5" destOrd="0" presId="urn:microsoft.com/office/officeart/2005/8/layout/orgChart1"/>
    <dgm:cxn modelId="{DBCBA868-C3DC-D244-A0F6-F009D731A475}" type="presParOf" srcId="{B78524CF-D8C6-644C-AB2A-589637279C99}" destId="{D683517D-122A-714E-9278-92153DD805E9}" srcOrd="0" destOrd="0" presId="urn:microsoft.com/office/officeart/2005/8/layout/orgChart1"/>
    <dgm:cxn modelId="{F63E6CC6-FB5B-6C45-A2CE-EB8CC4A56010}" type="presParOf" srcId="{D683517D-122A-714E-9278-92153DD805E9}" destId="{D58E88D8-601C-7443-A766-B711E7E9E9DA}" srcOrd="0" destOrd="0" presId="urn:microsoft.com/office/officeart/2005/8/layout/orgChart1"/>
    <dgm:cxn modelId="{9BAA30C2-E139-C047-839E-50ED277DAF99}" type="presParOf" srcId="{D683517D-122A-714E-9278-92153DD805E9}" destId="{A0D7ABCA-1BA8-2948-B75E-8909B69D63EF}" srcOrd="1" destOrd="0" presId="urn:microsoft.com/office/officeart/2005/8/layout/orgChart1"/>
    <dgm:cxn modelId="{EA16FFDE-B09F-524A-9D26-2BF7312845DF}" type="presParOf" srcId="{B78524CF-D8C6-644C-AB2A-589637279C99}" destId="{FEC2A870-FF3A-A348-82D9-155CD1429B95}" srcOrd="1" destOrd="0" presId="urn:microsoft.com/office/officeart/2005/8/layout/orgChart1"/>
    <dgm:cxn modelId="{BED95B10-EE7D-AD4B-9F54-67B039281973}" type="presParOf" srcId="{B78524CF-D8C6-644C-AB2A-589637279C99}" destId="{C0C39C18-CAFC-E442-B654-F005FF57CF21}" srcOrd="2" destOrd="0" presId="urn:microsoft.com/office/officeart/2005/8/layout/orgChart1"/>
    <dgm:cxn modelId="{44834857-7304-8E41-869D-C2D17742CC8B}" type="presParOf" srcId="{058C4E27-C0F3-D047-8835-4690DBD643B5}" destId="{C918CA3B-49DE-EE4E-89A7-BF35CA1C1D6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B6477A-3CC6-0D4F-92A0-AC0F7F553BDC}"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6372657-C738-3542-8870-FDFB028244B3}">
      <dgm:prSet phldrT="[Text]"/>
      <dgm:spPr/>
      <dgm:t>
        <a:bodyPr/>
        <a:lstStyle/>
        <a:p>
          <a:pPr algn="l"/>
          <a:r>
            <a:rPr lang="en-GB">
              <a:latin typeface="Arial" panose="020B0604020202020204" pitchFamily="34" charset="0"/>
              <a:cs typeface="Arial" panose="020B0604020202020204" pitchFamily="34" charset="0"/>
            </a:rPr>
            <a:t> Role: Procurement </a:t>
          </a:r>
        </a:p>
        <a:p>
          <a:pPr algn="l"/>
          <a:r>
            <a:rPr lang="en-GB">
              <a:latin typeface="Arial" panose="020B0604020202020204" pitchFamily="34" charset="0"/>
              <a:cs typeface="Arial" panose="020B0604020202020204" pitchFamily="34" charset="0"/>
            </a:rPr>
            <a:t> Name: Adam Smith</a:t>
          </a:r>
        </a:p>
        <a:p>
          <a:pPr algn="l"/>
          <a:r>
            <a:rPr lang="en-GB">
              <a:latin typeface="Arial" panose="020B0604020202020204" pitchFamily="34" charset="0"/>
              <a:cs typeface="Arial" panose="020B0604020202020204" pitchFamily="34" charset="0"/>
            </a:rPr>
            <a:t> Work Number: XXXXX</a:t>
          </a:r>
        </a:p>
        <a:p>
          <a:pPr algn="l"/>
          <a:r>
            <a:rPr lang="en-GB">
              <a:latin typeface="Arial" panose="020B0604020202020204" pitchFamily="34" charset="0"/>
              <a:cs typeface="Arial" panose="020B0604020202020204" pitchFamily="34" charset="0"/>
            </a:rPr>
            <a:t> Mobile Number: XXXXX</a:t>
          </a:r>
        </a:p>
      </dgm:t>
    </dgm:pt>
    <dgm:pt modelId="{CB290C63-465F-7043-BDFB-D2B37E692A99}" type="parTrans" cxnId="{FDFC71CA-205B-084E-B72A-20570B3BE51C}">
      <dgm:prSet/>
      <dgm:spPr/>
      <dgm:t>
        <a:bodyPr/>
        <a:lstStyle/>
        <a:p>
          <a:endParaRPr lang="en-GB">
            <a:latin typeface="Arial" panose="020B0604020202020204" pitchFamily="34" charset="0"/>
            <a:cs typeface="Arial" panose="020B0604020202020204" pitchFamily="34" charset="0"/>
          </a:endParaRPr>
        </a:p>
      </dgm:t>
    </dgm:pt>
    <dgm:pt modelId="{82ABAAB4-13B0-FA47-BA19-F9C8B91788E8}" type="sibTrans" cxnId="{FDFC71CA-205B-084E-B72A-20570B3BE51C}">
      <dgm:prSet/>
      <dgm:spPr/>
      <dgm:t>
        <a:bodyPr/>
        <a:lstStyle/>
        <a:p>
          <a:endParaRPr lang="en-GB">
            <a:latin typeface="Arial" panose="020B0604020202020204" pitchFamily="34" charset="0"/>
            <a:cs typeface="Arial" panose="020B0604020202020204" pitchFamily="34" charset="0"/>
          </a:endParaRPr>
        </a:p>
      </dgm:t>
    </dgm:pt>
    <dgm:pt modelId="{3752B245-CF51-C749-88A8-803A4C694CDF}">
      <dgm:prSet phldrT="[Text]"/>
      <dgm:spPr/>
      <dgm:t>
        <a:bodyPr/>
        <a:lstStyle/>
        <a:p>
          <a:pPr algn="l"/>
          <a:r>
            <a:rPr lang="en-GB">
              <a:latin typeface="Arial" panose="020B0604020202020204" pitchFamily="34" charset="0"/>
              <a:cs typeface="Arial" panose="020B0604020202020204" pitchFamily="34" charset="0"/>
            </a:rPr>
            <a:t>Third party name: Tyrell Corporation</a:t>
          </a:r>
        </a:p>
        <a:p>
          <a:pPr algn="l"/>
          <a:r>
            <a:rPr lang="en-GB">
              <a:latin typeface="Arial" panose="020B0604020202020204" pitchFamily="34" charset="0"/>
              <a:cs typeface="Arial" panose="020B0604020202020204" pitchFamily="34" charset="0"/>
            </a:rPr>
            <a:t>Role:</a:t>
          </a:r>
        </a:p>
        <a:p>
          <a:pPr algn="l"/>
          <a:r>
            <a:rPr lang="en-GB">
              <a:latin typeface="Arial" panose="020B0604020202020204" pitchFamily="34" charset="0"/>
              <a:cs typeface="Arial" panose="020B0604020202020204" pitchFamily="34" charset="0"/>
            </a:rPr>
            <a:t>Name:</a:t>
          </a:r>
        </a:p>
        <a:p>
          <a:pPr algn="l"/>
          <a:r>
            <a:rPr lang="en-GB">
              <a:latin typeface="Arial" panose="020B0604020202020204" pitchFamily="34" charset="0"/>
              <a:cs typeface="Arial" panose="020B0604020202020204" pitchFamily="34" charset="0"/>
            </a:rPr>
            <a:t>Work Number:</a:t>
          </a:r>
        </a:p>
        <a:p>
          <a:pPr algn="l"/>
          <a:r>
            <a:rPr lang="en-GB">
              <a:latin typeface="Arial" panose="020B0604020202020204" pitchFamily="34" charset="0"/>
              <a:cs typeface="Arial" panose="020B0604020202020204" pitchFamily="34" charset="0"/>
            </a:rPr>
            <a:t>Mobile Number:</a:t>
          </a:r>
        </a:p>
      </dgm:t>
    </dgm:pt>
    <dgm:pt modelId="{9BD13E83-8FA8-584F-9C86-FE6169649288}" type="parTrans" cxnId="{6CBC7705-C054-374F-9911-8C2A61604418}">
      <dgm:prSet/>
      <dgm:spPr/>
      <dgm:t>
        <a:bodyPr/>
        <a:lstStyle/>
        <a:p>
          <a:endParaRPr lang="en-GB">
            <a:latin typeface="Arial" panose="020B0604020202020204" pitchFamily="34" charset="0"/>
            <a:cs typeface="Arial" panose="020B0604020202020204" pitchFamily="34" charset="0"/>
          </a:endParaRPr>
        </a:p>
      </dgm:t>
    </dgm:pt>
    <dgm:pt modelId="{BEF45C0F-FFE2-E346-A728-220C8713804A}" type="sibTrans" cxnId="{6CBC7705-C054-374F-9911-8C2A61604418}">
      <dgm:prSet/>
      <dgm:spPr/>
      <dgm:t>
        <a:bodyPr/>
        <a:lstStyle/>
        <a:p>
          <a:endParaRPr lang="en-GB">
            <a:latin typeface="Arial" panose="020B0604020202020204" pitchFamily="34" charset="0"/>
            <a:cs typeface="Arial" panose="020B0604020202020204" pitchFamily="34" charset="0"/>
          </a:endParaRPr>
        </a:p>
      </dgm:t>
    </dgm:pt>
    <dgm:pt modelId="{41A5A766-8D5C-054A-B0B4-8E56792C10B1}">
      <dgm:prSet phldrT="[Text]"/>
      <dgm:spPr/>
      <dgm:t>
        <a:bodyPr/>
        <a:lstStyle/>
        <a:p>
          <a:pPr algn="l"/>
          <a:r>
            <a:rPr lang="en-GB">
              <a:latin typeface="Arial" panose="020B0604020202020204" pitchFamily="34" charset="0"/>
              <a:cs typeface="Arial" panose="020B0604020202020204" pitchFamily="34" charset="0"/>
            </a:rPr>
            <a:t>Third party name: Weyland-Yutanio Corp</a:t>
          </a:r>
        </a:p>
        <a:p>
          <a:pPr algn="l"/>
          <a:r>
            <a:rPr lang="en-GB">
              <a:latin typeface="Arial" panose="020B0604020202020204" pitchFamily="34" charset="0"/>
              <a:cs typeface="Arial" panose="020B0604020202020204" pitchFamily="34" charset="0"/>
            </a:rPr>
            <a:t>Role:</a:t>
          </a:r>
        </a:p>
        <a:p>
          <a:pPr algn="l"/>
          <a:r>
            <a:rPr lang="en-GB">
              <a:latin typeface="Arial" panose="020B0604020202020204" pitchFamily="34" charset="0"/>
              <a:cs typeface="Arial" panose="020B0604020202020204" pitchFamily="34" charset="0"/>
            </a:rPr>
            <a:t>Name:</a:t>
          </a:r>
        </a:p>
        <a:p>
          <a:pPr algn="l"/>
          <a:r>
            <a:rPr lang="en-GB">
              <a:latin typeface="Arial" panose="020B0604020202020204" pitchFamily="34" charset="0"/>
              <a:cs typeface="Arial" panose="020B0604020202020204" pitchFamily="34" charset="0"/>
            </a:rPr>
            <a:t>Work Number:</a:t>
          </a:r>
        </a:p>
        <a:p>
          <a:pPr algn="l"/>
          <a:r>
            <a:rPr lang="en-GB">
              <a:latin typeface="Arial" panose="020B0604020202020204" pitchFamily="34" charset="0"/>
              <a:cs typeface="Arial" panose="020B0604020202020204" pitchFamily="34" charset="0"/>
            </a:rPr>
            <a:t>Mobile Number:</a:t>
          </a:r>
        </a:p>
      </dgm:t>
    </dgm:pt>
    <dgm:pt modelId="{3269420F-41E8-914C-9F56-613683ADACAA}" type="parTrans" cxnId="{9BA54AA5-4A5E-394C-A5A2-B77C891CD73C}">
      <dgm:prSet/>
      <dgm:spPr/>
      <dgm:t>
        <a:bodyPr/>
        <a:lstStyle/>
        <a:p>
          <a:endParaRPr lang="en-GB">
            <a:latin typeface="Arial" panose="020B0604020202020204" pitchFamily="34" charset="0"/>
            <a:cs typeface="Arial" panose="020B0604020202020204" pitchFamily="34" charset="0"/>
          </a:endParaRPr>
        </a:p>
      </dgm:t>
    </dgm:pt>
    <dgm:pt modelId="{AD9B5E30-A0D0-3D42-853C-CFBCB4D7289E}" type="sibTrans" cxnId="{9BA54AA5-4A5E-394C-A5A2-B77C891CD73C}">
      <dgm:prSet/>
      <dgm:spPr/>
      <dgm:t>
        <a:bodyPr/>
        <a:lstStyle/>
        <a:p>
          <a:endParaRPr lang="en-GB">
            <a:latin typeface="Arial" panose="020B0604020202020204" pitchFamily="34" charset="0"/>
            <a:cs typeface="Arial" panose="020B0604020202020204" pitchFamily="34" charset="0"/>
          </a:endParaRPr>
        </a:p>
      </dgm:t>
    </dgm:pt>
    <dgm:pt modelId="{BC3A81F5-363D-3F46-B22A-CA4564EA02FA}">
      <dgm:prSet phldrT="[Text]"/>
      <dgm:spPr/>
      <dgm:t>
        <a:bodyPr/>
        <a:lstStyle/>
        <a:p>
          <a:pPr algn="l"/>
          <a:r>
            <a:rPr lang="en-GB">
              <a:latin typeface="Arial" panose="020B0604020202020204" pitchFamily="34" charset="0"/>
              <a:cs typeface="Arial" panose="020B0604020202020204" pitchFamily="34" charset="0"/>
            </a:rPr>
            <a:t>Third party name: Cyberdyne Systems</a:t>
          </a:r>
        </a:p>
        <a:p>
          <a:pPr algn="l"/>
          <a:r>
            <a:rPr lang="en-GB">
              <a:latin typeface="Arial" panose="020B0604020202020204" pitchFamily="34" charset="0"/>
              <a:cs typeface="Arial" panose="020B0604020202020204" pitchFamily="34" charset="0"/>
            </a:rPr>
            <a:t>Role:</a:t>
          </a:r>
        </a:p>
        <a:p>
          <a:pPr algn="l"/>
          <a:r>
            <a:rPr lang="en-GB">
              <a:latin typeface="Arial" panose="020B0604020202020204" pitchFamily="34" charset="0"/>
              <a:cs typeface="Arial" panose="020B0604020202020204" pitchFamily="34" charset="0"/>
            </a:rPr>
            <a:t>Name:</a:t>
          </a:r>
        </a:p>
        <a:p>
          <a:pPr algn="l"/>
          <a:r>
            <a:rPr lang="en-GB">
              <a:latin typeface="Arial" panose="020B0604020202020204" pitchFamily="34" charset="0"/>
              <a:cs typeface="Arial" panose="020B0604020202020204" pitchFamily="34" charset="0"/>
            </a:rPr>
            <a:t>Work Number:</a:t>
          </a:r>
        </a:p>
        <a:p>
          <a:pPr algn="l"/>
          <a:r>
            <a:rPr lang="en-GB">
              <a:latin typeface="Arial" panose="020B0604020202020204" pitchFamily="34" charset="0"/>
              <a:cs typeface="Arial" panose="020B0604020202020204" pitchFamily="34" charset="0"/>
            </a:rPr>
            <a:t>Mobile Number:</a:t>
          </a:r>
        </a:p>
      </dgm:t>
    </dgm:pt>
    <dgm:pt modelId="{0FD5460F-94AD-4447-A997-030C9B967753}" type="parTrans" cxnId="{EA6A0062-1AAE-074C-A83B-56CAA68E4237}">
      <dgm:prSet/>
      <dgm:spPr/>
      <dgm:t>
        <a:bodyPr/>
        <a:lstStyle/>
        <a:p>
          <a:endParaRPr lang="en-GB">
            <a:latin typeface="Arial" panose="020B0604020202020204" pitchFamily="34" charset="0"/>
            <a:cs typeface="Arial" panose="020B0604020202020204" pitchFamily="34" charset="0"/>
          </a:endParaRPr>
        </a:p>
      </dgm:t>
    </dgm:pt>
    <dgm:pt modelId="{C46814ED-52A3-BB49-B418-EBA234621054}" type="sibTrans" cxnId="{EA6A0062-1AAE-074C-A83B-56CAA68E4237}">
      <dgm:prSet/>
      <dgm:spPr/>
      <dgm:t>
        <a:bodyPr/>
        <a:lstStyle/>
        <a:p>
          <a:endParaRPr lang="en-GB">
            <a:latin typeface="Arial" panose="020B0604020202020204" pitchFamily="34" charset="0"/>
            <a:cs typeface="Arial" panose="020B0604020202020204" pitchFamily="34" charset="0"/>
          </a:endParaRPr>
        </a:p>
      </dgm:t>
    </dgm:pt>
    <dgm:pt modelId="{8FDA4ED1-BC2F-604D-9339-5C746B536225}" type="asst">
      <dgm:prSet/>
      <dgm:spPr/>
      <dgm:t>
        <a:bodyPr/>
        <a:lstStyle/>
        <a:p>
          <a:pPr algn="l"/>
          <a:r>
            <a:rPr lang="en-GB">
              <a:latin typeface="Arial" panose="020B0604020202020204" pitchFamily="34" charset="0"/>
              <a:cs typeface="Arial" panose="020B0604020202020204" pitchFamily="34" charset="0"/>
            </a:rPr>
            <a:t>Role: Account Manager/CSM</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36607283-D729-444B-964D-761B04F7934A}" type="parTrans" cxnId="{DECE3697-68F5-134E-8FA2-42DF4EE3D590}">
      <dgm:prSet/>
      <dgm:spPr/>
      <dgm:t>
        <a:bodyPr/>
        <a:lstStyle/>
        <a:p>
          <a:endParaRPr lang="en-GB">
            <a:latin typeface="Arial" panose="020B0604020202020204" pitchFamily="34" charset="0"/>
            <a:cs typeface="Arial" panose="020B0604020202020204" pitchFamily="34" charset="0"/>
          </a:endParaRPr>
        </a:p>
      </dgm:t>
    </dgm:pt>
    <dgm:pt modelId="{2F2E346F-7F1A-A44A-AE43-F02845113BB8}" type="sibTrans" cxnId="{DECE3697-68F5-134E-8FA2-42DF4EE3D590}">
      <dgm:prSet/>
      <dgm:spPr/>
      <dgm:t>
        <a:bodyPr/>
        <a:lstStyle/>
        <a:p>
          <a:endParaRPr lang="en-GB">
            <a:latin typeface="Arial" panose="020B0604020202020204" pitchFamily="34" charset="0"/>
            <a:cs typeface="Arial" panose="020B0604020202020204" pitchFamily="34" charset="0"/>
          </a:endParaRPr>
        </a:p>
      </dgm:t>
    </dgm:pt>
    <dgm:pt modelId="{E78FF8C2-4827-F341-B315-6081B93754E3}">
      <dgm:prSet/>
      <dgm:spPr/>
      <dgm:t>
        <a:bodyPr/>
        <a:lstStyle/>
        <a:p>
          <a:pPr algn="l"/>
          <a:r>
            <a:rPr lang="en-GB">
              <a:latin typeface="Arial" panose="020B0604020202020204" pitchFamily="34" charset="0"/>
              <a:cs typeface="Arial" panose="020B0604020202020204" pitchFamily="34" charset="0"/>
            </a:rPr>
            <a:t> Role: SRM</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57961B0B-8E4B-464C-9E35-5F46FB82AFF6}" type="parTrans" cxnId="{7397B9DC-B86F-AC4F-BFAD-682F2792BD90}">
      <dgm:prSet/>
      <dgm:spPr/>
      <dgm:t>
        <a:bodyPr/>
        <a:lstStyle/>
        <a:p>
          <a:endParaRPr lang="en-GB">
            <a:latin typeface="Arial" panose="020B0604020202020204" pitchFamily="34" charset="0"/>
            <a:cs typeface="Arial" panose="020B0604020202020204" pitchFamily="34" charset="0"/>
          </a:endParaRPr>
        </a:p>
      </dgm:t>
    </dgm:pt>
    <dgm:pt modelId="{7D2B7CA0-21CE-FE44-BACD-E9AEE6A19589}" type="sibTrans" cxnId="{7397B9DC-B86F-AC4F-BFAD-682F2792BD90}">
      <dgm:prSet/>
      <dgm:spPr/>
      <dgm:t>
        <a:bodyPr/>
        <a:lstStyle/>
        <a:p>
          <a:endParaRPr lang="en-GB">
            <a:latin typeface="Arial" panose="020B0604020202020204" pitchFamily="34" charset="0"/>
            <a:cs typeface="Arial" panose="020B0604020202020204" pitchFamily="34" charset="0"/>
          </a:endParaRPr>
        </a:p>
      </dgm:t>
    </dgm:pt>
    <dgm:pt modelId="{8EF42DBC-90B4-AD4E-AADA-0C53C7C59D71}">
      <dgm:prSet/>
      <dgm:spPr/>
      <dgm:t>
        <a:bodyPr/>
        <a:lstStyle/>
        <a:p>
          <a:pPr algn="l"/>
          <a:r>
            <a:rPr lang="en-GB">
              <a:latin typeface="Arial" panose="020B0604020202020204" pitchFamily="34" charset="0"/>
              <a:cs typeface="Arial" panose="020B0604020202020204" pitchFamily="34" charset="0"/>
            </a:rPr>
            <a:t> Role: CTO/CISO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1AEBBCBB-3CF6-2D40-947E-3715A1AB471F}" type="parTrans" cxnId="{A5402D10-AB46-6342-8F6B-C6046940A500}">
      <dgm:prSet/>
      <dgm:spPr/>
      <dgm:t>
        <a:bodyPr/>
        <a:lstStyle/>
        <a:p>
          <a:endParaRPr lang="en-GB">
            <a:latin typeface="Arial" panose="020B0604020202020204" pitchFamily="34" charset="0"/>
            <a:cs typeface="Arial" panose="020B0604020202020204" pitchFamily="34" charset="0"/>
          </a:endParaRPr>
        </a:p>
      </dgm:t>
    </dgm:pt>
    <dgm:pt modelId="{92B4FFEB-2714-104A-A527-9A6907B3BE3F}" type="sibTrans" cxnId="{A5402D10-AB46-6342-8F6B-C6046940A500}">
      <dgm:prSet/>
      <dgm:spPr/>
      <dgm:t>
        <a:bodyPr/>
        <a:lstStyle/>
        <a:p>
          <a:endParaRPr lang="en-GB">
            <a:latin typeface="Arial" panose="020B0604020202020204" pitchFamily="34" charset="0"/>
            <a:cs typeface="Arial" panose="020B0604020202020204" pitchFamily="34" charset="0"/>
          </a:endParaRPr>
        </a:p>
      </dgm:t>
    </dgm:pt>
    <dgm:pt modelId="{3DDBE311-C0D4-1F42-8642-21A277BFEBC7}">
      <dgm:prSet/>
      <dgm:spPr/>
      <dgm:t>
        <a:bodyPr/>
        <a:lstStyle/>
        <a:p>
          <a:pPr algn="l"/>
          <a:r>
            <a:rPr lang="en-GB">
              <a:latin typeface="Arial" panose="020B0604020202020204" pitchFamily="34" charset="0"/>
              <a:cs typeface="Arial" panose="020B0604020202020204" pitchFamily="34" charset="0"/>
            </a:rPr>
            <a:t> Role: COO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77906E83-0AEB-B74E-A92C-1B014BCABE6D}" type="parTrans" cxnId="{A8FC568E-FE18-C244-843E-C59B72541F80}">
      <dgm:prSet/>
      <dgm:spPr/>
      <dgm:t>
        <a:bodyPr/>
        <a:lstStyle/>
        <a:p>
          <a:endParaRPr lang="en-GB">
            <a:latin typeface="Arial" panose="020B0604020202020204" pitchFamily="34" charset="0"/>
            <a:cs typeface="Arial" panose="020B0604020202020204" pitchFamily="34" charset="0"/>
          </a:endParaRPr>
        </a:p>
      </dgm:t>
    </dgm:pt>
    <dgm:pt modelId="{60E10284-4071-9C4F-B13F-280CC1E2D4AE}" type="sibTrans" cxnId="{A8FC568E-FE18-C244-843E-C59B72541F80}">
      <dgm:prSet/>
      <dgm:spPr/>
      <dgm:t>
        <a:bodyPr/>
        <a:lstStyle/>
        <a:p>
          <a:endParaRPr lang="en-GB">
            <a:latin typeface="Arial" panose="020B0604020202020204" pitchFamily="34" charset="0"/>
            <a:cs typeface="Arial" panose="020B0604020202020204" pitchFamily="34" charset="0"/>
          </a:endParaRPr>
        </a:p>
      </dgm:t>
    </dgm:pt>
    <dgm:pt modelId="{F8446023-CAFA-9444-82CE-625914DBCBB3}">
      <dgm:prSet/>
      <dgm:spPr/>
      <dgm:t>
        <a:bodyPr/>
        <a:lstStyle/>
        <a:p>
          <a:pPr algn="l"/>
          <a:r>
            <a:rPr lang="en-GB">
              <a:latin typeface="Arial" panose="020B0604020202020204" pitchFamily="34" charset="0"/>
              <a:cs typeface="Arial" panose="020B0604020202020204" pitchFamily="34" charset="0"/>
            </a:rPr>
            <a:t> Role: SRM</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D2CBA9A7-70B3-2A4D-9BC6-BB56CCD65433}" type="parTrans" cxnId="{10BA9B4C-08BF-D048-9723-316A25F282B2}">
      <dgm:prSet/>
      <dgm:spPr/>
      <dgm:t>
        <a:bodyPr/>
        <a:lstStyle/>
        <a:p>
          <a:endParaRPr lang="en-GB">
            <a:latin typeface="Arial" panose="020B0604020202020204" pitchFamily="34" charset="0"/>
            <a:cs typeface="Arial" panose="020B0604020202020204" pitchFamily="34" charset="0"/>
          </a:endParaRPr>
        </a:p>
      </dgm:t>
    </dgm:pt>
    <dgm:pt modelId="{8F75871C-50D1-8149-81EA-A46FCE3B6F77}" type="sibTrans" cxnId="{10BA9B4C-08BF-D048-9723-316A25F282B2}">
      <dgm:prSet/>
      <dgm:spPr/>
      <dgm:t>
        <a:bodyPr/>
        <a:lstStyle/>
        <a:p>
          <a:endParaRPr lang="en-GB">
            <a:latin typeface="Arial" panose="020B0604020202020204" pitchFamily="34" charset="0"/>
            <a:cs typeface="Arial" panose="020B0604020202020204" pitchFamily="34" charset="0"/>
          </a:endParaRPr>
        </a:p>
      </dgm:t>
    </dgm:pt>
    <dgm:pt modelId="{CB59E22B-4EDA-AB49-A469-E6E83B56574A}">
      <dgm:prSet/>
      <dgm:spPr/>
      <dgm:t>
        <a:bodyPr/>
        <a:lstStyle/>
        <a:p>
          <a:pPr algn="l"/>
          <a:r>
            <a:rPr lang="en-GB">
              <a:latin typeface="Arial" panose="020B0604020202020204" pitchFamily="34" charset="0"/>
              <a:cs typeface="Arial" panose="020B0604020202020204" pitchFamily="34" charset="0"/>
            </a:rPr>
            <a:t> Role: CTO/CISO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7782F842-386B-E04A-96EE-9FCD59B9D962}" type="parTrans" cxnId="{E6516784-D153-8044-8362-74AE7B396201}">
      <dgm:prSet/>
      <dgm:spPr/>
      <dgm:t>
        <a:bodyPr/>
        <a:lstStyle/>
        <a:p>
          <a:endParaRPr lang="en-GB">
            <a:latin typeface="Arial" panose="020B0604020202020204" pitchFamily="34" charset="0"/>
            <a:cs typeface="Arial" panose="020B0604020202020204" pitchFamily="34" charset="0"/>
          </a:endParaRPr>
        </a:p>
      </dgm:t>
    </dgm:pt>
    <dgm:pt modelId="{AF27F6AE-BCC3-8244-B3FD-C26A0137D11B}" type="sibTrans" cxnId="{E6516784-D153-8044-8362-74AE7B396201}">
      <dgm:prSet/>
      <dgm:spPr/>
      <dgm:t>
        <a:bodyPr/>
        <a:lstStyle/>
        <a:p>
          <a:endParaRPr lang="en-GB">
            <a:latin typeface="Arial" panose="020B0604020202020204" pitchFamily="34" charset="0"/>
            <a:cs typeface="Arial" panose="020B0604020202020204" pitchFamily="34" charset="0"/>
          </a:endParaRPr>
        </a:p>
      </dgm:t>
    </dgm:pt>
    <dgm:pt modelId="{1806911F-D512-1841-9E37-C0A11C5E430D}">
      <dgm:prSet/>
      <dgm:spPr/>
      <dgm:t>
        <a:bodyPr/>
        <a:lstStyle/>
        <a:p>
          <a:pPr algn="l"/>
          <a:r>
            <a:rPr lang="en-GB">
              <a:latin typeface="Arial" panose="020B0604020202020204" pitchFamily="34" charset="0"/>
              <a:cs typeface="Arial" panose="020B0604020202020204" pitchFamily="34" charset="0"/>
            </a:rPr>
            <a:t> Role: COO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7C628978-3231-DC44-B011-F4416DE79758}" type="parTrans" cxnId="{1EE1E2EF-A737-4D49-B075-C770733CECBA}">
      <dgm:prSet/>
      <dgm:spPr/>
      <dgm:t>
        <a:bodyPr/>
        <a:lstStyle/>
        <a:p>
          <a:endParaRPr lang="en-GB">
            <a:latin typeface="Arial" panose="020B0604020202020204" pitchFamily="34" charset="0"/>
            <a:cs typeface="Arial" panose="020B0604020202020204" pitchFamily="34" charset="0"/>
          </a:endParaRPr>
        </a:p>
      </dgm:t>
    </dgm:pt>
    <dgm:pt modelId="{01AC5E71-F0AA-D140-9295-AC388EB9C2CE}" type="sibTrans" cxnId="{1EE1E2EF-A737-4D49-B075-C770733CECBA}">
      <dgm:prSet/>
      <dgm:spPr/>
      <dgm:t>
        <a:bodyPr/>
        <a:lstStyle/>
        <a:p>
          <a:endParaRPr lang="en-GB">
            <a:latin typeface="Arial" panose="020B0604020202020204" pitchFamily="34" charset="0"/>
            <a:cs typeface="Arial" panose="020B0604020202020204" pitchFamily="34" charset="0"/>
          </a:endParaRPr>
        </a:p>
      </dgm:t>
    </dgm:pt>
    <dgm:pt modelId="{1ACCE82F-5269-814D-B6DA-4DAB3C194398}">
      <dgm:prSet/>
      <dgm:spPr/>
      <dgm:t>
        <a:bodyPr/>
        <a:lstStyle/>
        <a:p>
          <a:pPr algn="l"/>
          <a:r>
            <a:rPr lang="en-GB">
              <a:latin typeface="Arial" panose="020B0604020202020204" pitchFamily="34" charset="0"/>
              <a:cs typeface="Arial" panose="020B0604020202020204" pitchFamily="34" charset="0"/>
            </a:rPr>
            <a:t> Role: SRM</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B6106C2F-E977-D84C-B749-FD2F5BDE0E04}" type="parTrans" cxnId="{841134BC-BF58-B048-801A-552D6503DA90}">
      <dgm:prSet/>
      <dgm:spPr/>
      <dgm:t>
        <a:bodyPr/>
        <a:lstStyle/>
        <a:p>
          <a:endParaRPr lang="en-GB">
            <a:latin typeface="Arial" panose="020B0604020202020204" pitchFamily="34" charset="0"/>
            <a:cs typeface="Arial" panose="020B0604020202020204" pitchFamily="34" charset="0"/>
          </a:endParaRPr>
        </a:p>
      </dgm:t>
    </dgm:pt>
    <dgm:pt modelId="{9DBEAD0B-E391-0B48-93DA-1A7ADD43D018}" type="sibTrans" cxnId="{841134BC-BF58-B048-801A-552D6503DA90}">
      <dgm:prSet/>
      <dgm:spPr/>
      <dgm:t>
        <a:bodyPr/>
        <a:lstStyle/>
        <a:p>
          <a:endParaRPr lang="en-GB">
            <a:latin typeface="Arial" panose="020B0604020202020204" pitchFamily="34" charset="0"/>
            <a:cs typeface="Arial" panose="020B0604020202020204" pitchFamily="34" charset="0"/>
          </a:endParaRPr>
        </a:p>
      </dgm:t>
    </dgm:pt>
    <dgm:pt modelId="{3EDE9C7E-B188-2846-A42F-2946EE3597A5}">
      <dgm:prSet/>
      <dgm:spPr/>
      <dgm:t>
        <a:bodyPr/>
        <a:lstStyle/>
        <a:p>
          <a:pPr algn="l"/>
          <a:r>
            <a:rPr lang="en-GB">
              <a:latin typeface="Arial" panose="020B0604020202020204" pitchFamily="34" charset="0"/>
              <a:cs typeface="Arial" panose="020B0604020202020204" pitchFamily="34" charset="0"/>
            </a:rPr>
            <a:t> Role: CTO/CISO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9074B9DE-7B22-E143-86E1-D9E168A1FD4C}" type="parTrans" cxnId="{E7048AE8-AFB3-AC4C-8764-8151A83E511B}">
      <dgm:prSet/>
      <dgm:spPr/>
      <dgm:t>
        <a:bodyPr/>
        <a:lstStyle/>
        <a:p>
          <a:endParaRPr lang="en-GB">
            <a:latin typeface="Arial" panose="020B0604020202020204" pitchFamily="34" charset="0"/>
            <a:cs typeface="Arial" panose="020B0604020202020204" pitchFamily="34" charset="0"/>
          </a:endParaRPr>
        </a:p>
      </dgm:t>
    </dgm:pt>
    <dgm:pt modelId="{62723057-76AA-A141-9342-C8C0FCF65B77}" type="sibTrans" cxnId="{E7048AE8-AFB3-AC4C-8764-8151A83E511B}">
      <dgm:prSet/>
      <dgm:spPr/>
      <dgm:t>
        <a:bodyPr/>
        <a:lstStyle/>
        <a:p>
          <a:endParaRPr lang="en-GB">
            <a:latin typeface="Arial" panose="020B0604020202020204" pitchFamily="34" charset="0"/>
            <a:cs typeface="Arial" panose="020B0604020202020204" pitchFamily="34" charset="0"/>
          </a:endParaRPr>
        </a:p>
      </dgm:t>
    </dgm:pt>
    <dgm:pt modelId="{F3F27C42-7914-5842-A95D-0F5C527A8DFE}">
      <dgm:prSet/>
      <dgm:spPr/>
      <dgm:t>
        <a:bodyPr/>
        <a:lstStyle/>
        <a:p>
          <a:pPr algn="l"/>
          <a:r>
            <a:rPr lang="en-GB">
              <a:latin typeface="Arial" panose="020B0604020202020204" pitchFamily="34" charset="0"/>
              <a:cs typeface="Arial" panose="020B0604020202020204" pitchFamily="34" charset="0"/>
            </a:rPr>
            <a:t> Role: COO</a:t>
          </a:r>
        </a:p>
        <a:p>
          <a:pPr algn="l"/>
          <a:r>
            <a:rPr lang="en-GB">
              <a:latin typeface="Arial" panose="020B0604020202020204" pitchFamily="34" charset="0"/>
              <a:cs typeface="Arial" panose="020B0604020202020204" pitchFamily="34" charset="0"/>
            </a:rPr>
            <a:t> Name:</a:t>
          </a:r>
        </a:p>
        <a:p>
          <a:pPr algn="l"/>
          <a:r>
            <a:rPr lang="en-GB">
              <a:latin typeface="Arial" panose="020B0604020202020204" pitchFamily="34" charset="0"/>
              <a:cs typeface="Arial" panose="020B0604020202020204" pitchFamily="34" charset="0"/>
            </a:rPr>
            <a:t> Work Number:</a:t>
          </a:r>
        </a:p>
        <a:p>
          <a:pPr algn="l"/>
          <a:r>
            <a:rPr lang="en-GB">
              <a:latin typeface="Arial" panose="020B0604020202020204" pitchFamily="34" charset="0"/>
              <a:cs typeface="Arial" panose="020B0604020202020204" pitchFamily="34" charset="0"/>
            </a:rPr>
            <a:t> Mobile Number</a:t>
          </a:r>
        </a:p>
      </dgm:t>
    </dgm:pt>
    <dgm:pt modelId="{10ED2BFA-F3C6-A645-BFFE-14A65D753D83}" type="parTrans" cxnId="{2EB1A251-309D-284D-964E-54D219445DBC}">
      <dgm:prSet/>
      <dgm:spPr/>
      <dgm:t>
        <a:bodyPr/>
        <a:lstStyle/>
        <a:p>
          <a:endParaRPr lang="en-GB">
            <a:latin typeface="Arial" panose="020B0604020202020204" pitchFamily="34" charset="0"/>
            <a:cs typeface="Arial" panose="020B0604020202020204" pitchFamily="34" charset="0"/>
          </a:endParaRPr>
        </a:p>
      </dgm:t>
    </dgm:pt>
    <dgm:pt modelId="{C4D7282A-639E-164C-8A1E-B8A175F7D822}" type="sibTrans" cxnId="{2EB1A251-309D-284D-964E-54D219445DBC}">
      <dgm:prSet/>
      <dgm:spPr/>
      <dgm:t>
        <a:bodyPr/>
        <a:lstStyle/>
        <a:p>
          <a:endParaRPr lang="en-GB">
            <a:latin typeface="Arial" panose="020B0604020202020204" pitchFamily="34" charset="0"/>
            <a:cs typeface="Arial" panose="020B0604020202020204" pitchFamily="34" charset="0"/>
          </a:endParaRPr>
        </a:p>
      </dgm:t>
    </dgm:pt>
    <dgm:pt modelId="{0F90B1DA-D42A-5E47-9B8A-E965ED232795}" type="asst">
      <dgm:prSet phldrT="[Text]"/>
      <dgm:spPr/>
      <dgm:t>
        <a:bodyPr/>
        <a:lstStyle/>
        <a:p>
          <a:pPr algn="l"/>
          <a:r>
            <a:rPr lang="en-GB">
              <a:latin typeface="Arial" panose="020B0604020202020204" pitchFamily="34" charset="0"/>
              <a:cs typeface="Arial" panose="020B0604020202020204" pitchFamily="34" charset="0"/>
            </a:rPr>
            <a:t>Role: Relationship Manager</a:t>
          </a:r>
        </a:p>
        <a:p>
          <a:pPr algn="l"/>
          <a:r>
            <a:rPr lang="en-GB">
              <a:latin typeface="Arial" panose="020B0604020202020204" pitchFamily="34" charset="0"/>
              <a:cs typeface="Arial" panose="020B0604020202020204" pitchFamily="34" charset="0"/>
            </a:rPr>
            <a:t>Name:</a:t>
          </a:r>
        </a:p>
        <a:p>
          <a:pPr algn="l"/>
          <a:r>
            <a:rPr lang="en-GB">
              <a:latin typeface="Arial" panose="020B0604020202020204" pitchFamily="34" charset="0"/>
              <a:cs typeface="Arial" panose="020B0604020202020204" pitchFamily="34" charset="0"/>
            </a:rPr>
            <a:t>Work Number:</a:t>
          </a:r>
        </a:p>
        <a:p>
          <a:pPr algn="l"/>
          <a:r>
            <a:rPr lang="en-GB">
              <a:latin typeface="Arial" panose="020B0604020202020204" pitchFamily="34" charset="0"/>
              <a:cs typeface="Arial" panose="020B0604020202020204" pitchFamily="34" charset="0"/>
            </a:rPr>
            <a:t>Mobile Number:</a:t>
          </a:r>
        </a:p>
      </dgm:t>
    </dgm:pt>
    <dgm:pt modelId="{68C79A73-06DF-6E4C-A140-62511127B211}" type="sibTrans" cxnId="{9F4DEDEA-304C-C448-B246-2043519D6C28}">
      <dgm:prSet/>
      <dgm:spPr/>
      <dgm:t>
        <a:bodyPr/>
        <a:lstStyle/>
        <a:p>
          <a:endParaRPr lang="en-GB">
            <a:latin typeface="Arial" panose="020B0604020202020204" pitchFamily="34" charset="0"/>
            <a:cs typeface="Arial" panose="020B0604020202020204" pitchFamily="34" charset="0"/>
          </a:endParaRPr>
        </a:p>
      </dgm:t>
    </dgm:pt>
    <dgm:pt modelId="{B4577CCD-EF47-984C-8861-260A05150BCF}" type="parTrans" cxnId="{9F4DEDEA-304C-C448-B246-2043519D6C28}">
      <dgm:prSet/>
      <dgm:spPr/>
      <dgm:t>
        <a:bodyPr/>
        <a:lstStyle/>
        <a:p>
          <a:endParaRPr lang="en-GB">
            <a:latin typeface="Arial" panose="020B0604020202020204" pitchFamily="34" charset="0"/>
            <a:cs typeface="Arial" panose="020B0604020202020204" pitchFamily="34" charset="0"/>
          </a:endParaRPr>
        </a:p>
      </dgm:t>
    </dgm:pt>
    <dgm:pt modelId="{C8B9B20B-2397-1345-8347-4BF29534C15F}" type="pres">
      <dgm:prSet presAssocID="{1DB6477A-3CC6-0D4F-92A0-AC0F7F553BDC}" presName="hierChild1" presStyleCnt="0">
        <dgm:presLayoutVars>
          <dgm:orgChart val="1"/>
          <dgm:chPref val="1"/>
          <dgm:dir val="rev"/>
          <dgm:animOne val="branch"/>
          <dgm:animLvl val="lvl"/>
          <dgm:resizeHandles/>
        </dgm:presLayoutVars>
      </dgm:prSet>
      <dgm:spPr/>
    </dgm:pt>
    <dgm:pt modelId="{05EE1BDC-A371-D445-821E-F8A185476257}" type="pres">
      <dgm:prSet presAssocID="{66372657-C738-3542-8870-FDFB028244B3}" presName="hierRoot1" presStyleCnt="0">
        <dgm:presLayoutVars>
          <dgm:hierBranch val="init"/>
        </dgm:presLayoutVars>
      </dgm:prSet>
      <dgm:spPr/>
    </dgm:pt>
    <dgm:pt modelId="{D5EAAD1A-C501-E842-AB5F-BF494403FA5D}" type="pres">
      <dgm:prSet presAssocID="{66372657-C738-3542-8870-FDFB028244B3}" presName="rootComposite1" presStyleCnt="0"/>
      <dgm:spPr/>
    </dgm:pt>
    <dgm:pt modelId="{32E71575-2AAF-CE41-81D4-40C21E03381F}" type="pres">
      <dgm:prSet presAssocID="{66372657-C738-3542-8870-FDFB028244B3}" presName="rootText1" presStyleLbl="node0" presStyleIdx="0" presStyleCnt="1">
        <dgm:presLayoutVars>
          <dgm:chPref val="3"/>
        </dgm:presLayoutVars>
      </dgm:prSet>
      <dgm:spPr/>
    </dgm:pt>
    <dgm:pt modelId="{775C0212-E599-C24C-834A-DEAAB70EFF39}" type="pres">
      <dgm:prSet presAssocID="{66372657-C738-3542-8870-FDFB028244B3}" presName="rootConnector1" presStyleLbl="node1" presStyleIdx="0" presStyleCnt="0"/>
      <dgm:spPr/>
    </dgm:pt>
    <dgm:pt modelId="{2BCCADCD-AD8F-8748-9557-399410D4ADD8}" type="pres">
      <dgm:prSet presAssocID="{66372657-C738-3542-8870-FDFB028244B3}" presName="hierChild2" presStyleCnt="0"/>
      <dgm:spPr/>
    </dgm:pt>
    <dgm:pt modelId="{66C2CC99-D8D2-E24D-86E2-3435BB0B7BE5}" type="pres">
      <dgm:prSet presAssocID="{9BD13E83-8FA8-584F-9C86-FE6169649288}" presName="Name37" presStyleLbl="parChTrans1D2" presStyleIdx="0" presStyleCnt="5"/>
      <dgm:spPr/>
    </dgm:pt>
    <dgm:pt modelId="{A45D8845-FEE5-1C40-84CE-483FF70EB50B}" type="pres">
      <dgm:prSet presAssocID="{3752B245-CF51-C749-88A8-803A4C694CDF}" presName="hierRoot2" presStyleCnt="0">
        <dgm:presLayoutVars>
          <dgm:hierBranch val="init"/>
        </dgm:presLayoutVars>
      </dgm:prSet>
      <dgm:spPr/>
    </dgm:pt>
    <dgm:pt modelId="{AD192BFC-6B63-0143-A606-27ADED90B025}" type="pres">
      <dgm:prSet presAssocID="{3752B245-CF51-C749-88A8-803A4C694CDF}" presName="rootComposite" presStyleCnt="0"/>
      <dgm:spPr/>
    </dgm:pt>
    <dgm:pt modelId="{8EF7927F-743C-9B4C-B984-8A121EC2B228}" type="pres">
      <dgm:prSet presAssocID="{3752B245-CF51-C749-88A8-803A4C694CDF}" presName="rootText" presStyleLbl="node2" presStyleIdx="0" presStyleCnt="3">
        <dgm:presLayoutVars>
          <dgm:chPref val="3"/>
        </dgm:presLayoutVars>
      </dgm:prSet>
      <dgm:spPr/>
    </dgm:pt>
    <dgm:pt modelId="{F1CE41F1-D37C-9A43-87B7-A397716E2F09}" type="pres">
      <dgm:prSet presAssocID="{3752B245-CF51-C749-88A8-803A4C694CDF}" presName="rootConnector" presStyleLbl="node2" presStyleIdx="0" presStyleCnt="3"/>
      <dgm:spPr/>
    </dgm:pt>
    <dgm:pt modelId="{A85F0F3A-2060-AC46-B8C5-534001A14F7B}" type="pres">
      <dgm:prSet presAssocID="{3752B245-CF51-C749-88A8-803A4C694CDF}" presName="hierChild4" presStyleCnt="0"/>
      <dgm:spPr/>
    </dgm:pt>
    <dgm:pt modelId="{24EC5C7B-5C54-4340-AC79-C57F8E7D2618}" type="pres">
      <dgm:prSet presAssocID="{57961B0B-8E4B-464C-9E35-5F46FB82AFF6}" presName="Name37" presStyleLbl="parChTrans1D3" presStyleIdx="0" presStyleCnt="9"/>
      <dgm:spPr/>
    </dgm:pt>
    <dgm:pt modelId="{37EDF1A3-CA46-704A-A591-415DB50BAB6B}" type="pres">
      <dgm:prSet presAssocID="{E78FF8C2-4827-F341-B315-6081B93754E3}" presName="hierRoot2" presStyleCnt="0">
        <dgm:presLayoutVars>
          <dgm:hierBranch val="init"/>
        </dgm:presLayoutVars>
      </dgm:prSet>
      <dgm:spPr/>
    </dgm:pt>
    <dgm:pt modelId="{E4CE4A40-E367-DD44-9943-CA18B129AC78}" type="pres">
      <dgm:prSet presAssocID="{E78FF8C2-4827-F341-B315-6081B93754E3}" presName="rootComposite" presStyleCnt="0"/>
      <dgm:spPr/>
    </dgm:pt>
    <dgm:pt modelId="{5B15DF28-07FB-B742-BB97-896A0C31C8A6}" type="pres">
      <dgm:prSet presAssocID="{E78FF8C2-4827-F341-B315-6081B93754E3}" presName="rootText" presStyleLbl="node3" presStyleIdx="0" presStyleCnt="9">
        <dgm:presLayoutVars>
          <dgm:chPref val="3"/>
        </dgm:presLayoutVars>
      </dgm:prSet>
      <dgm:spPr/>
    </dgm:pt>
    <dgm:pt modelId="{DCB3BB50-EEF2-6E47-A07B-F2445ABB5E61}" type="pres">
      <dgm:prSet presAssocID="{E78FF8C2-4827-F341-B315-6081B93754E3}" presName="rootConnector" presStyleLbl="node3" presStyleIdx="0" presStyleCnt="9"/>
      <dgm:spPr/>
    </dgm:pt>
    <dgm:pt modelId="{35A68FAE-EF2F-A24A-99F5-FC475D9252F3}" type="pres">
      <dgm:prSet presAssocID="{E78FF8C2-4827-F341-B315-6081B93754E3}" presName="hierChild4" presStyleCnt="0"/>
      <dgm:spPr/>
    </dgm:pt>
    <dgm:pt modelId="{BA093200-A7FB-4944-BB10-F93EE83EA38D}" type="pres">
      <dgm:prSet presAssocID="{E78FF8C2-4827-F341-B315-6081B93754E3}" presName="hierChild5" presStyleCnt="0"/>
      <dgm:spPr/>
    </dgm:pt>
    <dgm:pt modelId="{ACC9D32B-3CBF-C646-8CC8-0D1DF619D13E}" type="pres">
      <dgm:prSet presAssocID="{1AEBBCBB-3CF6-2D40-947E-3715A1AB471F}" presName="Name37" presStyleLbl="parChTrans1D3" presStyleIdx="1" presStyleCnt="9"/>
      <dgm:spPr/>
    </dgm:pt>
    <dgm:pt modelId="{A8781D75-CBD1-984B-9E8A-9CD37B79B5CD}" type="pres">
      <dgm:prSet presAssocID="{8EF42DBC-90B4-AD4E-AADA-0C53C7C59D71}" presName="hierRoot2" presStyleCnt="0">
        <dgm:presLayoutVars>
          <dgm:hierBranch val="init"/>
        </dgm:presLayoutVars>
      </dgm:prSet>
      <dgm:spPr/>
    </dgm:pt>
    <dgm:pt modelId="{CB0653EC-3E12-9549-A35F-3E4D62AF275D}" type="pres">
      <dgm:prSet presAssocID="{8EF42DBC-90B4-AD4E-AADA-0C53C7C59D71}" presName="rootComposite" presStyleCnt="0"/>
      <dgm:spPr/>
    </dgm:pt>
    <dgm:pt modelId="{69349439-7959-B24E-A084-8CC525518A18}" type="pres">
      <dgm:prSet presAssocID="{8EF42DBC-90B4-AD4E-AADA-0C53C7C59D71}" presName="rootText" presStyleLbl="node3" presStyleIdx="1" presStyleCnt="9">
        <dgm:presLayoutVars>
          <dgm:chPref val="3"/>
        </dgm:presLayoutVars>
      </dgm:prSet>
      <dgm:spPr/>
    </dgm:pt>
    <dgm:pt modelId="{C70D1EFA-C5A2-CD4E-AC9B-AED4DAF7409F}" type="pres">
      <dgm:prSet presAssocID="{8EF42DBC-90B4-AD4E-AADA-0C53C7C59D71}" presName="rootConnector" presStyleLbl="node3" presStyleIdx="1" presStyleCnt="9"/>
      <dgm:spPr/>
    </dgm:pt>
    <dgm:pt modelId="{B4DDE3DA-0372-1B44-94A8-0ABCFA1A1734}" type="pres">
      <dgm:prSet presAssocID="{8EF42DBC-90B4-AD4E-AADA-0C53C7C59D71}" presName="hierChild4" presStyleCnt="0"/>
      <dgm:spPr/>
    </dgm:pt>
    <dgm:pt modelId="{29142007-114C-2F48-B0CB-7AF0C04E6550}" type="pres">
      <dgm:prSet presAssocID="{8EF42DBC-90B4-AD4E-AADA-0C53C7C59D71}" presName="hierChild5" presStyleCnt="0"/>
      <dgm:spPr/>
    </dgm:pt>
    <dgm:pt modelId="{3436722F-A3B8-BD4C-969B-69AC993B4B8B}" type="pres">
      <dgm:prSet presAssocID="{77906E83-0AEB-B74E-A92C-1B014BCABE6D}" presName="Name37" presStyleLbl="parChTrans1D3" presStyleIdx="2" presStyleCnt="9"/>
      <dgm:spPr/>
    </dgm:pt>
    <dgm:pt modelId="{1109CD87-9616-E34D-9324-327B64A9B6C1}" type="pres">
      <dgm:prSet presAssocID="{3DDBE311-C0D4-1F42-8642-21A277BFEBC7}" presName="hierRoot2" presStyleCnt="0">
        <dgm:presLayoutVars>
          <dgm:hierBranch val="init"/>
        </dgm:presLayoutVars>
      </dgm:prSet>
      <dgm:spPr/>
    </dgm:pt>
    <dgm:pt modelId="{6EFBA74F-DA73-6C4E-A2AF-E0EA7DD2237F}" type="pres">
      <dgm:prSet presAssocID="{3DDBE311-C0D4-1F42-8642-21A277BFEBC7}" presName="rootComposite" presStyleCnt="0"/>
      <dgm:spPr/>
    </dgm:pt>
    <dgm:pt modelId="{761F2D16-5C4D-0C4D-B7F9-6DADD5A5E193}" type="pres">
      <dgm:prSet presAssocID="{3DDBE311-C0D4-1F42-8642-21A277BFEBC7}" presName="rootText" presStyleLbl="node3" presStyleIdx="2" presStyleCnt="9">
        <dgm:presLayoutVars>
          <dgm:chPref val="3"/>
        </dgm:presLayoutVars>
      </dgm:prSet>
      <dgm:spPr/>
    </dgm:pt>
    <dgm:pt modelId="{3A0C3F42-44E9-1947-8529-4F0F3AA74584}" type="pres">
      <dgm:prSet presAssocID="{3DDBE311-C0D4-1F42-8642-21A277BFEBC7}" presName="rootConnector" presStyleLbl="node3" presStyleIdx="2" presStyleCnt="9"/>
      <dgm:spPr/>
    </dgm:pt>
    <dgm:pt modelId="{E7DEFEE6-F033-4345-9542-08D153ADF774}" type="pres">
      <dgm:prSet presAssocID="{3DDBE311-C0D4-1F42-8642-21A277BFEBC7}" presName="hierChild4" presStyleCnt="0"/>
      <dgm:spPr/>
    </dgm:pt>
    <dgm:pt modelId="{3ABA7DA5-C655-5845-A2BF-966575ADC02D}" type="pres">
      <dgm:prSet presAssocID="{3DDBE311-C0D4-1F42-8642-21A277BFEBC7}" presName="hierChild5" presStyleCnt="0"/>
      <dgm:spPr/>
    </dgm:pt>
    <dgm:pt modelId="{D3B89151-0800-8140-8A5C-7BA700B3516D}" type="pres">
      <dgm:prSet presAssocID="{3752B245-CF51-C749-88A8-803A4C694CDF}" presName="hierChild5" presStyleCnt="0"/>
      <dgm:spPr/>
    </dgm:pt>
    <dgm:pt modelId="{D5F0C5CC-73FA-2F46-8149-C598B5B9C2C4}" type="pres">
      <dgm:prSet presAssocID="{3269420F-41E8-914C-9F56-613683ADACAA}" presName="Name37" presStyleLbl="parChTrans1D2" presStyleIdx="1" presStyleCnt="5"/>
      <dgm:spPr/>
    </dgm:pt>
    <dgm:pt modelId="{162BB2B5-3E8A-B746-9CC9-04EAA2968E57}" type="pres">
      <dgm:prSet presAssocID="{41A5A766-8D5C-054A-B0B4-8E56792C10B1}" presName="hierRoot2" presStyleCnt="0">
        <dgm:presLayoutVars>
          <dgm:hierBranch val="init"/>
        </dgm:presLayoutVars>
      </dgm:prSet>
      <dgm:spPr/>
    </dgm:pt>
    <dgm:pt modelId="{0970C31A-E821-C243-B27A-E4FC0A12EBFE}" type="pres">
      <dgm:prSet presAssocID="{41A5A766-8D5C-054A-B0B4-8E56792C10B1}" presName="rootComposite" presStyleCnt="0"/>
      <dgm:spPr/>
    </dgm:pt>
    <dgm:pt modelId="{FA25B5C8-1978-634F-99F0-1DC60E32C0E1}" type="pres">
      <dgm:prSet presAssocID="{41A5A766-8D5C-054A-B0B4-8E56792C10B1}" presName="rootText" presStyleLbl="node2" presStyleIdx="1" presStyleCnt="3">
        <dgm:presLayoutVars>
          <dgm:chPref val="3"/>
        </dgm:presLayoutVars>
      </dgm:prSet>
      <dgm:spPr/>
    </dgm:pt>
    <dgm:pt modelId="{DD77832E-2212-6649-A15D-BCE567791A4E}" type="pres">
      <dgm:prSet presAssocID="{41A5A766-8D5C-054A-B0B4-8E56792C10B1}" presName="rootConnector" presStyleLbl="node2" presStyleIdx="1" presStyleCnt="3"/>
      <dgm:spPr/>
    </dgm:pt>
    <dgm:pt modelId="{5DF226DC-54C1-7F41-8D2C-288889FE839E}" type="pres">
      <dgm:prSet presAssocID="{41A5A766-8D5C-054A-B0B4-8E56792C10B1}" presName="hierChild4" presStyleCnt="0"/>
      <dgm:spPr/>
    </dgm:pt>
    <dgm:pt modelId="{880C0806-CD9D-0240-9A9D-339F9411E9EC}" type="pres">
      <dgm:prSet presAssocID="{D2CBA9A7-70B3-2A4D-9BC6-BB56CCD65433}" presName="Name37" presStyleLbl="parChTrans1D3" presStyleIdx="3" presStyleCnt="9"/>
      <dgm:spPr/>
    </dgm:pt>
    <dgm:pt modelId="{49E91BE4-C1DE-484F-905A-00A94D3C5444}" type="pres">
      <dgm:prSet presAssocID="{F8446023-CAFA-9444-82CE-625914DBCBB3}" presName="hierRoot2" presStyleCnt="0">
        <dgm:presLayoutVars>
          <dgm:hierBranch val="init"/>
        </dgm:presLayoutVars>
      </dgm:prSet>
      <dgm:spPr/>
    </dgm:pt>
    <dgm:pt modelId="{94A7FE95-852D-1C42-BA73-8C3212976246}" type="pres">
      <dgm:prSet presAssocID="{F8446023-CAFA-9444-82CE-625914DBCBB3}" presName="rootComposite" presStyleCnt="0"/>
      <dgm:spPr/>
    </dgm:pt>
    <dgm:pt modelId="{67E3718C-0CAF-2949-89B9-F063D21CCD46}" type="pres">
      <dgm:prSet presAssocID="{F8446023-CAFA-9444-82CE-625914DBCBB3}" presName="rootText" presStyleLbl="node3" presStyleIdx="3" presStyleCnt="9">
        <dgm:presLayoutVars>
          <dgm:chPref val="3"/>
        </dgm:presLayoutVars>
      </dgm:prSet>
      <dgm:spPr/>
    </dgm:pt>
    <dgm:pt modelId="{39C4E8C4-DFA0-7D43-9B58-0924994005FB}" type="pres">
      <dgm:prSet presAssocID="{F8446023-CAFA-9444-82CE-625914DBCBB3}" presName="rootConnector" presStyleLbl="node3" presStyleIdx="3" presStyleCnt="9"/>
      <dgm:spPr/>
    </dgm:pt>
    <dgm:pt modelId="{BB13AE85-C1D0-3D45-95B6-B656F6F0B295}" type="pres">
      <dgm:prSet presAssocID="{F8446023-CAFA-9444-82CE-625914DBCBB3}" presName="hierChild4" presStyleCnt="0"/>
      <dgm:spPr/>
    </dgm:pt>
    <dgm:pt modelId="{7C185840-AE1C-EC41-AFC3-7E86CF7C8F3F}" type="pres">
      <dgm:prSet presAssocID="{F8446023-CAFA-9444-82CE-625914DBCBB3}" presName="hierChild5" presStyleCnt="0"/>
      <dgm:spPr/>
    </dgm:pt>
    <dgm:pt modelId="{C04B95A2-B8BF-2841-A70F-60EA851F534D}" type="pres">
      <dgm:prSet presAssocID="{7782F842-386B-E04A-96EE-9FCD59B9D962}" presName="Name37" presStyleLbl="parChTrans1D3" presStyleIdx="4" presStyleCnt="9"/>
      <dgm:spPr/>
    </dgm:pt>
    <dgm:pt modelId="{D6141146-FA7C-C64E-B9A9-DD3C47994650}" type="pres">
      <dgm:prSet presAssocID="{CB59E22B-4EDA-AB49-A469-E6E83B56574A}" presName="hierRoot2" presStyleCnt="0">
        <dgm:presLayoutVars>
          <dgm:hierBranch val="init"/>
        </dgm:presLayoutVars>
      </dgm:prSet>
      <dgm:spPr/>
    </dgm:pt>
    <dgm:pt modelId="{C8AF1C77-E85B-0B4D-8FDE-1DA8303F8207}" type="pres">
      <dgm:prSet presAssocID="{CB59E22B-4EDA-AB49-A469-E6E83B56574A}" presName="rootComposite" presStyleCnt="0"/>
      <dgm:spPr/>
    </dgm:pt>
    <dgm:pt modelId="{4A24045F-F188-0242-A3A8-0DC6A86D0FA5}" type="pres">
      <dgm:prSet presAssocID="{CB59E22B-4EDA-AB49-A469-E6E83B56574A}" presName="rootText" presStyleLbl="node3" presStyleIdx="4" presStyleCnt="9">
        <dgm:presLayoutVars>
          <dgm:chPref val="3"/>
        </dgm:presLayoutVars>
      </dgm:prSet>
      <dgm:spPr/>
    </dgm:pt>
    <dgm:pt modelId="{16488FFD-FEA6-4E48-876B-BE6D549F414E}" type="pres">
      <dgm:prSet presAssocID="{CB59E22B-4EDA-AB49-A469-E6E83B56574A}" presName="rootConnector" presStyleLbl="node3" presStyleIdx="4" presStyleCnt="9"/>
      <dgm:spPr/>
    </dgm:pt>
    <dgm:pt modelId="{2917A9B6-43F9-744E-8568-F34804C3EEE2}" type="pres">
      <dgm:prSet presAssocID="{CB59E22B-4EDA-AB49-A469-E6E83B56574A}" presName="hierChild4" presStyleCnt="0"/>
      <dgm:spPr/>
    </dgm:pt>
    <dgm:pt modelId="{3ED558CD-E68E-4540-9DE1-0655BC727E56}" type="pres">
      <dgm:prSet presAssocID="{CB59E22B-4EDA-AB49-A469-E6E83B56574A}" presName="hierChild5" presStyleCnt="0"/>
      <dgm:spPr/>
    </dgm:pt>
    <dgm:pt modelId="{34BD40A1-833D-BB45-AE9B-5C97E3CE8622}" type="pres">
      <dgm:prSet presAssocID="{7C628978-3231-DC44-B011-F4416DE79758}" presName="Name37" presStyleLbl="parChTrans1D3" presStyleIdx="5" presStyleCnt="9"/>
      <dgm:spPr/>
    </dgm:pt>
    <dgm:pt modelId="{2455D305-B1CF-F045-A4E6-4D02B8B3A4B9}" type="pres">
      <dgm:prSet presAssocID="{1806911F-D512-1841-9E37-C0A11C5E430D}" presName="hierRoot2" presStyleCnt="0">
        <dgm:presLayoutVars>
          <dgm:hierBranch val="init"/>
        </dgm:presLayoutVars>
      </dgm:prSet>
      <dgm:spPr/>
    </dgm:pt>
    <dgm:pt modelId="{65BA742E-08A7-A74A-991E-19D3FCBE13A8}" type="pres">
      <dgm:prSet presAssocID="{1806911F-D512-1841-9E37-C0A11C5E430D}" presName="rootComposite" presStyleCnt="0"/>
      <dgm:spPr/>
    </dgm:pt>
    <dgm:pt modelId="{A5EB5430-92C8-AC47-9915-4ED353D8825D}" type="pres">
      <dgm:prSet presAssocID="{1806911F-D512-1841-9E37-C0A11C5E430D}" presName="rootText" presStyleLbl="node3" presStyleIdx="5" presStyleCnt="9">
        <dgm:presLayoutVars>
          <dgm:chPref val="3"/>
        </dgm:presLayoutVars>
      </dgm:prSet>
      <dgm:spPr/>
    </dgm:pt>
    <dgm:pt modelId="{02B0DA7A-6369-124D-826F-D3EAAA565337}" type="pres">
      <dgm:prSet presAssocID="{1806911F-D512-1841-9E37-C0A11C5E430D}" presName="rootConnector" presStyleLbl="node3" presStyleIdx="5" presStyleCnt="9"/>
      <dgm:spPr/>
    </dgm:pt>
    <dgm:pt modelId="{E2611935-723B-E641-872C-40FD3955AC77}" type="pres">
      <dgm:prSet presAssocID="{1806911F-D512-1841-9E37-C0A11C5E430D}" presName="hierChild4" presStyleCnt="0"/>
      <dgm:spPr/>
    </dgm:pt>
    <dgm:pt modelId="{D785D02C-61FA-1B46-9AAE-ADEFBA7BC99E}" type="pres">
      <dgm:prSet presAssocID="{1806911F-D512-1841-9E37-C0A11C5E430D}" presName="hierChild5" presStyleCnt="0"/>
      <dgm:spPr/>
    </dgm:pt>
    <dgm:pt modelId="{80E3A84C-06C4-4A47-B17A-D5C16E474A33}" type="pres">
      <dgm:prSet presAssocID="{41A5A766-8D5C-054A-B0B4-8E56792C10B1}" presName="hierChild5" presStyleCnt="0"/>
      <dgm:spPr/>
    </dgm:pt>
    <dgm:pt modelId="{0586E4F9-C661-5A4C-A8E0-898E78C4702A}" type="pres">
      <dgm:prSet presAssocID="{0FD5460F-94AD-4447-A997-030C9B967753}" presName="Name37" presStyleLbl="parChTrans1D2" presStyleIdx="2" presStyleCnt="5"/>
      <dgm:spPr/>
    </dgm:pt>
    <dgm:pt modelId="{27CAC355-C59F-E746-8FF5-71798F162128}" type="pres">
      <dgm:prSet presAssocID="{BC3A81F5-363D-3F46-B22A-CA4564EA02FA}" presName="hierRoot2" presStyleCnt="0">
        <dgm:presLayoutVars>
          <dgm:hierBranch val="init"/>
        </dgm:presLayoutVars>
      </dgm:prSet>
      <dgm:spPr/>
    </dgm:pt>
    <dgm:pt modelId="{7251F1D6-6774-894D-A6E4-E9211D628286}" type="pres">
      <dgm:prSet presAssocID="{BC3A81F5-363D-3F46-B22A-CA4564EA02FA}" presName="rootComposite" presStyleCnt="0"/>
      <dgm:spPr/>
    </dgm:pt>
    <dgm:pt modelId="{214685DA-BBCB-BF44-AA5B-9AE565C7EBAA}" type="pres">
      <dgm:prSet presAssocID="{BC3A81F5-363D-3F46-B22A-CA4564EA02FA}" presName="rootText" presStyleLbl="node2" presStyleIdx="2" presStyleCnt="3" custLinFactNeighborX="4640" custLinFactNeighborY="928">
        <dgm:presLayoutVars>
          <dgm:chPref val="3"/>
        </dgm:presLayoutVars>
      </dgm:prSet>
      <dgm:spPr/>
    </dgm:pt>
    <dgm:pt modelId="{60258900-3769-3B4B-AC45-56778526DB43}" type="pres">
      <dgm:prSet presAssocID="{BC3A81F5-363D-3F46-B22A-CA4564EA02FA}" presName="rootConnector" presStyleLbl="node2" presStyleIdx="2" presStyleCnt="3"/>
      <dgm:spPr/>
    </dgm:pt>
    <dgm:pt modelId="{4467FF02-6833-E041-99D7-66724138DA44}" type="pres">
      <dgm:prSet presAssocID="{BC3A81F5-363D-3F46-B22A-CA4564EA02FA}" presName="hierChild4" presStyleCnt="0"/>
      <dgm:spPr/>
    </dgm:pt>
    <dgm:pt modelId="{E7A100C8-AADC-154C-81D7-68DE0D3E6089}" type="pres">
      <dgm:prSet presAssocID="{B6106C2F-E977-D84C-B749-FD2F5BDE0E04}" presName="Name37" presStyleLbl="parChTrans1D3" presStyleIdx="6" presStyleCnt="9"/>
      <dgm:spPr/>
    </dgm:pt>
    <dgm:pt modelId="{78C4B5F3-539F-AA46-BA68-769BA0062B4B}" type="pres">
      <dgm:prSet presAssocID="{1ACCE82F-5269-814D-B6DA-4DAB3C194398}" presName="hierRoot2" presStyleCnt="0">
        <dgm:presLayoutVars>
          <dgm:hierBranch val="init"/>
        </dgm:presLayoutVars>
      </dgm:prSet>
      <dgm:spPr/>
    </dgm:pt>
    <dgm:pt modelId="{16F78B07-AA51-2B46-853E-7EB5E5BAE232}" type="pres">
      <dgm:prSet presAssocID="{1ACCE82F-5269-814D-B6DA-4DAB3C194398}" presName="rootComposite" presStyleCnt="0"/>
      <dgm:spPr/>
    </dgm:pt>
    <dgm:pt modelId="{BAE654AB-6EFC-FE4D-A361-9CF334313007}" type="pres">
      <dgm:prSet presAssocID="{1ACCE82F-5269-814D-B6DA-4DAB3C194398}" presName="rootText" presStyleLbl="node3" presStyleIdx="6" presStyleCnt="9">
        <dgm:presLayoutVars>
          <dgm:chPref val="3"/>
        </dgm:presLayoutVars>
      </dgm:prSet>
      <dgm:spPr/>
    </dgm:pt>
    <dgm:pt modelId="{50261241-75A7-3340-96B5-F87260F6D543}" type="pres">
      <dgm:prSet presAssocID="{1ACCE82F-5269-814D-B6DA-4DAB3C194398}" presName="rootConnector" presStyleLbl="node3" presStyleIdx="6" presStyleCnt="9"/>
      <dgm:spPr/>
    </dgm:pt>
    <dgm:pt modelId="{3E6F09D7-D584-F448-8167-80C0E40DD036}" type="pres">
      <dgm:prSet presAssocID="{1ACCE82F-5269-814D-B6DA-4DAB3C194398}" presName="hierChild4" presStyleCnt="0"/>
      <dgm:spPr/>
    </dgm:pt>
    <dgm:pt modelId="{5ECD68AD-4124-9843-B999-0F49E47ACBBC}" type="pres">
      <dgm:prSet presAssocID="{1ACCE82F-5269-814D-B6DA-4DAB3C194398}" presName="hierChild5" presStyleCnt="0"/>
      <dgm:spPr/>
    </dgm:pt>
    <dgm:pt modelId="{999F24EF-EA43-7B49-9500-708F8B7E3BAD}" type="pres">
      <dgm:prSet presAssocID="{9074B9DE-7B22-E143-86E1-D9E168A1FD4C}" presName="Name37" presStyleLbl="parChTrans1D3" presStyleIdx="7" presStyleCnt="9"/>
      <dgm:spPr/>
    </dgm:pt>
    <dgm:pt modelId="{854D0E7C-F7DA-AF4D-83FA-EDD62E8201A8}" type="pres">
      <dgm:prSet presAssocID="{3EDE9C7E-B188-2846-A42F-2946EE3597A5}" presName="hierRoot2" presStyleCnt="0">
        <dgm:presLayoutVars>
          <dgm:hierBranch val="init"/>
        </dgm:presLayoutVars>
      </dgm:prSet>
      <dgm:spPr/>
    </dgm:pt>
    <dgm:pt modelId="{1786A94F-1CEF-094B-82EC-BCC292607527}" type="pres">
      <dgm:prSet presAssocID="{3EDE9C7E-B188-2846-A42F-2946EE3597A5}" presName="rootComposite" presStyleCnt="0"/>
      <dgm:spPr/>
    </dgm:pt>
    <dgm:pt modelId="{99B1151A-980D-CB4B-95A7-D8A571D622A1}" type="pres">
      <dgm:prSet presAssocID="{3EDE9C7E-B188-2846-A42F-2946EE3597A5}" presName="rootText" presStyleLbl="node3" presStyleIdx="7" presStyleCnt="9">
        <dgm:presLayoutVars>
          <dgm:chPref val="3"/>
        </dgm:presLayoutVars>
      </dgm:prSet>
      <dgm:spPr/>
    </dgm:pt>
    <dgm:pt modelId="{F43F7C05-4172-744D-89B1-F2B9F92DE0D4}" type="pres">
      <dgm:prSet presAssocID="{3EDE9C7E-B188-2846-A42F-2946EE3597A5}" presName="rootConnector" presStyleLbl="node3" presStyleIdx="7" presStyleCnt="9"/>
      <dgm:spPr/>
    </dgm:pt>
    <dgm:pt modelId="{48BCB8AE-B499-C747-97C5-9E64C670A624}" type="pres">
      <dgm:prSet presAssocID="{3EDE9C7E-B188-2846-A42F-2946EE3597A5}" presName="hierChild4" presStyleCnt="0"/>
      <dgm:spPr/>
    </dgm:pt>
    <dgm:pt modelId="{EC961B84-7494-3249-ACA7-94B74322362E}" type="pres">
      <dgm:prSet presAssocID="{3EDE9C7E-B188-2846-A42F-2946EE3597A5}" presName="hierChild5" presStyleCnt="0"/>
      <dgm:spPr/>
    </dgm:pt>
    <dgm:pt modelId="{72328DC9-C2A4-5F4C-9B48-5D7510B1707A}" type="pres">
      <dgm:prSet presAssocID="{10ED2BFA-F3C6-A645-BFFE-14A65D753D83}" presName="Name37" presStyleLbl="parChTrans1D3" presStyleIdx="8" presStyleCnt="9"/>
      <dgm:spPr/>
    </dgm:pt>
    <dgm:pt modelId="{6D8C8F1F-5567-224A-8796-0AB181BA01DE}" type="pres">
      <dgm:prSet presAssocID="{F3F27C42-7914-5842-A95D-0F5C527A8DFE}" presName="hierRoot2" presStyleCnt="0">
        <dgm:presLayoutVars>
          <dgm:hierBranch val="init"/>
        </dgm:presLayoutVars>
      </dgm:prSet>
      <dgm:spPr/>
    </dgm:pt>
    <dgm:pt modelId="{AEA7340B-BE77-AC43-AE2E-EA09FB441A84}" type="pres">
      <dgm:prSet presAssocID="{F3F27C42-7914-5842-A95D-0F5C527A8DFE}" presName="rootComposite" presStyleCnt="0"/>
      <dgm:spPr/>
    </dgm:pt>
    <dgm:pt modelId="{3BA65264-5C05-E44F-9FC3-596E262D89C5}" type="pres">
      <dgm:prSet presAssocID="{F3F27C42-7914-5842-A95D-0F5C527A8DFE}" presName="rootText" presStyleLbl="node3" presStyleIdx="8" presStyleCnt="9">
        <dgm:presLayoutVars>
          <dgm:chPref val="3"/>
        </dgm:presLayoutVars>
      </dgm:prSet>
      <dgm:spPr/>
    </dgm:pt>
    <dgm:pt modelId="{3AB36539-0348-1742-A4C3-251EFA5FA49C}" type="pres">
      <dgm:prSet presAssocID="{F3F27C42-7914-5842-A95D-0F5C527A8DFE}" presName="rootConnector" presStyleLbl="node3" presStyleIdx="8" presStyleCnt="9"/>
      <dgm:spPr/>
    </dgm:pt>
    <dgm:pt modelId="{3E0141B4-BCC5-7646-AAF3-E79958BDD9F2}" type="pres">
      <dgm:prSet presAssocID="{F3F27C42-7914-5842-A95D-0F5C527A8DFE}" presName="hierChild4" presStyleCnt="0"/>
      <dgm:spPr/>
    </dgm:pt>
    <dgm:pt modelId="{253B2FA3-B56F-8E4B-ABCB-C900BE77D7B6}" type="pres">
      <dgm:prSet presAssocID="{F3F27C42-7914-5842-A95D-0F5C527A8DFE}" presName="hierChild5" presStyleCnt="0"/>
      <dgm:spPr/>
    </dgm:pt>
    <dgm:pt modelId="{326454A2-4E37-8B43-A111-4E95F8807AEB}" type="pres">
      <dgm:prSet presAssocID="{BC3A81F5-363D-3F46-B22A-CA4564EA02FA}" presName="hierChild5" presStyleCnt="0"/>
      <dgm:spPr/>
    </dgm:pt>
    <dgm:pt modelId="{78A93398-A051-6149-88D1-751F3B3F4378}" type="pres">
      <dgm:prSet presAssocID="{66372657-C738-3542-8870-FDFB028244B3}" presName="hierChild3" presStyleCnt="0"/>
      <dgm:spPr/>
    </dgm:pt>
    <dgm:pt modelId="{F8A24B56-D0CC-BC40-A6FA-A3036CAB7782}" type="pres">
      <dgm:prSet presAssocID="{B4577CCD-EF47-984C-8861-260A05150BCF}" presName="Name111" presStyleLbl="parChTrans1D2" presStyleIdx="3" presStyleCnt="5"/>
      <dgm:spPr/>
    </dgm:pt>
    <dgm:pt modelId="{6EC54CAC-27AF-5746-8CA9-7F8978EC40D5}" type="pres">
      <dgm:prSet presAssocID="{0F90B1DA-D42A-5E47-9B8A-E965ED232795}" presName="hierRoot3" presStyleCnt="0">
        <dgm:presLayoutVars>
          <dgm:hierBranch val="init"/>
        </dgm:presLayoutVars>
      </dgm:prSet>
      <dgm:spPr/>
    </dgm:pt>
    <dgm:pt modelId="{26904B72-EAD2-F74E-A928-C6D673164557}" type="pres">
      <dgm:prSet presAssocID="{0F90B1DA-D42A-5E47-9B8A-E965ED232795}" presName="rootComposite3" presStyleCnt="0"/>
      <dgm:spPr/>
    </dgm:pt>
    <dgm:pt modelId="{78B1A422-E780-A247-AE0F-0A74D1E82138}" type="pres">
      <dgm:prSet presAssocID="{0F90B1DA-D42A-5E47-9B8A-E965ED232795}" presName="rootText3" presStyleLbl="asst1" presStyleIdx="0" presStyleCnt="2">
        <dgm:presLayoutVars>
          <dgm:chPref val="3"/>
        </dgm:presLayoutVars>
      </dgm:prSet>
      <dgm:spPr/>
    </dgm:pt>
    <dgm:pt modelId="{7BBF46FA-7C7E-AD4E-A0A7-06BC4292FA22}" type="pres">
      <dgm:prSet presAssocID="{0F90B1DA-D42A-5E47-9B8A-E965ED232795}" presName="rootConnector3" presStyleLbl="asst1" presStyleIdx="0" presStyleCnt="2"/>
      <dgm:spPr/>
    </dgm:pt>
    <dgm:pt modelId="{9345480B-751F-5440-A424-51301CCE3EB5}" type="pres">
      <dgm:prSet presAssocID="{0F90B1DA-D42A-5E47-9B8A-E965ED232795}" presName="hierChild6" presStyleCnt="0"/>
      <dgm:spPr/>
    </dgm:pt>
    <dgm:pt modelId="{9823A4C5-D8C5-914A-96E0-A55377114106}" type="pres">
      <dgm:prSet presAssocID="{0F90B1DA-D42A-5E47-9B8A-E965ED232795}" presName="hierChild7" presStyleCnt="0"/>
      <dgm:spPr/>
    </dgm:pt>
    <dgm:pt modelId="{ACEFB0D1-748F-4941-AE0B-2A5191569576}" type="pres">
      <dgm:prSet presAssocID="{36607283-D729-444B-964D-761B04F7934A}" presName="Name111" presStyleLbl="parChTrans1D2" presStyleIdx="4" presStyleCnt="5"/>
      <dgm:spPr/>
    </dgm:pt>
    <dgm:pt modelId="{3D3B5F96-3B38-0048-9CE6-D1A2C499880C}" type="pres">
      <dgm:prSet presAssocID="{8FDA4ED1-BC2F-604D-9339-5C746B536225}" presName="hierRoot3" presStyleCnt="0">
        <dgm:presLayoutVars>
          <dgm:hierBranch val="init"/>
        </dgm:presLayoutVars>
      </dgm:prSet>
      <dgm:spPr/>
    </dgm:pt>
    <dgm:pt modelId="{A13823D2-C807-2249-B67D-D185A25A563F}" type="pres">
      <dgm:prSet presAssocID="{8FDA4ED1-BC2F-604D-9339-5C746B536225}" presName="rootComposite3" presStyleCnt="0"/>
      <dgm:spPr/>
    </dgm:pt>
    <dgm:pt modelId="{5BE743F9-8FA3-6D41-BC87-D7F7B2967880}" type="pres">
      <dgm:prSet presAssocID="{8FDA4ED1-BC2F-604D-9339-5C746B536225}" presName="rootText3" presStyleLbl="asst1" presStyleIdx="1" presStyleCnt="2" custLinFactNeighborX="5568" custLinFactNeighborY="-928">
        <dgm:presLayoutVars>
          <dgm:chPref val="3"/>
        </dgm:presLayoutVars>
      </dgm:prSet>
      <dgm:spPr/>
    </dgm:pt>
    <dgm:pt modelId="{7F8F0E68-5D3D-5C46-8760-4A5D45FC1E8E}" type="pres">
      <dgm:prSet presAssocID="{8FDA4ED1-BC2F-604D-9339-5C746B536225}" presName="rootConnector3" presStyleLbl="asst1" presStyleIdx="1" presStyleCnt="2"/>
      <dgm:spPr/>
    </dgm:pt>
    <dgm:pt modelId="{1C8184A9-D84F-B14F-B7C2-9F8714B72816}" type="pres">
      <dgm:prSet presAssocID="{8FDA4ED1-BC2F-604D-9339-5C746B536225}" presName="hierChild6" presStyleCnt="0"/>
      <dgm:spPr/>
    </dgm:pt>
    <dgm:pt modelId="{057C8A07-B76C-9F4B-981B-48D6794D28DF}" type="pres">
      <dgm:prSet presAssocID="{8FDA4ED1-BC2F-604D-9339-5C746B536225}" presName="hierChild7" presStyleCnt="0"/>
      <dgm:spPr/>
    </dgm:pt>
  </dgm:ptLst>
  <dgm:cxnLst>
    <dgm:cxn modelId="{48BF2505-4001-0945-AB7E-1D6EC36C661B}" type="presOf" srcId="{36607283-D729-444B-964D-761B04F7934A}" destId="{ACEFB0D1-748F-4941-AE0B-2A5191569576}" srcOrd="0" destOrd="0" presId="urn:microsoft.com/office/officeart/2005/8/layout/orgChart1"/>
    <dgm:cxn modelId="{6CBC7705-C054-374F-9911-8C2A61604418}" srcId="{66372657-C738-3542-8870-FDFB028244B3}" destId="{3752B245-CF51-C749-88A8-803A4C694CDF}" srcOrd="2" destOrd="0" parTransId="{9BD13E83-8FA8-584F-9C86-FE6169649288}" sibTransId="{BEF45C0F-FFE2-E346-A728-220C8713804A}"/>
    <dgm:cxn modelId="{A5402D10-AB46-6342-8F6B-C6046940A500}" srcId="{3752B245-CF51-C749-88A8-803A4C694CDF}" destId="{8EF42DBC-90B4-AD4E-AADA-0C53C7C59D71}" srcOrd="1" destOrd="0" parTransId="{1AEBBCBB-3CF6-2D40-947E-3715A1AB471F}" sibTransId="{92B4FFEB-2714-104A-A527-9A6907B3BE3F}"/>
    <dgm:cxn modelId="{4D2E8511-9258-F540-9454-C7416AA17C14}" type="presOf" srcId="{3EDE9C7E-B188-2846-A42F-2946EE3597A5}" destId="{F43F7C05-4172-744D-89B1-F2B9F92DE0D4}" srcOrd="1" destOrd="0" presId="urn:microsoft.com/office/officeart/2005/8/layout/orgChart1"/>
    <dgm:cxn modelId="{7ED87219-E182-5046-AF81-8F13E92E5ECD}" type="presOf" srcId="{3DDBE311-C0D4-1F42-8642-21A277BFEBC7}" destId="{3A0C3F42-44E9-1947-8529-4F0F3AA74584}" srcOrd="1" destOrd="0" presId="urn:microsoft.com/office/officeart/2005/8/layout/orgChart1"/>
    <dgm:cxn modelId="{73B8F41E-6E41-014B-A042-CF4D680C15D2}" type="presOf" srcId="{B4577CCD-EF47-984C-8861-260A05150BCF}" destId="{F8A24B56-D0CC-BC40-A6FA-A3036CAB7782}" srcOrd="0" destOrd="0" presId="urn:microsoft.com/office/officeart/2005/8/layout/orgChart1"/>
    <dgm:cxn modelId="{D2E1A21F-BD76-0F4F-B883-3BE5AB8EC978}" type="presOf" srcId="{1806911F-D512-1841-9E37-C0A11C5E430D}" destId="{A5EB5430-92C8-AC47-9915-4ED353D8825D}" srcOrd="0" destOrd="0" presId="urn:microsoft.com/office/officeart/2005/8/layout/orgChart1"/>
    <dgm:cxn modelId="{2A36F21F-0FCE-C14D-ABA8-BDB73C303EA8}" type="presOf" srcId="{BC3A81F5-363D-3F46-B22A-CA4564EA02FA}" destId="{60258900-3769-3B4B-AC45-56778526DB43}" srcOrd="1" destOrd="0" presId="urn:microsoft.com/office/officeart/2005/8/layout/orgChart1"/>
    <dgm:cxn modelId="{1AD2492A-5C63-4C4D-B9B2-90B3F8211DE9}" type="presOf" srcId="{8EF42DBC-90B4-AD4E-AADA-0C53C7C59D71}" destId="{C70D1EFA-C5A2-CD4E-AC9B-AED4DAF7409F}" srcOrd="1" destOrd="0" presId="urn:microsoft.com/office/officeart/2005/8/layout/orgChart1"/>
    <dgm:cxn modelId="{7A33232D-1282-A644-86FC-5EB08035714C}" type="presOf" srcId="{3DDBE311-C0D4-1F42-8642-21A277BFEBC7}" destId="{761F2D16-5C4D-0C4D-B7F9-6DADD5A5E193}" srcOrd="0" destOrd="0" presId="urn:microsoft.com/office/officeart/2005/8/layout/orgChart1"/>
    <dgm:cxn modelId="{2156BB39-1228-E145-93A8-F89D1C23398C}" type="presOf" srcId="{41A5A766-8D5C-054A-B0B4-8E56792C10B1}" destId="{FA25B5C8-1978-634F-99F0-1DC60E32C0E1}" srcOrd="0" destOrd="0" presId="urn:microsoft.com/office/officeart/2005/8/layout/orgChart1"/>
    <dgm:cxn modelId="{6DBDD040-491E-C243-9CAB-3D9449169996}" type="presOf" srcId="{10ED2BFA-F3C6-A645-BFFE-14A65D753D83}" destId="{72328DC9-C2A4-5F4C-9B48-5D7510B1707A}" srcOrd="0" destOrd="0" presId="urn:microsoft.com/office/officeart/2005/8/layout/orgChart1"/>
    <dgm:cxn modelId="{89912544-1DE4-5D4C-88D1-08ABFD0AF321}" type="presOf" srcId="{D2CBA9A7-70B3-2A4D-9BC6-BB56CCD65433}" destId="{880C0806-CD9D-0240-9A9D-339F9411E9EC}" srcOrd="0" destOrd="0" presId="urn:microsoft.com/office/officeart/2005/8/layout/orgChart1"/>
    <dgm:cxn modelId="{10BA9B4C-08BF-D048-9723-316A25F282B2}" srcId="{41A5A766-8D5C-054A-B0B4-8E56792C10B1}" destId="{F8446023-CAFA-9444-82CE-625914DBCBB3}" srcOrd="0" destOrd="0" parTransId="{D2CBA9A7-70B3-2A4D-9BC6-BB56CCD65433}" sibTransId="{8F75871C-50D1-8149-81EA-A46FCE3B6F77}"/>
    <dgm:cxn modelId="{2EB1A251-309D-284D-964E-54D219445DBC}" srcId="{BC3A81F5-363D-3F46-B22A-CA4564EA02FA}" destId="{F3F27C42-7914-5842-A95D-0F5C527A8DFE}" srcOrd="2" destOrd="0" parTransId="{10ED2BFA-F3C6-A645-BFFE-14A65D753D83}" sibTransId="{C4D7282A-639E-164C-8A1E-B8A175F7D822}"/>
    <dgm:cxn modelId="{2BD6A951-9A3A-9F41-9A12-A0547239BE21}" type="presOf" srcId="{66372657-C738-3542-8870-FDFB028244B3}" destId="{32E71575-2AAF-CE41-81D4-40C21E03381F}" srcOrd="0" destOrd="0" presId="urn:microsoft.com/office/officeart/2005/8/layout/orgChart1"/>
    <dgm:cxn modelId="{EB284652-1169-3F4C-8AC5-C00FB6285D58}" type="presOf" srcId="{CB59E22B-4EDA-AB49-A469-E6E83B56574A}" destId="{4A24045F-F188-0242-A3A8-0DC6A86D0FA5}" srcOrd="0" destOrd="0" presId="urn:microsoft.com/office/officeart/2005/8/layout/orgChart1"/>
    <dgm:cxn modelId="{284B7952-0296-3D45-8C98-908D484E056C}" type="presOf" srcId="{0F90B1DA-D42A-5E47-9B8A-E965ED232795}" destId="{78B1A422-E780-A247-AE0F-0A74D1E82138}" srcOrd="0" destOrd="0" presId="urn:microsoft.com/office/officeart/2005/8/layout/orgChart1"/>
    <dgm:cxn modelId="{CC6E8E5A-EA16-3447-8A7A-59125F6A2F71}" type="presOf" srcId="{41A5A766-8D5C-054A-B0B4-8E56792C10B1}" destId="{DD77832E-2212-6649-A15D-BCE567791A4E}" srcOrd="1" destOrd="0" presId="urn:microsoft.com/office/officeart/2005/8/layout/orgChart1"/>
    <dgm:cxn modelId="{00EED65A-0B70-4C46-9CA3-189C5775B7AA}" type="presOf" srcId="{7782F842-386B-E04A-96EE-9FCD59B9D962}" destId="{C04B95A2-B8BF-2841-A70F-60EA851F534D}" srcOrd="0" destOrd="0" presId="urn:microsoft.com/office/officeart/2005/8/layout/orgChart1"/>
    <dgm:cxn modelId="{3517405D-370E-C94A-AC0D-76004A24A062}" type="presOf" srcId="{8FDA4ED1-BC2F-604D-9339-5C746B536225}" destId="{5BE743F9-8FA3-6D41-BC87-D7F7B2967880}" srcOrd="0" destOrd="0" presId="urn:microsoft.com/office/officeart/2005/8/layout/orgChart1"/>
    <dgm:cxn modelId="{2A63755D-E4D9-194C-8A0D-DEAADDE7B146}" type="presOf" srcId="{8EF42DBC-90B4-AD4E-AADA-0C53C7C59D71}" destId="{69349439-7959-B24E-A084-8CC525518A18}" srcOrd="0" destOrd="0" presId="urn:microsoft.com/office/officeart/2005/8/layout/orgChart1"/>
    <dgm:cxn modelId="{2BAA1961-D760-4144-A675-AEACC921629D}" type="presOf" srcId="{0F90B1DA-D42A-5E47-9B8A-E965ED232795}" destId="{7BBF46FA-7C7E-AD4E-A0A7-06BC4292FA22}" srcOrd="1" destOrd="0" presId="urn:microsoft.com/office/officeart/2005/8/layout/orgChart1"/>
    <dgm:cxn modelId="{EA6A0062-1AAE-074C-A83B-56CAA68E4237}" srcId="{66372657-C738-3542-8870-FDFB028244B3}" destId="{BC3A81F5-363D-3F46-B22A-CA4564EA02FA}" srcOrd="4" destOrd="0" parTransId="{0FD5460F-94AD-4447-A997-030C9B967753}" sibTransId="{C46814ED-52A3-BB49-B418-EBA234621054}"/>
    <dgm:cxn modelId="{B7667171-65FD-7049-8DF7-E753BF8A08EB}" type="presOf" srcId="{9BD13E83-8FA8-584F-9C86-FE6169649288}" destId="{66C2CC99-D8D2-E24D-86E2-3435BB0B7BE5}" srcOrd="0" destOrd="0" presId="urn:microsoft.com/office/officeart/2005/8/layout/orgChart1"/>
    <dgm:cxn modelId="{A060B976-D613-0E44-BAAB-7DA8630720FC}" type="presOf" srcId="{8FDA4ED1-BC2F-604D-9339-5C746B536225}" destId="{7F8F0E68-5D3D-5C46-8760-4A5D45FC1E8E}" srcOrd="1" destOrd="0" presId="urn:microsoft.com/office/officeart/2005/8/layout/orgChart1"/>
    <dgm:cxn modelId="{67BA7878-3A4F-9E4F-8B08-35792FDEE8D2}" type="presOf" srcId="{F3F27C42-7914-5842-A95D-0F5C527A8DFE}" destId="{3AB36539-0348-1742-A4C3-251EFA5FA49C}" srcOrd="1" destOrd="0" presId="urn:microsoft.com/office/officeart/2005/8/layout/orgChart1"/>
    <dgm:cxn modelId="{ECF1F679-375B-9D44-89ED-423CE9B72C93}" type="presOf" srcId="{1806911F-D512-1841-9E37-C0A11C5E430D}" destId="{02B0DA7A-6369-124D-826F-D3EAAA565337}" srcOrd="1" destOrd="0" presId="urn:microsoft.com/office/officeart/2005/8/layout/orgChart1"/>
    <dgm:cxn modelId="{2B791B83-9C2E-A542-B880-EE41CE7A6048}" type="presOf" srcId="{57961B0B-8E4B-464C-9E35-5F46FB82AFF6}" destId="{24EC5C7B-5C54-4340-AC79-C57F8E7D2618}" srcOrd="0" destOrd="0" presId="urn:microsoft.com/office/officeart/2005/8/layout/orgChart1"/>
    <dgm:cxn modelId="{E6516784-D153-8044-8362-74AE7B396201}" srcId="{41A5A766-8D5C-054A-B0B4-8E56792C10B1}" destId="{CB59E22B-4EDA-AB49-A469-E6E83B56574A}" srcOrd="1" destOrd="0" parTransId="{7782F842-386B-E04A-96EE-9FCD59B9D962}" sibTransId="{AF27F6AE-BCC3-8244-B3FD-C26A0137D11B}"/>
    <dgm:cxn modelId="{57437E84-750E-B644-8B60-13F6C693734E}" type="presOf" srcId="{1ACCE82F-5269-814D-B6DA-4DAB3C194398}" destId="{50261241-75A7-3340-96B5-F87260F6D543}" srcOrd="1" destOrd="0" presId="urn:microsoft.com/office/officeart/2005/8/layout/orgChart1"/>
    <dgm:cxn modelId="{A8FC568E-FE18-C244-843E-C59B72541F80}" srcId="{3752B245-CF51-C749-88A8-803A4C694CDF}" destId="{3DDBE311-C0D4-1F42-8642-21A277BFEBC7}" srcOrd="2" destOrd="0" parTransId="{77906E83-0AEB-B74E-A92C-1B014BCABE6D}" sibTransId="{60E10284-4071-9C4F-B13F-280CC1E2D4AE}"/>
    <dgm:cxn modelId="{5FFECF8E-7EC9-FB4D-A9F1-044B5141BD9C}" type="presOf" srcId="{0FD5460F-94AD-4447-A997-030C9B967753}" destId="{0586E4F9-C661-5A4C-A8E0-898E78C4702A}" srcOrd="0" destOrd="0" presId="urn:microsoft.com/office/officeart/2005/8/layout/orgChart1"/>
    <dgm:cxn modelId="{DECE3697-68F5-134E-8FA2-42DF4EE3D590}" srcId="{66372657-C738-3542-8870-FDFB028244B3}" destId="{8FDA4ED1-BC2F-604D-9339-5C746B536225}" srcOrd="1" destOrd="0" parTransId="{36607283-D729-444B-964D-761B04F7934A}" sibTransId="{2F2E346F-7F1A-A44A-AE43-F02845113BB8}"/>
    <dgm:cxn modelId="{5F91479A-51BA-D244-A5ED-2748E065901A}" type="presOf" srcId="{3752B245-CF51-C749-88A8-803A4C694CDF}" destId="{F1CE41F1-D37C-9A43-87B7-A397716E2F09}" srcOrd="1" destOrd="0" presId="urn:microsoft.com/office/officeart/2005/8/layout/orgChart1"/>
    <dgm:cxn modelId="{5E0DFDA0-3628-754A-A979-CA70CE3873AE}" type="presOf" srcId="{9074B9DE-7B22-E143-86E1-D9E168A1FD4C}" destId="{999F24EF-EA43-7B49-9500-708F8B7E3BAD}" srcOrd="0" destOrd="0" presId="urn:microsoft.com/office/officeart/2005/8/layout/orgChart1"/>
    <dgm:cxn modelId="{9BA54AA5-4A5E-394C-A5A2-B77C891CD73C}" srcId="{66372657-C738-3542-8870-FDFB028244B3}" destId="{41A5A766-8D5C-054A-B0B4-8E56792C10B1}" srcOrd="3" destOrd="0" parTransId="{3269420F-41E8-914C-9F56-613683ADACAA}" sibTransId="{AD9B5E30-A0D0-3D42-853C-CFBCB4D7289E}"/>
    <dgm:cxn modelId="{C2F74CAF-1A9C-924A-B172-0F1104082BCE}" type="presOf" srcId="{3752B245-CF51-C749-88A8-803A4C694CDF}" destId="{8EF7927F-743C-9B4C-B984-8A121EC2B228}" srcOrd="0" destOrd="0" presId="urn:microsoft.com/office/officeart/2005/8/layout/orgChart1"/>
    <dgm:cxn modelId="{9604B6B7-DA97-E041-9F96-03298F234FF0}" type="presOf" srcId="{77906E83-0AEB-B74E-A92C-1B014BCABE6D}" destId="{3436722F-A3B8-BD4C-969B-69AC993B4B8B}" srcOrd="0" destOrd="0" presId="urn:microsoft.com/office/officeart/2005/8/layout/orgChart1"/>
    <dgm:cxn modelId="{7924F2B9-7C4B-E24A-B2DE-FC0B97FC2A23}" type="presOf" srcId="{BC3A81F5-363D-3F46-B22A-CA4564EA02FA}" destId="{214685DA-BBCB-BF44-AA5B-9AE565C7EBAA}" srcOrd="0" destOrd="0" presId="urn:microsoft.com/office/officeart/2005/8/layout/orgChart1"/>
    <dgm:cxn modelId="{17E8D3BA-CAB4-AB43-A83E-4F4A4A94007B}" type="presOf" srcId="{1AEBBCBB-3CF6-2D40-947E-3715A1AB471F}" destId="{ACC9D32B-3CBF-C646-8CC8-0D1DF619D13E}" srcOrd="0" destOrd="0" presId="urn:microsoft.com/office/officeart/2005/8/layout/orgChart1"/>
    <dgm:cxn modelId="{422B97BB-D8AB-294A-9A75-6D8F4D65C59D}" type="presOf" srcId="{B6106C2F-E977-D84C-B749-FD2F5BDE0E04}" destId="{E7A100C8-AADC-154C-81D7-68DE0D3E6089}" srcOrd="0" destOrd="0" presId="urn:microsoft.com/office/officeart/2005/8/layout/orgChart1"/>
    <dgm:cxn modelId="{841134BC-BF58-B048-801A-552D6503DA90}" srcId="{BC3A81F5-363D-3F46-B22A-CA4564EA02FA}" destId="{1ACCE82F-5269-814D-B6DA-4DAB3C194398}" srcOrd="0" destOrd="0" parTransId="{B6106C2F-E977-D84C-B749-FD2F5BDE0E04}" sibTransId="{9DBEAD0B-E391-0B48-93DA-1A7ADD43D018}"/>
    <dgm:cxn modelId="{8D9186BC-CDC1-4649-AE3A-F7E8C7746505}" type="presOf" srcId="{1ACCE82F-5269-814D-B6DA-4DAB3C194398}" destId="{BAE654AB-6EFC-FE4D-A361-9CF334313007}" srcOrd="0" destOrd="0" presId="urn:microsoft.com/office/officeart/2005/8/layout/orgChart1"/>
    <dgm:cxn modelId="{FDFC71CA-205B-084E-B72A-20570B3BE51C}" srcId="{1DB6477A-3CC6-0D4F-92A0-AC0F7F553BDC}" destId="{66372657-C738-3542-8870-FDFB028244B3}" srcOrd="0" destOrd="0" parTransId="{CB290C63-465F-7043-BDFB-D2B37E692A99}" sibTransId="{82ABAAB4-13B0-FA47-BA19-F9C8B91788E8}"/>
    <dgm:cxn modelId="{8E970ECD-5466-6A49-98ED-F4EDD2A8D1E1}" type="presOf" srcId="{F3F27C42-7914-5842-A95D-0F5C527A8DFE}" destId="{3BA65264-5C05-E44F-9FC3-596E262D89C5}" srcOrd="0" destOrd="0" presId="urn:microsoft.com/office/officeart/2005/8/layout/orgChart1"/>
    <dgm:cxn modelId="{EBB035D0-46C2-BA47-B6B0-B4AFE9978ABF}" type="presOf" srcId="{66372657-C738-3542-8870-FDFB028244B3}" destId="{775C0212-E599-C24C-834A-DEAAB70EFF39}" srcOrd="1" destOrd="0" presId="urn:microsoft.com/office/officeart/2005/8/layout/orgChart1"/>
    <dgm:cxn modelId="{AE1A65D4-679B-ED4F-A62D-F077E9D4BBB4}" type="presOf" srcId="{CB59E22B-4EDA-AB49-A469-E6E83B56574A}" destId="{16488FFD-FEA6-4E48-876B-BE6D549F414E}" srcOrd="1" destOrd="0" presId="urn:microsoft.com/office/officeart/2005/8/layout/orgChart1"/>
    <dgm:cxn modelId="{037A57D9-D052-8B47-B9F0-3DE0F5E0AAC1}" type="presOf" srcId="{E78FF8C2-4827-F341-B315-6081B93754E3}" destId="{5B15DF28-07FB-B742-BB97-896A0C31C8A6}" srcOrd="0" destOrd="0" presId="urn:microsoft.com/office/officeart/2005/8/layout/orgChart1"/>
    <dgm:cxn modelId="{79020FDB-8A4C-334A-BDCA-C2674CC41B39}" type="presOf" srcId="{3EDE9C7E-B188-2846-A42F-2946EE3597A5}" destId="{99B1151A-980D-CB4B-95A7-D8A571D622A1}" srcOrd="0" destOrd="0" presId="urn:microsoft.com/office/officeart/2005/8/layout/orgChart1"/>
    <dgm:cxn modelId="{7397B9DC-B86F-AC4F-BFAD-682F2792BD90}" srcId="{3752B245-CF51-C749-88A8-803A4C694CDF}" destId="{E78FF8C2-4827-F341-B315-6081B93754E3}" srcOrd="0" destOrd="0" parTransId="{57961B0B-8E4B-464C-9E35-5F46FB82AFF6}" sibTransId="{7D2B7CA0-21CE-FE44-BACD-E9AEE6A19589}"/>
    <dgm:cxn modelId="{6ADD01E0-467B-FE4C-8D61-EFC68DEB8D13}" type="presOf" srcId="{1DB6477A-3CC6-0D4F-92A0-AC0F7F553BDC}" destId="{C8B9B20B-2397-1345-8347-4BF29534C15F}" srcOrd="0" destOrd="0" presId="urn:microsoft.com/office/officeart/2005/8/layout/orgChart1"/>
    <dgm:cxn modelId="{66D27DE7-B97D-B042-B314-6756D0CE17B9}" type="presOf" srcId="{F8446023-CAFA-9444-82CE-625914DBCBB3}" destId="{39C4E8C4-DFA0-7D43-9B58-0924994005FB}" srcOrd="1" destOrd="0" presId="urn:microsoft.com/office/officeart/2005/8/layout/orgChart1"/>
    <dgm:cxn modelId="{E7048AE8-AFB3-AC4C-8764-8151A83E511B}" srcId="{BC3A81F5-363D-3F46-B22A-CA4564EA02FA}" destId="{3EDE9C7E-B188-2846-A42F-2946EE3597A5}" srcOrd="1" destOrd="0" parTransId="{9074B9DE-7B22-E143-86E1-D9E168A1FD4C}" sibTransId="{62723057-76AA-A141-9342-C8C0FCF65B77}"/>
    <dgm:cxn modelId="{9F4DEDEA-304C-C448-B246-2043519D6C28}" srcId="{66372657-C738-3542-8870-FDFB028244B3}" destId="{0F90B1DA-D42A-5E47-9B8A-E965ED232795}" srcOrd="0" destOrd="0" parTransId="{B4577CCD-EF47-984C-8861-260A05150BCF}" sibTransId="{68C79A73-06DF-6E4C-A140-62511127B211}"/>
    <dgm:cxn modelId="{9A86E9ED-D71E-E24B-A9B4-3E4A9BBEFB5C}" type="presOf" srcId="{F8446023-CAFA-9444-82CE-625914DBCBB3}" destId="{67E3718C-0CAF-2949-89B9-F063D21CCD46}" srcOrd="0" destOrd="0" presId="urn:microsoft.com/office/officeart/2005/8/layout/orgChart1"/>
    <dgm:cxn modelId="{1EE1E2EF-A737-4D49-B075-C770733CECBA}" srcId="{41A5A766-8D5C-054A-B0B4-8E56792C10B1}" destId="{1806911F-D512-1841-9E37-C0A11C5E430D}" srcOrd="2" destOrd="0" parTransId="{7C628978-3231-DC44-B011-F4416DE79758}" sibTransId="{01AC5E71-F0AA-D140-9295-AC388EB9C2CE}"/>
    <dgm:cxn modelId="{D03492F7-2D28-EF4F-AA53-B8CD2A17F51D}" type="presOf" srcId="{7C628978-3231-DC44-B011-F4416DE79758}" destId="{34BD40A1-833D-BB45-AE9B-5C97E3CE8622}" srcOrd="0" destOrd="0" presId="urn:microsoft.com/office/officeart/2005/8/layout/orgChart1"/>
    <dgm:cxn modelId="{5CC415F8-A179-F24C-B004-726C556B9295}" type="presOf" srcId="{E78FF8C2-4827-F341-B315-6081B93754E3}" destId="{DCB3BB50-EEF2-6E47-A07B-F2445ABB5E61}" srcOrd="1" destOrd="0" presId="urn:microsoft.com/office/officeart/2005/8/layout/orgChart1"/>
    <dgm:cxn modelId="{7A3D86F9-4FAC-AA42-9C53-D4D3B042CDBA}" type="presOf" srcId="{3269420F-41E8-914C-9F56-613683ADACAA}" destId="{D5F0C5CC-73FA-2F46-8149-C598B5B9C2C4}" srcOrd="0" destOrd="0" presId="urn:microsoft.com/office/officeart/2005/8/layout/orgChart1"/>
    <dgm:cxn modelId="{180F773C-B045-B444-9402-BD4EFD702B59}" type="presParOf" srcId="{C8B9B20B-2397-1345-8347-4BF29534C15F}" destId="{05EE1BDC-A371-D445-821E-F8A185476257}" srcOrd="0" destOrd="0" presId="urn:microsoft.com/office/officeart/2005/8/layout/orgChart1"/>
    <dgm:cxn modelId="{2F04B255-C70F-D54E-90BE-1BDD4B36ED13}" type="presParOf" srcId="{05EE1BDC-A371-D445-821E-F8A185476257}" destId="{D5EAAD1A-C501-E842-AB5F-BF494403FA5D}" srcOrd="0" destOrd="0" presId="urn:microsoft.com/office/officeart/2005/8/layout/orgChart1"/>
    <dgm:cxn modelId="{367735DA-C155-6340-92B6-2B5F65795F73}" type="presParOf" srcId="{D5EAAD1A-C501-E842-AB5F-BF494403FA5D}" destId="{32E71575-2AAF-CE41-81D4-40C21E03381F}" srcOrd="0" destOrd="0" presId="urn:microsoft.com/office/officeart/2005/8/layout/orgChart1"/>
    <dgm:cxn modelId="{0546DC91-0A29-3841-9EB9-9582031F0EFE}" type="presParOf" srcId="{D5EAAD1A-C501-E842-AB5F-BF494403FA5D}" destId="{775C0212-E599-C24C-834A-DEAAB70EFF39}" srcOrd="1" destOrd="0" presId="urn:microsoft.com/office/officeart/2005/8/layout/orgChart1"/>
    <dgm:cxn modelId="{150483BB-C92D-5349-80CA-C4FBE4786E70}" type="presParOf" srcId="{05EE1BDC-A371-D445-821E-F8A185476257}" destId="{2BCCADCD-AD8F-8748-9557-399410D4ADD8}" srcOrd="1" destOrd="0" presId="urn:microsoft.com/office/officeart/2005/8/layout/orgChart1"/>
    <dgm:cxn modelId="{674C150C-D921-CB46-ACCA-2ED793111BA5}" type="presParOf" srcId="{2BCCADCD-AD8F-8748-9557-399410D4ADD8}" destId="{66C2CC99-D8D2-E24D-86E2-3435BB0B7BE5}" srcOrd="0" destOrd="0" presId="urn:microsoft.com/office/officeart/2005/8/layout/orgChart1"/>
    <dgm:cxn modelId="{25301BDA-A795-C94C-9BA2-633F5671CE99}" type="presParOf" srcId="{2BCCADCD-AD8F-8748-9557-399410D4ADD8}" destId="{A45D8845-FEE5-1C40-84CE-483FF70EB50B}" srcOrd="1" destOrd="0" presId="urn:microsoft.com/office/officeart/2005/8/layout/orgChart1"/>
    <dgm:cxn modelId="{D73611BA-1442-6840-A956-432AB93BF402}" type="presParOf" srcId="{A45D8845-FEE5-1C40-84CE-483FF70EB50B}" destId="{AD192BFC-6B63-0143-A606-27ADED90B025}" srcOrd="0" destOrd="0" presId="urn:microsoft.com/office/officeart/2005/8/layout/orgChart1"/>
    <dgm:cxn modelId="{E163C56B-F169-2142-B8A8-6B326E021FA8}" type="presParOf" srcId="{AD192BFC-6B63-0143-A606-27ADED90B025}" destId="{8EF7927F-743C-9B4C-B984-8A121EC2B228}" srcOrd="0" destOrd="0" presId="urn:microsoft.com/office/officeart/2005/8/layout/orgChart1"/>
    <dgm:cxn modelId="{CD779CD8-B726-784F-A915-694CDDD58762}" type="presParOf" srcId="{AD192BFC-6B63-0143-A606-27ADED90B025}" destId="{F1CE41F1-D37C-9A43-87B7-A397716E2F09}" srcOrd="1" destOrd="0" presId="urn:microsoft.com/office/officeart/2005/8/layout/orgChart1"/>
    <dgm:cxn modelId="{738C84C5-0767-554B-84CF-9C1800E5A7DD}" type="presParOf" srcId="{A45D8845-FEE5-1C40-84CE-483FF70EB50B}" destId="{A85F0F3A-2060-AC46-B8C5-534001A14F7B}" srcOrd="1" destOrd="0" presId="urn:microsoft.com/office/officeart/2005/8/layout/orgChart1"/>
    <dgm:cxn modelId="{F6077D10-2F97-BC4A-A90F-D7FA8B80178B}" type="presParOf" srcId="{A85F0F3A-2060-AC46-B8C5-534001A14F7B}" destId="{24EC5C7B-5C54-4340-AC79-C57F8E7D2618}" srcOrd="0" destOrd="0" presId="urn:microsoft.com/office/officeart/2005/8/layout/orgChart1"/>
    <dgm:cxn modelId="{FB6AA098-7410-B34A-8669-684B5B6443F9}" type="presParOf" srcId="{A85F0F3A-2060-AC46-B8C5-534001A14F7B}" destId="{37EDF1A3-CA46-704A-A591-415DB50BAB6B}" srcOrd="1" destOrd="0" presId="urn:microsoft.com/office/officeart/2005/8/layout/orgChart1"/>
    <dgm:cxn modelId="{C4822DEB-9DC9-424D-BF13-FD8E12020AC3}" type="presParOf" srcId="{37EDF1A3-CA46-704A-A591-415DB50BAB6B}" destId="{E4CE4A40-E367-DD44-9943-CA18B129AC78}" srcOrd="0" destOrd="0" presId="urn:microsoft.com/office/officeart/2005/8/layout/orgChart1"/>
    <dgm:cxn modelId="{273BF847-896E-374F-ACA5-FE9A5F0E776A}" type="presParOf" srcId="{E4CE4A40-E367-DD44-9943-CA18B129AC78}" destId="{5B15DF28-07FB-B742-BB97-896A0C31C8A6}" srcOrd="0" destOrd="0" presId="urn:microsoft.com/office/officeart/2005/8/layout/orgChart1"/>
    <dgm:cxn modelId="{F8E98CFB-6F4E-0948-9C06-303A53AF997B}" type="presParOf" srcId="{E4CE4A40-E367-DD44-9943-CA18B129AC78}" destId="{DCB3BB50-EEF2-6E47-A07B-F2445ABB5E61}" srcOrd="1" destOrd="0" presId="urn:microsoft.com/office/officeart/2005/8/layout/orgChart1"/>
    <dgm:cxn modelId="{8BB5E879-4F5D-4949-A20B-C297BF33FDBF}" type="presParOf" srcId="{37EDF1A3-CA46-704A-A591-415DB50BAB6B}" destId="{35A68FAE-EF2F-A24A-99F5-FC475D9252F3}" srcOrd="1" destOrd="0" presId="urn:microsoft.com/office/officeart/2005/8/layout/orgChart1"/>
    <dgm:cxn modelId="{3F286AB3-B8A8-984A-BDDF-007CF17469B4}" type="presParOf" srcId="{37EDF1A3-CA46-704A-A591-415DB50BAB6B}" destId="{BA093200-A7FB-4944-BB10-F93EE83EA38D}" srcOrd="2" destOrd="0" presId="urn:microsoft.com/office/officeart/2005/8/layout/orgChart1"/>
    <dgm:cxn modelId="{BD5F72A2-FF2D-224C-97BB-384A519A3A9D}" type="presParOf" srcId="{A85F0F3A-2060-AC46-B8C5-534001A14F7B}" destId="{ACC9D32B-3CBF-C646-8CC8-0D1DF619D13E}" srcOrd="2" destOrd="0" presId="urn:microsoft.com/office/officeart/2005/8/layout/orgChart1"/>
    <dgm:cxn modelId="{89B399E5-ECF1-AE42-8C2F-C4B604D9D272}" type="presParOf" srcId="{A85F0F3A-2060-AC46-B8C5-534001A14F7B}" destId="{A8781D75-CBD1-984B-9E8A-9CD37B79B5CD}" srcOrd="3" destOrd="0" presId="urn:microsoft.com/office/officeart/2005/8/layout/orgChart1"/>
    <dgm:cxn modelId="{1BDCB491-6737-404E-92A2-7092BBB267B9}" type="presParOf" srcId="{A8781D75-CBD1-984B-9E8A-9CD37B79B5CD}" destId="{CB0653EC-3E12-9549-A35F-3E4D62AF275D}" srcOrd="0" destOrd="0" presId="urn:microsoft.com/office/officeart/2005/8/layout/orgChart1"/>
    <dgm:cxn modelId="{ADEBABB5-4B41-3746-909C-D4410B618E92}" type="presParOf" srcId="{CB0653EC-3E12-9549-A35F-3E4D62AF275D}" destId="{69349439-7959-B24E-A084-8CC525518A18}" srcOrd="0" destOrd="0" presId="urn:microsoft.com/office/officeart/2005/8/layout/orgChart1"/>
    <dgm:cxn modelId="{7D163EDD-072A-D641-A3FE-83925B214804}" type="presParOf" srcId="{CB0653EC-3E12-9549-A35F-3E4D62AF275D}" destId="{C70D1EFA-C5A2-CD4E-AC9B-AED4DAF7409F}" srcOrd="1" destOrd="0" presId="urn:microsoft.com/office/officeart/2005/8/layout/orgChart1"/>
    <dgm:cxn modelId="{9333E850-201A-F94C-AEAE-2105B81948E3}" type="presParOf" srcId="{A8781D75-CBD1-984B-9E8A-9CD37B79B5CD}" destId="{B4DDE3DA-0372-1B44-94A8-0ABCFA1A1734}" srcOrd="1" destOrd="0" presId="urn:microsoft.com/office/officeart/2005/8/layout/orgChart1"/>
    <dgm:cxn modelId="{C169C9CD-4B9C-2146-B0A2-2A3F1E8C4990}" type="presParOf" srcId="{A8781D75-CBD1-984B-9E8A-9CD37B79B5CD}" destId="{29142007-114C-2F48-B0CB-7AF0C04E6550}" srcOrd="2" destOrd="0" presId="urn:microsoft.com/office/officeart/2005/8/layout/orgChart1"/>
    <dgm:cxn modelId="{25752734-8260-F046-8F57-E3EA04ADBB71}" type="presParOf" srcId="{A85F0F3A-2060-AC46-B8C5-534001A14F7B}" destId="{3436722F-A3B8-BD4C-969B-69AC993B4B8B}" srcOrd="4" destOrd="0" presId="urn:microsoft.com/office/officeart/2005/8/layout/orgChart1"/>
    <dgm:cxn modelId="{05D2EA99-3980-DD41-862E-0CDADA11F026}" type="presParOf" srcId="{A85F0F3A-2060-AC46-B8C5-534001A14F7B}" destId="{1109CD87-9616-E34D-9324-327B64A9B6C1}" srcOrd="5" destOrd="0" presId="urn:microsoft.com/office/officeart/2005/8/layout/orgChart1"/>
    <dgm:cxn modelId="{F3884754-A479-A84E-ABDD-B13CB326AF2D}" type="presParOf" srcId="{1109CD87-9616-E34D-9324-327B64A9B6C1}" destId="{6EFBA74F-DA73-6C4E-A2AF-E0EA7DD2237F}" srcOrd="0" destOrd="0" presId="urn:microsoft.com/office/officeart/2005/8/layout/orgChart1"/>
    <dgm:cxn modelId="{2DCF40C1-1AFF-914A-AE61-7E733ECE82D6}" type="presParOf" srcId="{6EFBA74F-DA73-6C4E-A2AF-E0EA7DD2237F}" destId="{761F2D16-5C4D-0C4D-B7F9-6DADD5A5E193}" srcOrd="0" destOrd="0" presId="urn:microsoft.com/office/officeart/2005/8/layout/orgChart1"/>
    <dgm:cxn modelId="{1EA6709E-4FCB-5E45-AA23-0CA8F0C19569}" type="presParOf" srcId="{6EFBA74F-DA73-6C4E-A2AF-E0EA7DD2237F}" destId="{3A0C3F42-44E9-1947-8529-4F0F3AA74584}" srcOrd="1" destOrd="0" presId="urn:microsoft.com/office/officeart/2005/8/layout/orgChart1"/>
    <dgm:cxn modelId="{ABA95611-46D0-E844-9BB3-C96C161267A7}" type="presParOf" srcId="{1109CD87-9616-E34D-9324-327B64A9B6C1}" destId="{E7DEFEE6-F033-4345-9542-08D153ADF774}" srcOrd="1" destOrd="0" presId="urn:microsoft.com/office/officeart/2005/8/layout/orgChart1"/>
    <dgm:cxn modelId="{E8F9528F-EC34-8D4E-813E-77A5E5096118}" type="presParOf" srcId="{1109CD87-9616-E34D-9324-327B64A9B6C1}" destId="{3ABA7DA5-C655-5845-A2BF-966575ADC02D}" srcOrd="2" destOrd="0" presId="urn:microsoft.com/office/officeart/2005/8/layout/orgChart1"/>
    <dgm:cxn modelId="{EA16EF12-C3C3-454F-80F6-07066DE5AAB7}" type="presParOf" srcId="{A45D8845-FEE5-1C40-84CE-483FF70EB50B}" destId="{D3B89151-0800-8140-8A5C-7BA700B3516D}" srcOrd="2" destOrd="0" presId="urn:microsoft.com/office/officeart/2005/8/layout/orgChart1"/>
    <dgm:cxn modelId="{17D5521A-71DD-9F46-B959-7B67DC2A0A1D}" type="presParOf" srcId="{2BCCADCD-AD8F-8748-9557-399410D4ADD8}" destId="{D5F0C5CC-73FA-2F46-8149-C598B5B9C2C4}" srcOrd="2" destOrd="0" presId="urn:microsoft.com/office/officeart/2005/8/layout/orgChart1"/>
    <dgm:cxn modelId="{7CB61156-5FD1-184C-BF90-596411D56571}" type="presParOf" srcId="{2BCCADCD-AD8F-8748-9557-399410D4ADD8}" destId="{162BB2B5-3E8A-B746-9CC9-04EAA2968E57}" srcOrd="3" destOrd="0" presId="urn:microsoft.com/office/officeart/2005/8/layout/orgChart1"/>
    <dgm:cxn modelId="{9340D2A4-1A33-CA44-A804-2B897DA778BC}" type="presParOf" srcId="{162BB2B5-3E8A-B746-9CC9-04EAA2968E57}" destId="{0970C31A-E821-C243-B27A-E4FC0A12EBFE}" srcOrd="0" destOrd="0" presId="urn:microsoft.com/office/officeart/2005/8/layout/orgChart1"/>
    <dgm:cxn modelId="{BA1DC0DE-B985-E34E-AB79-8D1F1547103C}" type="presParOf" srcId="{0970C31A-E821-C243-B27A-E4FC0A12EBFE}" destId="{FA25B5C8-1978-634F-99F0-1DC60E32C0E1}" srcOrd="0" destOrd="0" presId="urn:microsoft.com/office/officeart/2005/8/layout/orgChart1"/>
    <dgm:cxn modelId="{3FF4D7E0-649B-4D4C-A0E7-999C294507D3}" type="presParOf" srcId="{0970C31A-E821-C243-B27A-E4FC0A12EBFE}" destId="{DD77832E-2212-6649-A15D-BCE567791A4E}" srcOrd="1" destOrd="0" presId="urn:microsoft.com/office/officeart/2005/8/layout/orgChart1"/>
    <dgm:cxn modelId="{3342C21C-5D7A-9849-9253-D7A1B74B0FAA}" type="presParOf" srcId="{162BB2B5-3E8A-B746-9CC9-04EAA2968E57}" destId="{5DF226DC-54C1-7F41-8D2C-288889FE839E}" srcOrd="1" destOrd="0" presId="urn:microsoft.com/office/officeart/2005/8/layout/orgChart1"/>
    <dgm:cxn modelId="{95D25B29-2A63-084A-8861-9F0040CB24FD}" type="presParOf" srcId="{5DF226DC-54C1-7F41-8D2C-288889FE839E}" destId="{880C0806-CD9D-0240-9A9D-339F9411E9EC}" srcOrd="0" destOrd="0" presId="urn:microsoft.com/office/officeart/2005/8/layout/orgChart1"/>
    <dgm:cxn modelId="{3311070D-0F2E-2947-A3F7-D2DBF7C7C4FE}" type="presParOf" srcId="{5DF226DC-54C1-7F41-8D2C-288889FE839E}" destId="{49E91BE4-C1DE-484F-905A-00A94D3C5444}" srcOrd="1" destOrd="0" presId="urn:microsoft.com/office/officeart/2005/8/layout/orgChart1"/>
    <dgm:cxn modelId="{3F19B0CC-CB50-C24A-BA50-57EAA6FB2A79}" type="presParOf" srcId="{49E91BE4-C1DE-484F-905A-00A94D3C5444}" destId="{94A7FE95-852D-1C42-BA73-8C3212976246}" srcOrd="0" destOrd="0" presId="urn:microsoft.com/office/officeart/2005/8/layout/orgChart1"/>
    <dgm:cxn modelId="{FE1FA62B-1C2F-7047-BABE-8707D5E12072}" type="presParOf" srcId="{94A7FE95-852D-1C42-BA73-8C3212976246}" destId="{67E3718C-0CAF-2949-89B9-F063D21CCD46}" srcOrd="0" destOrd="0" presId="urn:microsoft.com/office/officeart/2005/8/layout/orgChart1"/>
    <dgm:cxn modelId="{73D50793-23FC-324F-9106-273C532929A5}" type="presParOf" srcId="{94A7FE95-852D-1C42-BA73-8C3212976246}" destId="{39C4E8C4-DFA0-7D43-9B58-0924994005FB}" srcOrd="1" destOrd="0" presId="urn:microsoft.com/office/officeart/2005/8/layout/orgChart1"/>
    <dgm:cxn modelId="{9D90775F-71A5-994C-B268-FEF3CA05D4A3}" type="presParOf" srcId="{49E91BE4-C1DE-484F-905A-00A94D3C5444}" destId="{BB13AE85-C1D0-3D45-95B6-B656F6F0B295}" srcOrd="1" destOrd="0" presId="urn:microsoft.com/office/officeart/2005/8/layout/orgChart1"/>
    <dgm:cxn modelId="{7FD859AA-044A-0B47-BAB4-85BBFDB8BD9D}" type="presParOf" srcId="{49E91BE4-C1DE-484F-905A-00A94D3C5444}" destId="{7C185840-AE1C-EC41-AFC3-7E86CF7C8F3F}" srcOrd="2" destOrd="0" presId="urn:microsoft.com/office/officeart/2005/8/layout/orgChart1"/>
    <dgm:cxn modelId="{C090D40C-31D8-374D-B72E-F25F632D0FEA}" type="presParOf" srcId="{5DF226DC-54C1-7F41-8D2C-288889FE839E}" destId="{C04B95A2-B8BF-2841-A70F-60EA851F534D}" srcOrd="2" destOrd="0" presId="urn:microsoft.com/office/officeart/2005/8/layout/orgChart1"/>
    <dgm:cxn modelId="{B0391043-ECD7-2B4A-9141-B47DB4E48039}" type="presParOf" srcId="{5DF226DC-54C1-7F41-8D2C-288889FE839E}" destId="{D6141146-FA7C-C64E-B9A9-DD3C47994650}" srcOrd="3" destOrd="0" presId="urn:microsoft.com/office/officeart/2005/8/layout/orgChart1"/>
    <dgm:cxn modelId="{C99DDCB8-6A8B-404D-A314-9817DA65E6D7}" type="presParOf" srcId="{D6141146-FA7C-C64E-B9A9-DD3C47994650}" destId="{C8AF1C77-E85B-0B4D-8FDE-1DA8303F8207}" srcOrd="0" destOrd="0" presId="urn:microsoft.com/office/officeart/2005/8/layout/orgChart1"/>
    <dgm:cxn modelId="{AD292AE0-173B-1C42-B1D4-8BE803C5C9B2}" type="presParOf" srcId="{C8AF1C77-E85B-0B4D-8FDE-1DA8303F8207}" destId="{4A24045F-F188-0242-A3A8-0DC6A86D0FA5}" srcOrd="0" destOrd="0" presId="urn:microsoft.com/office/officeart/2005/8/layout/orgChart1"/>
    <dgm:cxn modelId="{85608097-0159-9E4D-9E87-CE26DB361F0A}" type="presParOf" srcId="{C8AF1C77-E85B-0B4D-8FDE-1DA8303F8207}" destId="{16488FFD-FEA6-4E48-876B-BE6D549F414E}" srcOrd="1" destOrd="0" presId="urn:microsoft.com/office/officeart/2005/8/layout/orgChart1"/>
    <dgm:cxn modelId="{55FADD4C-14CA-7646-BB78-569B64A8658B}" type="presParOf" srcId="{D6141146-FA7C-C64E-B9A9-DD3C47994650}" destId="{2917A9B6-43F9-744E-8568-F34804C3EEE2}" srcOrd="1" destOrd="0" presId="urn:microsoft.com/office/officeart/2005/8/layout/orgChart1"/>
    <dgm:cxn modelId="{61A90053-57EC-E844-A8FC-FBB052C145F4}" type="presParOf" srcId="{D6141146-FA7C-C64E-B9A9-DD3C47994650}" destId="{3ED558CD-E68E-4540-9DE1-0655BC727E56}" srcOrd="2" destOrd="0" presId="urn:microsoft.com/office/officeart/2005/8/layout/orgChart1"/>
    <dgm:cxn modelId="{35B35873-2F5B-5247-8D02-F803FE5FD8A5}" type="presParOf" srcId="{5DF226DC-54C1-7F41-8D2C-288889FE839E}" destId="{34BD40A1-833D-BB45-AE9B-5C97E3CE8622}" srcOrd="4" destOrd="0" presId="urn:microsoft.com/office/officeart/2005/8/layout/orgChart1"/>
    <dgm:cxn modelId="{0C397FE6-56EA-B447-AC44-C2EF571BD6BE}" type="presParOf" srcId="{5DF226DC-54C1-7F41-8D2C-288889FE839E}" destId="{2455D305-B1CF-F045-A4E6-4D02B8B3A4B9}" srcOrd="5" destOrd="0" presId="urn:microsoft.com/office/officeart/2005/8/layout/orgChart1"/>
    <dgm:cxn modelId="{BC4E5FE0-15EF-C345-9E3C-E4386C1C3441}" type="presParOf" srcId="{2455D305-B1CF-F045-A4E6-4D02B8B3A4B9}" destId="{65BA742E-08A7-A74A-991E-19D3FCBE13A8}" srcOrd="0" destOrd="0" presId="urn:microsoft.com/office/officeart/2005/8/layout/orgChart1"/>
    <dgm:cxn modelId="{555FBC72-920D-E343-BE37-5E0B4F9424B3}" type="presParOf" srcId="{65BA742E-08A7-A74A-991E-19D3FCBE13A8}" destId="{A5EB5430-92C8-AC47-9915-4ED353D8825D}" srcOrd="0" destOrd="0" presId="urn:microsoft.com/office/officeart/2005/8/layout/orgChart1"/>
    <dgm:cxn modelId="{F6CEA67D-403B-744A-BF33-164FC9D0533F}" type="presParOf" srcId="{65BA742E-08A7-A74A-991E-19D3FCBE13A8}" destId="{02B0DA7A-6369-124D-826F-D3EAAA565337}" srcOrd="1" destOrd="0" presId="urn:microsoft.com/office/officeart/2005/8/layout/orgChart1"/>
    <dgm:cxn modelId="{73DD524D-065F-AA4D-87F3-122F3D7FF580}" type="presParOf" srcId="{2455D305-B1CF-F045-A4E6-4D02B8B3A4B9}" destId="{E2611935-723B-E641-872C-40FD3955AC77}" srcOrd="1" destOrd="0" presId="urn:microsoft.com/office/officeart/2005/8/layout/orgChart1"/>
    <dgm:cxn modelId="{AA3EAB86-95EB-7449-A05D-466EA7E4ADF6}" type="presParOf" srcId="{2455D305-B1CF-F045-A4E6-4D02B8B3A4B9}" destId="{D785D02C-61FA-1B46-9AAE-ADEFBA7BC99E}" srcOrd="2" destOrd="0" presId="urn:microsoft.com/office/officeart/2005/8/layout/orgChart1"/>
    <dgm:cxn modelId="{BDFDE878-0F1D-3D47-823C-734BA580DEED}" type="presParOf" srcId="{162BB2B5-3E8A-B746-9CC9-04EAA2968E57}" destId="{80E3A84C-06C4-4A47-B17A-D5C16E474A33}" srcOrd="2" destOrd="0" presId="urn:microsoft.com/office/officeart/2005/8/layout/orgChart1"/>
    <dgm:cxn modelId="{621B43B7-9364-D747-8ED1-5E623100B53C}" type="presParOf" srcId="{2BCCADCD-AD8F-8748-9557-399410D4ADD8}" destId="{0586E4F9-C661-5A4C-A8E0-898E78C4702A}" srcOrd="4" destOrd="0" presId="urn:microsoft.com/office/officeart/2005/8/layout/orgChart1"/>
    <dgm:cxn modelId="{DF45276B-C0A6-1B4F-B153-CB01190D7F85}" type="presParOf" srcId="{2BCCADCD-AD8F-8748-9557-399410D4ADD8}" destId="{27CAC355-C59F-E746-8FF5-71798F162128}" srcOrd="5" destOrd="0" presId="urn:microsoft.com/office/officeart/2005/8/layout/orgChart1"/>
    <dgm:cxn modelId="{31C99450-8328-C74C-A4D6-D19CF72B0602}" type="presParOf" srcId="{27CAC355-C59F-E746-8FF5-71798F162128}" destId="{7251F1D6-6774-894D-A6E4-E9211D628286}" srcOrd="0" destOrd="0" presId="urn:microsoft.com/office/officeart/2005/8/layout/orgChart1"/>
    <dgm:cxn modelId="{E64B0E87-755E-1E4C-A1B9-E474E81F4445}" type="presParOf" srcId="{7251F1D6-6774-894D-A6E4-E9211D628286}" destId="{214685DA-BBCB-BF44-AA5B-9AE565C7EBAA}" srcOrd="0" destOrd="0" presId="urn:microsoft.com/office/officeart/2005/8/layout/orgChart1"/>
    <dgm:cxn modelId="{115EC02B-8823-A54C-9A26-C010E5E6B96E}" type="presParOf" srcId="{7251F1D6-6774-894D-A6E4-E9211D628286}" destId="{60258900-3769-3B4B-AC45-56778526DB43}" srcOrd="1" destOrd="0" presId="urn:microsoft.com/office/officeart/2005/8/layout/orgChart1"/>
    <dgm:cxn modelId="{6E7C0F94-F8A7-C048-A51B-BE8236B516CE}" type="presParOf" srcId="{27CAC355-C59F-E746-8FF5-71798F162128}" destId="{4467FF02-6833-E041-99D7-66724138DA44}" srcOrd="1" destOrd="0" presId="urn:microsoft.com/office/officeart/2005/8/layout/orgChart1"/>
    <dgm:cxn modelId="{DCF1060D-6B4F-A447-B4CE-744AE81A4F81}" type="presParOf" srcId="{4467FF02-6833-E041-99D7-66724138DA44}" destId="{E7A100C8-AADC-154C-81D7-68DE0D3E6089}" srcOrd="0" destOrd="0" presId="urn:microsoft.com/office/officeart/2005/8/layout/orgChart1"/>
    <dgm:cxn modelId="{BEC4B1BE-6EA7-EE4F-BE01-F80B9BE9F2D6}" type="presParOf" srcId="{4467FF02-6833-E041-99D7-66724138DA44}" destId="{78C4B5F3-539F-AA46-BA68-769BA0062B4B}" srcOrd="1" destOrd="0" presId="urn:microsoft.com/office/officeart/2005/8/layout/orgChart1"/>
    <dgm:cxn modelId="{59424E6D-C178-0348-A681-F9357758252C}" type="presParOf" srcId="{78C4B5F3-539F-AA46-BA68-769BA0062B4B}" destId="{16F78B07-AA51-2B46-853E-7EB5E5BAE232}" srcOrd="0" destOrd="0" presId="urn:microsoft.com/office/officeart/2005/8/layout/orgChart1"/>
    <dgm:cxn modelId="{BACDEEE6-F0BB-564E-9CE1-7A0B53221663}" type="presParOf" srcId="{16F78B07-AA51-2B46-853E-7EB5E5BAE232}" destId="{BAE654AB-6EFC-FE4D-A361-9CF334313007}" srcOrd="0" destOrd="0" presId="urn:microsoft.com/office/officeart/2005/8/layout/orgChart1"/>
    <dgm:cxn modelId="{4E0F4854-7537-4940-AE00-0B9D79AC068D}" type="presParOf" srcId="{16F78B07-AA51-2B46-853E-7EB5E5BAE232}" destId="{50261241-75A7-3340-96B5-F87260F6D543}" srcOrd="1" destOrd="0" presId="urn:microsoft.com/office/officeart/2005/8/layout/orgChart1"/>
    <dgm:cxn modelId="{F7D9694B-1626-E947-BD93-9DE059042B96}" type="presParOf" srcId="{78C4B5F3-539F-AA46-BA68-769BA0062B4B}" destId="{3E6F09D7-D584-F448-8167-80C0E40DD036}" srcOrd="1" destOrd="0" presId="urn:microsoft.com/office/officeart/2005/8/layout/orgChart1"/>
    <dgm:cxn modelId="{1DA8176D-F90F-904C-9355-0E5851A492B1}" type="presParOf" srcId="{78C4B5F3-539F-AA46-BA68-769BA0062B4B}" destId="{5ECD68AD-4124-9843-B999-0F49E47ACBBC}" srcOrd="2" destOrd="0" presId="urn:microsoft.com/office/officeart/2005/8/layout/orgChart1"/>
    <dgm:cxn modelId="{E9B77EA9-795D-4C46-AFBB-2572E517BE79}" type="presParOf" srcId="{4467FF02-6833-E041-99D7-66724138DA44}" destId="{999F24EF-EA43-7B49-9500-708F8B7E3BAD}" srcOrd="2" destOrd="0" presId="urn:microsoft.com/office/officeart/2005/8/layout/orgChart1"/>
    <dgm:cxn modelId="{94AB0C35-BD25-E54C-88B4-B9111E9C1754}" type="presParOf" srcId="{4467FF02-6833-E041-99D7-66724138DA44}" destId="{854D0E7C-F7DA-AF4D-83FA-EDD62E8201A8}" srcOrd="3" destOrd="0" presId="urn:microsoft.com/office/officeart/2005/8/layout/orgChart1"/>
    <dgm:cxn modelId="{E1F3C315-65F5-C949-A0AA-6E1A3E0C6658}" type="presParOf" srcId="{854D0E7C-F7DA-AF4D-83FA-EDD62E8201A8}" destId="{1786A94F-1CEF-094B-82EC-BCC292607527}" srcOrd="0" destOrd="0" presId="urn:microsoft.com/office/officeart/2005/8/layout/orgChart1"/>
    <dgm:cxn modelId="{02C43EB3-36C1-AE43-B62A-C4164EB1383A}" type="presParOf" srcId="{1786A94F-1CEF-094B-82EC-BCC292607527}" destId="{99B1151A-980D-CB4B-95A7-D8A571D622A1}" srcOrd="0" destOrd="0" presId="urn:microsoft.com/office/officeart/2005/8/layout/orgChart1"/>
    <dgm:cxn modelId="{126671BB-45A3-1C40-ADE1-DDEC40FBCED4}" type="presParOf" srcId="{1786A94F-1CEF-094B-82EC-BCC292607527}" destId="{F43F7C05-4172-744D-89B1-F2B9F92DE0D4}" srcOrd="1" destOrd="0" presId="urn:microsoft.com/office/officeart/2005/8/layout/orgChart1"/>
    <dgm:cxn modelId="{E4E44882-89E2-3748-9095-1E808F3A8EEB}" type="presParOf" srcId="{854D0E7C-F7DA-AF4D-83FA-EDD62E8201A8}" destId="{48BCB8AE-B499-C747-97C5-9E64C670A624}" srcOrd="1" destOrd="0" presId="urn:microsoft.com/office/officeart/2005/8/layout/orgChart1"/>
    <dgm:cxn modelId="{97986EFF-6254-3549-A337-3227F6747A4E}" type="presParOf" srcId="{854D0E7C-F7DA-AF4D-83FA-EDD62E8201A8}" destId="{EC961B84-7494-3249-ACA7-94B74322362E}" srcOrd="2" destOrd="0" presId="urn:microsoft.com/office/officeart/2005/8/layout/orgChart1"/>
    <dgm:cxn modelId="{F6E64BB7-0659-234F-9C87-635B672A2124}" type="presParOf" srcId="{4467FF02-6833-E041-99D7-66724138DA44}" destId="{72328DC9-C2A4-5F4C-9B48-5D7510B1707A}" srcOrd="4" destOrd="0" presId="urn:microsoft.com/office/officeart/2005/8/layout/orgChart1"/>
    <dgm:cxn modelId="{60547D81-B8EE-BC4F-85ED-F88FE2A91AA1}" type="presParOf" srcId="{4467FF02-6833-E041-99D7-66724138DA44}" destId="{6D8C8F1F-5567-224A-8796-0AB181BA01DE}" srcOrd="5" destOrd="0" presId="urn:microsoft.com/office/officeart/2005/8/layout/orgChart1"/>
    <dgm:cxn modelId="{34E188FB-C0C9-1246-9551-47758BC60EB5}" type="presParOf" srcId="{6D8C8F1F-5567-224A-8796-0AB181BA01DE}" destId="{AEA7340B-BE77-AC43-AE2E-EA09FB441A84}" srcOrd="0" destOrd="0" presId="urn:microsoft.com/office/officeart/2005/8/layout/orgChart1"/>
    <dgm:cxn modelId="{747D8C3E-3DE2-DD4A-8B98-E682C70AF938}" type="presParOf" srcId="{AEA7340B-BE77-AC43-AE2E-EA09FB441A84}" destId="{3BA65264-5C05-E44F-9FC3-596E262D89C5}" srcOrd="0" destOrd="0" presId="urn:microsoft.com/office/officeart/2005/8/layout/orgChart1"/>
    <dgm:cxn modelId="{CC938707-013A-E14B-ACAA-120D543E0A06}" type="presParOf" srcId="{AEA7340B-BE77-AC43-AE2E-EA09FB441A84}" destId="{3AB36539-0348-1742-A4C3-251EFA5FA49C}" srcOrd="1" destOrd="0" presId="urn:microsoft.com/office/officeart/2005/8/layout/orgChart1"/>
    <dgm:cxn modelId="{D3FC3B84-69A1-F643-8A9F-BED2E9D92013}" type="presParOf" srcId="{6D8C8F1F-5567-224A-8796-0AB181BA01DE}" destId="{3E0141B4-BCC5-7646-AAF3-E79958BDD9F2}" srcOrd="1" destOrd="0" presId="urn:microsoft.com/office/officeart/2005/8/layout/orgChart1"/>
    <dgm:cxn modelId="{C1CD66C0-450F-664C-9A72-D329759E0D20}" type="presParOf" srcId="{6D8C8F1F-5567-224A-8796-0AB181BA01DE}" destId="{253B2FA3-B56F-8E4B-ABCB-C900BE77D7B6}" srcOrd="2" destOrd="0" presId="urn:microsoft.com/office/officeart/2005/8/layout/orgChart1"/>
    <dgm:cxn modelId="{63CF58DB-4497-6E41-9DB1-020EA5FC0EDB}" type="presParOf" srcId="{27CAC355-C59F-E746-8FF5-71798F162128}" destId="{326454A2-4E37-8B43-A111-4E95F8807AEB}" srcOrd="2" destOrd="0" presId="urn:microsoft.com/office/officeart/2005/8/layout/orgChart1"/>
    <dgm:cxn modelId="{B5694871-12B4-0942-94B5-A36CADBC31B2}" type="presParOf" srcId="{05EE1BDC-A371-D445-821E-F8A185476257}" destId="{78A93398-A051-6149-88D1-751F3B3F4378}" srcOrd="2" destOrd="0" presId="urn:microsoft.com/office/officeart/2005/8/layout/orgChart1"/>
    <dgm:cxn modelId="{75BC6041-FFC6-0242-BC7B-495D9E5B338C}" type="presParOf" srcId="{78A93398-A051-6149-88D1-751F3B3F4378}" destId="{F8A24B56-D0CC-BC40-A6FA-A3036CAB7782}" srcOrd="0" destOrd="0" presId="urn:microsoft.com/office/officeart/2005/8/layout/orgChart1"/>
    <dgm:cxn modelId="{DF76A163-54B8-864A-BF47-892E4D095A69}" type="presParOf" srcId="{78A93398-A051-6149-88D1-751F3B3F4378}" destId="{6EC54CAC-27AF-5746-8CA9-7F8978EC40D5}" srcOrd="1" destOrd="0" presId="urn:microsoft.com/office/officeart/2005/8/layout/orgChart1"/>
    <dgm:cxn modelId="{FAF81C30-702B-0E40-AFDE-445FAF5F9241}" type="presParOf" srcId="{6EC54CAC-27AF-5746-8CA9-7F8978EC40D5}" destId="{26904B72-EAD2-F74E-A928-C6D673164557}" srcOrd="0" destOrd="0" presId="urn:microsoft.com/office/officeart/2005/8/layout/orgChart1"/>
    <dgm:cxn modelId="{72CC63B7-0F74-0F41-8F20-46990EFECB49}" type="presParOf" srcId="{26904B72-EAD2-F74E-A928-C6D673164557}" destId="{78B1A422-E780-A247-AE0F-0A74D1E82138}" srcOrd="0" destOrd="0" presId="urn:microsoft.com/office/officeart/2005/8/layout/orgChart1"/>
    <dgm:cxn modelId="{E4912C33-2135-DC4F-812F-E85EB36E5AB6}" type="presParOf" srcId="{26904B72-EAD2-F74E-A928-C6D673164557}" destId="{7BBF46FA-7C7E-AD4E-A0A7-06BC4292FA22}" srcOrd="1" destOrd="0" presId="urn:microsoft.com/office/officeart/2005/8/layout/orgChart1"/>
    <dgm:cxn modelId="{CAEF353A-61A6-8F49-8BAC-966C2A7845B2}" type="presParOf" srcId="{6EC54CAC-27AF-5746-8CA9-7F8978EC40D5}" destId="{9345480B-751F-5440-A424-51301CCE3EB5}" srcOrd="1" destOrd="0" presId="urn:microsoft.com/office/officeart/2005/8/layout/orgChart1"/>
    <dgm:cxn modelId="{EEBE01D1-0185-C141-94D5-CFB10D5243AA}" type="presParOf" srcId="{6EC54CAC-27AF-5746-8CA9-7F8978EC40D5}" destId="{9823A4C5-D8C5-914A-96E0-A55377114106}" srcOrd="2" destOrd="0" presId="urn:microsoft.com/office/officeart/2005/8/layout/orgChart1"/>
    <dgm:cxn modelId="{73326AA2-1425-CF46-806C-25DE7C8232D4}" type="presParOf" srcId="{78A93398-A051-6149-88D1-751F3B3F4378}" destId="{ACEFB0D1-748F-4941-AE0B-2A5191569576}" srcOrd="2" destOrd="0" presId="urn:microsoft.com/office/officeart/2005/8/layout/orgChart1"/>
    <dgm:cxn modelId="{8CDF1DAD-23BB-4241-AE00-3FDDA420A760}" type="presParOf" srcId="{78A93398-A051-6149-88D1-751F3B3F4378}" destId="{3D3B5F96-3B38-0048-9CE6-D1A2C499880C}" srcOrd="3" destOrd="0" presId="urn:microsoft.com/office/officeart/2005/8/layout/orgChart1"/>
    <dgm:cxn modelId="{CFD37B80-2BCC-4545-B0C9-63AE85069AA8}" type="presParOf" srcId="{3D3B5F96-3B38-0048-9CE6-D1A2C499880C}" destId="{A13823D2-C807-2249-B67D-D185A25A563F}" srcOrd="0" destOrd="0" presId="urn:microsoft.com/office/officeart/2005/8/layout/orgChart1"/>
    <dgm:cxn modelId="{1A267692-3128-E249-97D9-864CC3546464}" type="presParOf" srcId="{A13823D2-C807-2249-B67D-D185A25A563F}" destId="{5BE743F9-8FA3-6D41-BC87-D7F7B2967880}" srcOrd="0" destOrd="0" presId="urn:microsoft.com/office/officeart/2005/8/layout/orgChart1"/>
    <dgm:cxn modelId="{EC2E22F4-C2A7-214C-8330-C6BB91D396C3}" type="presParOf" srcId="{A13823D2-C807-2249-B67D-D185A25A563F}" destId="{7F8F0E68-5D3D-5C46-8760-4A5D45FC1E8E}" srcOrd="1" destOrd="0" presId="urn:microsoft.com/office/officeart/2005/8/layout/orgChart1"/>
    <dgm:cxn modelId="{8C45BDB6-E3E6-754A-AAD7-6CD111F9A6C4}" type="presParOf" srcId="{3D3B5F96-3B38-0048-9CE6-D1A2C499880C}" destId="{1C8184A9-D84F-B14F-B7C2-9F8714B72816}" srcOrd="1" destOrd="0" presId="urn:microsoft.com/office/officeart/2005/8/layout/orgChart1"/>
    <dgm:cxn modelId="{C0A87203-52BC-FB45-B3DA-050CD43C9AA0}" type="presParOf" srcId="{3D3B5F96-3B38-0048-9CE6-D1A2C499880C}" destId="{057C8A07-B76C-9F4B-981B-48D6794D28DF}"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00B5EE-6FEC-3441-B957-1A149FA7B378}"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n-GB"/>
        </a:p>
      </dgm:t>
    </dgm:pt>
    <dgm:pt modelId="{861C0526-00B4-A34C-BBD1-43B12C500AB0}">
      <dgm:prSet phldrT="[Text]" custT="1"/>
      <dgm:spPr/>
      <dgm:t>
        <a:bodyPr/>
        <a:lstStyle/>
        <a:p>
          <a:r>
            <a:rPr lang="en-GB" sz="800">
              <a:latin typeface="Arial" panose="020B0604020202020204" pitchFamily="34" charset="0"/>
              <a:cs typeface="Arial" panose="020B0604020202020204" pitchFamily="34" charset="0"/>
            </a:rPr>
            <a:t>Adam Smith</a:t>
          </a:r>
        </a:p>
      </dgm:t>
    </dgm:pt>
    <dgm:pt modelId="{28C74230-08F5-DB4C-A071-11899DCA30F6}" type="parTrans" cxnId="{6EBBF6C1-BB96-464C-8748-683BD206EB08}">
      <dgm:prSet/>
      <dgm:spPr/>
      <dgm:t>
        <a:bodyPr/>
        <a:lstStyle/>
        <a:p>
          <a:endParaRPr lang="en-GB" sz="1400">
            <a:latin typeface="Arial" panose="020B0604020202020204" pitchFamily="34" charset="0"/>
            <a:cs typeface="Arial" panose="020B0604020202020204" pitchFamily="34" charset="0"/>
          </a:endParaRPr>
        </a:p>
      </dgm:t>
    </dgm:pt>
    <dgm:pt modelId="{4275BC24-6039-2342-B8FB-290F4B577ABA}" type="sibTrans" cxnId="{6EBBF6C1-BB96-464C-8748-683BD206EB08}">
      <dgm:prSet/>
      <dgm:spPr/>
      <dgm:t>
        <a:bodyPr/>
        <a:lstStyle/>
        <a:p>
          <a:endParaRPr lang="en-GB" sz="1400">
            <a:latin typeface="Arial" panose="020B0604020202020204" pitchFamily="34" charset="0"/>
            <a:cs typeface="Arial" panose="020B0604020202020204" pitchFamily="34" charset="0"/>
          </a:endParaRPr>
        </a:p>
      </dgm:t>
    </dgm:pt>
    <dgm:pt modelId="{4D6825FB-FB43-0948-AA45-0E20BB078A8D}">
      <dgm:prSet phldrT="[Text]" custT="1"/>
      <dgm:spPr/>
      <dgm:t>
        <a:bodyPr/>
        <a:lstStyle/>
        <a:p>
          <a:r>
            <a:rPr lang="en-GB" sz="800">
              <a:latin typeface="Arial" panose="020B0604020202020204" pitchFamily="34" charset="0"/>
              <a:cs typeface="Arial" panose="020B0604020202020204" pitchFamily="34" charset="0"/>
            </a:rPr>
            <a:t>COO</a:t>
          </a:r>
        </a:p>
      </dgm:t>
    </dgm:pt>
    <dgm:pt modelId="{7425C39D-012F-2A4A-BDB9-EA26D76A91F9}" type="parTrans" cxnId="{DFD7B67A-BB38-5543-A601-451185AD6EAF}">
      <dgm:prSet/>
      <dgm:spPr/>
      <dgm:t>
        <a:bodyPr/>
        <a:lstStyle/>
        <a:p>
          <a:endParaRPr lang="en-GB" sz="1400">
            <a:latin typeface="Arial" panose="020B0604020202020204" pitchFamily="34" charset="0"/>
            <a:cs typeface="Arial" panose="020B0604020202020204" pitchFamily="34" charset="0"/>
          </a:endParaRPr>
        </a:p>
      </dgm:t>
    </dgm:pt>
    <dgm:pt modelId="{58AED68A-1179-584E-8B21-8C3F76B87313}" type="sibTrans" cxnId="{DFD7B67A-BB38-5543-A601-451185AD6EAF}">
      <dgm:prSet/>
      <dgm:spPr/>
      <dgm:t>
        <a:bodyPr/>
        <a:lstStyle/>
        <a:p>
          <a:endParaRPr lang="en-GB" sz="1400">
            <a:latin typeface="Arial" panose="020B0604020202020204" pitchFamily="34" charset="0"/>
            <a:cs typeface="Arial" panose="020B0604020202020204" pitchFamily="34" charset="0"/>
          </a:endParaRPr>
        </a:p>
      </dgm:t>
    </dgm:pt>
    <dgm:pt modelId="{D2AD3E40-B591-A246-962A-85679989203D}">
      <dgm:prSet phldrT="[Text]" custT="1"/>
      <dgm:spPr/>
      <dgm:t>
        <a:bodyPr/>
        <a:lstStyle/>
        <a:p>
          <a:r>
            <a:rPr lang="en-GB" sz="800">
              <a:latin typeface="Arial" panose="020B0604020202020204" pitchFamily="34" charset="0"/>
              <a:cs typeface="Arial" panose="020B0604020202020204" pitchFamily="34" charset="0"/>
            </a:rPr>
            <a:t>Senior Director</a:t>
          </a:r>
        </a:p>
      </dgm:t>
    </dgm:pt>
    <dgm:pt modelId="{1BA1EA7C-C386-0548-95EF-F7E585F8A97D}" type="parTrans" cxnId="{972E428F-069D-BA40-AB7F-908512BFA185}">
      <dgm:prSet/>
      <dgm:spPr/>
      <dgm:t>
        <a:bodyPr/>
        <a:lstStyle/>
        <a:p>
          <a:endParaRPr lang="en-GB" sz="1400">
            <a:latin typeface="Arial" panose="020B0604020202020204" pitchFamily="34" charset="0"/>
            <a:cs typeface="Arial" panose="020B0604020202020204" pitchFamily="34" charset="0"/>
          </a:endParaRPr>
        </a:p>
      </dgm:t>
    </dgm:pt>
    <dgm:pt modelId="{CE8E8E4B-61FA-8A4B-ABEE-A9B516AE81DF}" type="sibTrans" cxnId="{972E428F-069D-BA40-AB7F-908512BFA185}">
      <dgm:prSet/>
      <dgm:spPr/>
      <dgm:t>
        <a:bodyPr/>
        <a:lstStyle/>
        <a:p>
          <a:endParaRPr lang="en-GB" sz="1400">
            <a:latin typeface="Arial" panose="020B0604020202020204" pitchFamily="34" charset="0"/>
            <a:cs typeface="Arial" panose="020B0604020202020204" pitchFamily="34" charset="0"/>
          </a:endParaRPr>
        </a:p>
      </dgm:t>
    </dgm:pt>
    <dgm:pt modelId="{996F5BAF-5271-F248-BF36-0CF42B672B35}">
      <dgm:prSet phldrT="[Text]" custT="1"/>
      <dgm:spPr/>
      <dgm:t>
        <a:bodyPr/>
        <a:lstStyle/>
        <a:p>
          <a:r>
            <a:rPr lang="en-GB" sz="800">
              <a:latin typeface="Arial" panose="020B0604020202020204" pitchFamily="34" charset="0"/>
              <a:cs typeface="Arial" panose="020B0604020202020204" pitchFamily="34" charset="0"/>
            </a:rPr>
            <a:t>SVP</a:t>
          </a:r>
        </a:p>
      </dgm:t>
    </dgm:pt>
    <dgm:pt modelId="{30B41CD9-EDE7-3844-B59F-EED4D426D636}" type="parTrans" cxnId="{3B8C3AB0-0C95-284E-B13A-F8FFCECBD521}">
      <dgm:prSet/>
      <dgm:spPr/>
      <dgm:t>
        <a:bodyPr/>
        <a:lstStyle/>
        <a:p>
          <a:endParaRPr lang="en-GB" sz="1400">
            <a:latin typeface="Arial" panose="020B0604020202020204" pitchFamily="34" charset="0"/>
            <a:cs typeface="Arial" panose="020B0604020202020204" pitchFamily="34" charset="0"/>
          </a:endParaRPr>
        </a:p>
      </dgm:t>
    </dgm:pt>
    <dgm:pt modelId="{BD57FF53-6288-C844-B158-D1955FF54175}" type="sibTrans" cxnId="{3B8C3AB0-0C95-284E-B13A-F8FFCECBD521}">
      <dgm:prSet/>
      <dgm:spPr/>
      <dgm:t>
        <a:bodyPr/>
        <a:lstStyle/>
        <a:p>
          <a:endParaRPr lang="en-GB" sz="1400">
            <a:latin typeface="Arial" panose="020B0604020202020204" pitchFamily="34" charset="0"/>
            <a:cs typeface="Arial" panose="020B0604020202020204" pitchFamily="34" charset="0"/>
          </a:endParaRPr>
        </a:p>
      </dgm:t>
    </dgm:pt>
    <dgm:pt modelId="{89FD580E-263C-054B-A0BE-537B4FBD5EDE}">
      <dgm:prSet phldrT="[Text]" custT="1"/>
      <dgm:spPr/>
      <dgm:t>
        <a:bodyPr/>
        <a:lstStyle/>
        <a:p>
          <a:r>
            <a:rPr lang="en-GB" sz="800">
              <a:latin typeface="Arial" panose="020B0604020202020204" pitchFamily="34" charset="0"/>
              <a:cs typeface="Arial" panose="020B0604020202020204" pitchFamily="34" charset="0"/>
            </a:rPr>
            <a:t>CFO</a:t>
          </a:r>
        </a:p>
      </dgm:t>
    </dgm:pt>
    <dgm:pt modelId="{EC31C6CC-0509-814D-B585-CDEDDD36FFC0}" type="parTrans" cxnId="{2FB08169-29D4-444F-A917-49B1C3397041}">
      <dgm:prSet/>
      <dgm:spPr/>
      <dgm:t>
        <a:bodyPr/>
        <a:lstStyle/>
        <a:p>
          <a:endParaRPr lang="en-GB" sz="1400">
            <a:latin typeface="Arial" panose="020B0604020202020204" pitchFamily="34" charset="0"/>
            <a:cs typeface="Arial" panose="020B0604020202020204" pitchFamily="34" charset="0"/>
          </a:endParaRPr>
        </a:p>
      </dgm:t>
    </dgm:pt>
    <dgm:pt modelId="{D6B01AE7-1DE2-3845-9B90-BC21E08E8BA1}" type="sibTrans" cxnId="{2FB08169-29D4-444F-A917-49B1C3397041}">
      <dgm:prSet/>
      <dgm:spPr/>
      <dgm:t>
        <a:bodyPr/>
        <a:lstStyle/>
        <a:p>
          <a:endParaRPr lang="en-GB" sz="1400">
            <a:latin typeface="Arial" panose="020B0604020202020204" pitchFamily="34" charset="0"/>
            <a:cs typeface="Arial" panose="020B0604020202020204" pitchFamily="34" charset="0"/>
          </a:endParaRPr>
        </a:p>
      </dgm:t>
    </dgm:pt>
    <dgm:pt modelId="{6A3D0E50-C210-8442-8A9C-9E83EEF86902}">
      <dgm:prSet phldrT="[Text]" custT="1"/>
      <dgm:spPr/>
      <dgm:t>
        <a:bodyPr/>
        <a:lstStyle/>
        <a:p>
          <a:r>
            <a:rPr lang="en-GB" sz="800">
              <a:latin typeface="Arial" panose="020B0604020202020204" pitchFamily="34" charset="0"/>
              <a:cs typeface="Arial" panose="020B0604020202020204" pitchFamily="34" charset="0"/>
            </a:rPr>
            <a:t>Financial Manager </a:t>
          </a:r>
        </a:p>
      </dgm:t>
    </dgm:pt>
    <dgm:pt modelId="{CD24F801-48B1-2C4E-B91D-A2A5B1477577}" type="parTrans" cxnId="{C2EE32C0-497D-2F4E-9A9F-A55823D7E83E}">
      <dgm:prSet/>
      <dgm:spPr/>
      <dgm:t>
        <a:bodyPr/>
        <a:lstStyle/>
        <a:p>
          <a:endParaRPr lang="en-GB" sz="1400">
            <a:latin typeface="Arial" panose="020B0604020202020204" pitchFamily="34" charset="0"/>
            <a:cs typeface="Arial" panose="020B0604020202020204" pitchFamily="34" charset="0"/>
          </a:endParaRPr>
        </a:p>
      </dgm:t>
    </dgm:pt>
    <dgm:pt modelId="{2C25A0A9-FD67-BE40-AD73-20FC7B6EAF10}" type="sibTrans" cxnId="{C2EE32C0-497D-2F4E-9A9F-A55823D7E83E}">
      <dgm:prSet/>
      <dgm:spPr/>
      <dgm:t>
        <a:bodyPr/>
        <a:lstStyle/>
        <a:p>
          <a:endParaRPr lang="en-GB" sz="1400">
            <a:latin typeface="Arial" panose="020B0604020202020204" pitchFamily="34" charset="0"/>
            <a:cs typeface="Arial" panose="020B0604020202020204" pitchFamily="34" charset="0"/>
          </a:endParaRPr>
        </a:p>
      </dgm:t>
    </dgm:pt>
    <dgm:pt modelId="{C9D45707-EB63-9540-9849-63C0890DD8AB}">
      <dgm:prSet phldrT="[Text]" custT="1"/>
      <dgm:spPr/>
      <dgm:t>
        <a:bodyPr/>
        <a:lstStyle/>
        <a:p>
          <a:r>
            <a:rPr lang="en-GB" sz="1400" b="0">
              <a:solidFill>
                <a:srgbClr val="0070C0"/>
              </a:solidFill>
              <a:latin typeface="Arial" panose="020B0604020202020204" pitchFamily="34" charset="0"/>
              <a:cs typeface="Arial" panose="020B0604020202020204" pitchFamily="34" charset="0"/>
            </a:rPr>
            <a:t>CEO/MD/President</a:t>
          </a:r>
        </a:p>
      </dgm:t>
    </dgm:pt>
    <dgm:pt modelId="{3E1A9A23-4972-DF47-A08D-52C618B93169}" type="parTrans" cxnId="{465C966C-30D8-C04A-8CC5-78D52DED2890}">
      <dgm:prSet/>
      <dgm:spPr/>
      <dgm:t>
        <a:bodyPr/>
        <a:lstStyle/>
        <a:p>
          <a:endParaRPr lang="en-GB" sz="1400">
            <a:latin typeface="Arial" panose="020B0604020202020204" pitchFamily="34" charset="0"/>
            <a:cs typeface="Arial" panose="020B0604020202020204" pitchFamily="34" charset="0"/>
          </a:endParaRPr>
        </a:p>
      </dgm:t>
    </dgm:pt>
    <dgm:pt modelId="{0D9B40B1-22D9-FE4B-9612-32FA873DA70A}" type="sibTrans" cxnId="{465C966C-30D8-C04A-8CC5-78D52DED2890}">
      <dgm:prSet/>
      <dgm:spPr/>
      <dgm:t>
        <a:bodyPr/>
        <a:lstStyle/>
        <a:p>
          <a:endParaRPr lang="en-GB" sz="1400">
            <a:latin typeface="Arial" panose="020B0604020202020204" pitchFamily="34" charset="0"/>
            <a:cs typeface="Arial" panose="020B0604020202020204" pitchFamily="34" charset="0"/>
          </a:endParaRPr>
        </a:p>
      </dgm:t>
    </dgm:pt>
    <dgm:pt modelId="{2C7EB546-3C54-1044-B7EF-557A33C4B39F}">
      <dgm:prSet phldrT="[Text]" custT="1"/>
      <dgm:spPr/>
      <dgm:t>
        <a:bodyPr/>
        <a:lstStyle/>
        <a:p>
          <a:r>
            <a:rPr lang="en-GB" sz="1400">
              <a:solidFill>
                <a:srgbClr val="0070C0"/>
              </a:solidFill>
              <a:latin typeface="Arial" panose="020B0604020202020204" pitchFamily="34" charset="0"/>
              <a:cs typeface="Arial" panose="020B0604020202020204" pitchFamily="34" charset="0"/>
            </a:rPr>
            <a:t> Executive Board</a:t>
          </a:r>
        </a:p>
      </dgm:t>
    </dgm:pt>
    <dgm:pt modelId="{CD286DE4-2E08-694B-B350-418144EDA6BD}" type="parTrans" cxnId="{4B52DDC8-A213-B242-A11B-61090D46E0EC}">
      <dgm:prSet/>
      <dgm:spPr/>
      <dgm:t>
        <a:bodyPr/>
        <a:lstStyle/>
        <a:p>
          <a:endParaRPr lang="en-GB" sz="1400">
            <a:latin typeface="Arial" panose="020B0604020202020204" pitchFamily="34" charset="0"/>
            <a:cs typeface="Arial" panose="020B0604020202020204" pitchFamily="34" charset="0"/>
          </a:endParaRPr>
        </a:p>
      </dgm:t>
    </dgm:pt>
    <dgm:pt modelId="{7C0F0B80-943A-8F4E-8E2D-E222F6CA50AA}" type="sibTrans" cxnId="{4B52DDC8-A213-B242-A11B-61090D46E0EC}">
      <dgm:prSet/>
      <dgm:spPr/>
      <dgm:t>
        <a:bodyPr/>
        <a:lstStyle/>
        <a:p>
          <a:endParaRPr lang="en-GB" sz="1400">
            <a:latin typeface="Arial" panose="020B0604020202020204" pitchFamily="34" charset="0"/>
            <a:cs typeface="Arial" panose="020B0604020202020204" pitchFamily="34" charset="0"/>
          </a:endParaRPr>
        </a:p>
      </dgm:t>
    </dgm:pt>
    <dgm:pt modelId="{050708F9-4D89-974E-A541-E340DE699A2C}">
      <dgm:prSet custT="1"/>
      <dgm:spPr/>
      <dgm:t>
        <a:bodyPr/>
        <a:lstStyle/>
        <a:p>
          <a:r>
            <a:rPr lang="en-GB" sz="800">
              <a:latin typeface="Arial" panose="020B0604020202020204" pitchFamily="34" charset="0"/>
              <a:cs typeface="Arial" panose="020B0604020202020204" pitchFamily="34" charset="0"/>
            </a:rPr>
            <a:t>CTO</a:t>
          </a:r>
        </a:p>
      </dgm:t>
    </dgm:pt>
    <dgm:pt modelId="{AD76D04C-8B9E-BD48-B19F-8D05812C61FA}" type="parTrans" cxnId="{24FB9F46-758B-A341-9831-A93ADB0FE6AB}">
      <dgm:prSet/>
      <dgm:spPr/>
      <dgm:t>
        <a:bodyPr/>
        <a:lstStyle/>
        <a:p>
          <a:endParaRPr lang="en-GB" sz="1400">
            <a:latin typeface="Arial" panose="020B0604020202020204" pitchFamily="34" charset="0"/>
            <a:cs typeface="Arial" panose="020B0604020202020204" pitchFamily="34" charset="0"/>
          </a:endParaRPr>
        </a:p>
      </dgm:t>
    </dgm:pt>
    <dgm:pt modelId="{86C403CE-4649-E744-8A1F-F78E7C86AF06}" type="sibTrans" cxnId="{24FB9F46-758B-A341-9831-A93ADB0FE6AB}">
      <dgm:prSet/>
      <dgm:spPr/>
      <dgm:t>
        <a:bodyPr/>
        <a:lstStyle/>
        <a:p>
          <a:endParaRPr lang="en-GB" sz="1400">
            <a:latin typeface="Arial" panose="020B0604020202020204" pitchFamily="34" charset="0"/>
            <a:cs typeface="Arial" panose="020B0604020202020204" pitchFamily="34" charset="0"/>
          </a:endParaRPr>
        </a:p>
      </dgm:t>
    </dgm:pt>
    <dgm:pt modelId="{6C34D370-EFD8-F544-B955-D5A7B48DD822}">
      <dgm:prSet custT="1"/>
      <dgm:spPr/>
      <dgm:t>
        <a:bodyPr/>
        <a:lstStyle/>
        <a:p>
          <a:r>
            <a:rPr lang="en-GB" sz="800">
              <a:latin typeface="Arial" panose="020B0604020202020204" pitchFamily="34" charset="0"/>
              <a:cs typeface="Arial" panose="020B0604020202020204" pitchFamily="34" charset="0"/>
            </a:rPr>
            <a:t>SVP</a:t>
          </a:r>
        </a:p>
      </dgm:t>
    </dgm:pt>
    <dgm:pt modelId="{FECE901D-5173-2444-A00C-B7F90466FEA9}" type="parTrans" cxnId="{8927371B-5337-B24D-876D-EAC1CDF1E299}">
      <dgm:prSet/>
      <dgm:spPr/>
      <dgm:t>
        <a:bodyPr/>
        <a:lstStyle/>
        <a:p>
          <a:endParaRPr lang="en-GB" sz="1400">
            <a:latin typeface="Arial" panose="020B0604020202020204" pitchFamily="34" charset="0"/>
            <a:cs typeface="Arial" panose="020B0604020202020204" pitchFamily="34" charset="0"/>
          </a:endParaRPr>
        </a:p>
      </dgm:t>
    </dgm:pt>
    <dgm:pt modelId="{619E4C50-186C-5B4E-B86A-7F470BB249E1}" type="sibTrans" cxnId="{8927371B-5337-B24D-876D-EAC1CDF1E299}">
      <dgm:prSet/>
      <dgm:spPr/>
      <dgm:t>
        <a:bodyPr/>
        <a:lstStyle/>
        <a:p>
          <a:endParaRPr lang="en-GB" sz="1400">
            <a:latin typeface="Arial" panose="020B0604020202020204" pitchFamily="34" charset="0"/>
            <a:cs typeface="Arial" panose="020B0604020202020204" pitchFamily="34" charset="0"/>
          </a:endParaRPr>
        </a:p>
      </dgm:t>
    </dgm:pt>
    <dgm:pt modelId="{4CB02AE7-187A-454E-A467-4FB0E1BD4CAC}">
      <dgm:prSet custT="1"/>
      <dgm:spPr/>
      <dgm:t>
        <a:bodyPr/>
        <a:lstStyle/>
        <a:p>
          <a:r>
            <a:rPr lang="en-GB" sz="800">
              <a:latin typeface="Arial" panose="020B0604020202020204" pitchFamily="34" charset="0"/>
              <a:cs typeface="Arial" panose="020B0604020202020204" pitchFamily="34" charset="0"/>
            </a:rPr>
            <a:t>VP</a:t>
          </a:r>
        </a:p>
      </dgm:t>
    </dgm:pt>
    <dgm:pt modelId="{B7DDF724-5786-7047-B5D4-9EFE5358DEC0}" type="parTrans" cxnId="{369FB6D4-8A0E-F741-9B19-5BE097C8E46D}">
      <dgm:prSet/>
      <dgm:spPr/>
      <dgm:t>
        <a:bodyPr/>
        <a:lstStyle/>
        <a:p>
          <a:endParaRPr lang="en-GB" sz="1400">
            <a:latin typeface="Arial" panose="020B0604020202020204" pitchFamily="34" charset="0"/>
            <a:cs typeface="Arial" panose="020B0604020202020204" pitchFamily="34" charset="0"/>
          </a:endParaRPr>
        </a:p>
      </dgm:t>
    </dgm:pt>
    <dgm:pt modelId="{E2AE33DF-3140-C947-8A85-157AD89E6D96}" type="sibTrans" cxnId="{369FB6D4-8A0E-F741-9B19-5BE097C8E46D}">
      <dgm:prSet/>
      <dgm:spPr/>
      <dgm:t>
        <a:bodyPr/>
        <a:lstStyle/>
        <a:p>
          <a:endParaRPr lang="en-GB" sz="1400">
            <a:latin typeface="Arial" panose="020B0604020202020204" pitchFamily="34" charset="0"/>
            <a:cs typeface="Arial" panose="020B0604020202020204" pitchFamily="34" charset="0"/>
          </a:endParaRPr>
        </a:p>
      </dgm:t>
    </dgm:pt>
    <dgm:pt modelId="{35915ABA-93EA-1D42-8861-511520C0BD36}">
      <dgm:prSet custT="1"/>
      <dgm:spPr/>
      <dgm:t>
        <a:bodyPr/>
        <a:lstStyle/>
        <a:p>
          <a:r>
            <a:rPr lang="en-GB" sz="1400">
              <a:solidFill>
                <a:srgbClr val="0070C0"/>
              </a:solidFill>
              <a:latin typeface="Arial" panose="020B0604020202020204" pitchFamily="34" charset="0"/>
              <a:cs typeface="Arial" panose="020B0604020202020204" pitchFamily="34" charset="0"/>
            </a:rPr>
            <a:t>Senior Managers</a:t>
          </a:r>
        </a:p>
      </dgm:t>
    </dgm:pt>
    <dgm:pt modelId="{79455930-6172-4F41-92AA-A4DEA111F5CA}" type="parTrans" cxnId="{3BB92E6F-6F78-F145-BDD4-ADAD44F24181}">
      <dgm:prSet/>
      <dgm:spPr/>
      <dgm:t>
        <a:bodyPr/>
        <a:lstStyle/>
        <a:p>
          <a:endParaRPr lang="en-GB" sz="1400">
            <a:latin typeface="Arial" panose="020B0604020202020204" pitchFamily="34" charset="0"/>
            <a:cs typeface="Arial" panose="020B0604020202020204" pitchFamily="34" charset="0"/>
          </a:endParaRPr>
        </a:p>
      </dgm:t>
    </dgm:pt>
    <dgm:pt modelId="{6D1A7555-EB3F-DA46-B9B6-040339B3F042}" type="sibTrans" cxnId="{3BB92E6F-6F78-F145-BDD4-ADAD44F24181}">
      <dgm:prSet/>
      <dgm:spPr/>
      <dgm:t>
        <a:bodyPr/>
        <a:lstStyle/>
        <a:p>
          <a:endParaRPr lang="en-GB" sz="1400">
            <a:latin typeface="Arial" panose="020B0604020202020204" pitchFamily="34" charset="0"/>
            <a:cs typeface="Arial" panose="020B0604020202020204" pitchFamily="34" charset="0"/>
          </a:endParaRPr>
        </a:p>
      </dgm:t>
    </dgm:pt>
    <dgm:pt modelId="{761891DE-A262-6B40-9313-E6E3DE7FC64F}">
      <dgm:prSet custT="1"/>
      <dgm:spPr/>
      <dgm:t>
        <a:bodyPr/>
        <a:lstStyle/>
        <a:p>
          <a:r>
            <a:rPr lang="en-GB" sz="800">
              <a:latin typeface="Arial" panose="020B0604020202020204" pitchFamily="34" charset="0"/>
              <a:cs typeface="Arial" panose="020B0604020202020204" pitchFamily="34" charset="0"/>
            </a:rPr>
            <a:t>CISO</a:t>
          </a:r>
        </a:p>
      </dgm:t>
    </dgm:pt>
    <dgm:pt modelId="{67C728C4-EF0A-6A48-8DA8-4AA88637B2EC}" type="parTrans" cxnId="{B32A6269-ACDC-3549-9EB5-4379A1D3BA2E}">
      <dgm:prSet/>
      <dgm:spPr/>
      <dgm:t>
        <a:bodyPr/>
        <a:lstStyle/>
        <a:p>
          <a:endParaRPr lang="en-GB" sz="1400">
            <a:latin typeface="Arial" panose="020B0604020202020204" pitchFamily="34" charset="0"/>
            <a:cs typeface="Arial" panose="020B0604020202020204" pitchFamily="34" charset="0"/>
          </a:endParaRPr>
        </a:p>
      </dgm:t>
    </dgm:pt>
    <dgm:pt modelId="{177505AF-F937-8041-9AB8-465BFB450C51}" type="sibTrans" cxnId="{B32A6269-ACDC-3549-9EB5-4379A1D3BA2E}">
      <dgm:prSet/>
      <dgm:spPr/>
      <dgm:t>
        <a:bodyPr/>
        <a:lstStyle/>
        <a:p>
          <a:endParaRPr lang="en-GB" sz="1400">
            <a:latin typeface="Arial" panose="020B0604020202020204" pitchFamily="34" charset="0"/>
            <a:cs typeface="Arial" panose="020B0604020202020204" pitchFamily="34" charset="0"/>
          </a:endParaRPr>
        </a:p>
      </dgm:t>
    </dgm:pt>
    <dgm:pt modelId="{C912E838-5B33-E84A-967E-E9610D2152AA}">
      <dgm:prSet custT="1"/>
      <dgm:spPr/>
      <dgm:t>
        <a:bodyPr/>
        <a:lstStyle/>
        <a:p>
          <a:r>
            <a:rPr lang="en-GB" sz="800">
              <a:latin typeface="Arial" panose="020B0604020202020204" pitchFamily="34" charset="0"/>
              <a:cs typeface="Arial" panose="020B0604020202020204" pitchFamily="34" charset="0"/>
            </a:rPr>
            <a:t>Director</a:t>
          </a:r>
        </a:p>
      </dgm:t>
    </dgm:pt>
    <dgm:pt modelId="{2AFA79CC-94D1-044C-890C-146E7F32FAF3}" type="parTrans" cxnId="{9E3231E7-6426-F74E-B748-116D1B306D56}">
      <dgm:prSet/>
      <dgm:spPr/>
      <dgm:t>
        <a:bodyPr/>
        <a:lstStyle/>
        <a:p>
          <a:endParaRPr lang="en-GB" sz="1400">
            <a:latin typeface="Arial" panose="020B0604020202020204" pitchFamily="34" charset="0"/>
            <a:cs typeface="Arial" panose="020B0604020202020204" pitchFamily="34" charset="0"/>
          </a:endParaRPr>
        </a:p>
      </dgm:t>
    </dgm:pt>
    <dgm:pt modelId="{717D0B58-B5A7-2748-8702-2755DDD40EE8}" type="sibTrans" cxnId="{9E3231E7-6426-F74E-B748-116D1B306D56}">
      <dgm:prSet/>
      <dgm:spPr/>
      <dgm:t>
        <a:bodyPr/>
        <a:lstStyle/>
        <a:p>
          <a:endParaRPr lang="en-GB" sz="1400">
            <a:latin typeface="Arial" panose="020B0604020202020204" pitchFamily="34" charset="0"/>
            <a:cs typeface="Arial" panose="020B0604020202020204" pitchFamily="34" charset="0"/>
          </a:endParaRPr>
        </a:p>
      </dgm:t>
    </dgm:pt>
    <dgm:pt modelId="{DA1A4D9A-9358-2E40-9D0B-D1007ABEC71B}">
      <dgm:prSet custT="1"/>
      <dgm:spPr/>
      <dgm:t>
        <a:bodyPr/>
        <a:lstStyle/>
        <a:p>
          <a:r>
            <a:rPr lang="en-GB" sz="800">
              <a:latin typeface="Arial" panose="020B0604020202020204" pitchFamily="34" charset="0"/>
              <a:cs typeface="Arial" panose="020B0604020202020204" pitchFamily="34" charset="0"/>
            </a:rPr>
            <a:t>HR</a:t>
          </a:r>
        </a:p>
      </dgm:t>
    </dgm:pt>
    <dgm:pt modelId="{DC535D76-2416-E149-B898-4C80A6090041}" type="parTrans" cxnId="{CA977563-B611-8F45-AD59-F9AEEDFF49EE}">
      <dgm:prSet/>
      <dgm:spPr/>
      <dgm:t>
        <a:bodyPr/>
        <a:lstStyle/>
        <a:p>
          <a:endParaRPr lang="en-GB" sz="1400">
            <a:latin typeface="Arial" panose="020B0604020202020204" pitchFamily="34" charset="0"/>
            <a:cs typeface="Arial" panose="020B0604020202020204" pitchFamily="34" charset="0"/>
          </a:endParaRPr>
        </a:p>
      </dgm:t>
    </dgm:pt>
    <dgm:pt modelId="{24A6F311-7361-5641-83A0-2DF069B132F2}" type="sibTrans" cxnId="{CA977563-B611-8F45-AD59-F9AEEDFF49EE}">
      <dgm:prSet/>
      <dgm:spPr/>
      <dgm:t>
        <a:bodyPr/>
        <a:lstStyle/>
        <a:p>
          <a:endParaRPr lang="en-GB" sz="1400">
            <a:latin typeface="Arial" panose="020B0604020202020204" pitchFamily="34" charset="0"/>
            <a:cs typeface="Arial" panose="020B0604020202020204" pitchFamily="34" charset="0"/>
          </a:endParaRPr>
        </a:p>
      </dgm:t>
    </dgm:pt>
    <dgm:pt modelId="{BCBD1B1A-93EE-3E45-928B-85E7F6D6F883}">
      <dgm:prSet custT="1"/>
      <dgm:spPr/>
      <dgm:t>
        <a:bodyPr/>
        <a:lstStyle/>
        <a:p>
          <a:r>
            <a:rPr lang="en-GB" sz="1400">
              <a:solidFill>
                <a:srgbClr val="0070C0"/>
              </a:solidFill>
              <a:latin typeface="Arial" panose="020B0604020202020204" pitchFamily="34" charset="0"/>
              <a:cs typeface="Arial" panose="020B0604020202020204" pitchFamily="34" charset="0"/>
            </a:rPr>
            <a:t>Team Leaders</a:t>
          </a:r>
        </a:p>
      </dgm:t>
    </dgm:pt>
    <dgm:pt modelId="{446441EE-0205-7C4B-A4F3-9E20982C9B44}" type="parTrans" cxnId="{CA3C86D5-0A10-5B41-9231-2E6EA2DF0FEF}">
      <dgm:prSet/>
      <dgm:spPr/>
      <dgm:t>
        <a:bodyPr/>
        <a:lstStyle/>
        <a:p>
          <a:endParaRPr lang="en-GB" sz="1400">
            <a:latin typeface="Arial" panose="020B0604020202020204" pitchFamily="34" charset="0"/>
            <a:cs typeface="Arial" panose="020B0604020202020204" pitchFamily="34" charset="0"/>
          </a:endParaRPr>
        </a:p>
      </dgm:t>
    </dgm:pt>
    <dgm:pt modelId="{860F28CE-89F1-D541-8105-726CF6189C37}" type="sibTrans" cxnId="{CA3C86D5-0A10-5B41-9231-2E6EA2DF0FEF}">
      <dgm:prSet/>
      <dgm:spPr/>
      <dgm:t>
        <a:bodyPr/>
        <a:lstStyle/>
        <a:p>
          <a:endParaRPr lang="en-GB" sz="1400">
            <a:latin typeface="Arial" panose="020B0604020202020204" pitchFamily="34" charset="0"/>
            <a:cs typeface="Arial" panose="020B0604020202020204" pitchFamily="34" charset="0"/>
          </a:endParaRPr>
        </a:p>
      </dgm:t>
    </dgm:pt>
    <dgm:pt modelId="{852A7FC9-EA27-BC4D-A98C-81673C099AA3}">
      <dgm:prSet custT="1"/>
      <dgm:spPr/>
      <dgm:t>
        <a:bodyPr/>
        <a:lstStyle/>
        <a:p>
          <a:r>
            <a:rPr lang="en-GB" sz="800">
              <a:latin typeface="Arial" panose="020B0604020202020204" pitchFamily="34" charset="0"/>
              <a:cs typeface="Arial" panose="020B0604020202020204" pitchFamily="34" charset="0"/>
            </a:rPr>
            <a:t>Team Leader</a:t>
          </a:r>
        </a:p>
      </dgm:t>
    </dgm:pt>
    <dgm:pt modelId="{39172801-CAD1-154F-8EE1-FA547B775EC3}" type="parTrans" cxnId="{28896425-ECF4-824C-AACF-AA58ECFB495C}">
      <dgm:prSet/>
      <dgm:spPr/>
      <dgm:t>
        <a:bodyPr/>
        <a:lstStyle/>
        <a:p>
          <a:endParaRPr lang="en-GB" sz="1400">
            <a:latin typeface="Arial" panose="020B0604020202020204" pitchFamily="34" charset="0"/>
            <a:cs typeface="Arial" panose="020B0604020202020204" pitchFamily="34" charset="0"/>
          </a:endParaRPr>
        </a:p>
      </dgm:t>
    </dgm:pt>
    <dgm:pt modelId="{5D70E207-2D74-BB45-B906-EC91C9C64788}" type="sibTrans" cxnId="{28896425-ECF4-824C-AACF-AA58ECFB495C}">
      <dgm:prSet/>
      <dgm:spPr/>
      <dgm:t>
        <a:bodyPr/>
        <a:lstStyle/>
        <a:p>
          <a:endParaRPr lang="en-GB" sz="1400">
            <a:latin typeface="Arial" panose="020B0604020202020204" pitchFamily="34" charset="0"/>
            <a:cs typeface="Arial" panose="020B0604020202020204" pitchFamily="34" charset="0"/>
          </a:endParaRPr>
        </a:p>
      </dgm:t>
    </dgm:pt>
    <dgm:pt modelId="{12D7B3C1-84FD-944C-8AC7-CAA6F5FE877D}">
      <dgm:prSet custT="1"/>
      <dgm:spPr/>
      <dgm:t>
        <a:bodyPr/>
        <a:lstStyle/>
        <a:p>
          <a:r>
            <a:rPr lang="en-GB" sz="800">
              <a:latin typeface="Arial" panose="020B0604020202020204" pitchFamily="34" charset="0"/>
              <a:cs typeface="Arial" panose="020B0604020202020204" pitchFamily="34" charset="0"/>
            </a:rPr>
            <a:t>Team Leader</a:t>
          </a:r>
        </a:p>
      </dgm:t>
    </dgm:pt>
    <dgm:pt modelId="{C6D7F463-CC10-E141-A158-CAE40E79A2E3}" type="parTrans" cxnId="{87B3EB1A-8F5D-B94C-AD72-0D452C0609BE}">
      <dgm:prSet/>
      <dgm:spPr/>
      <dgm:t>
        <a:bodyPr/>
        <a:lstStyle/>
        <a:p>
          <a:endParaRPr lang="en-GB" sz="1400">
            <a:latin typeface="Arial" panose="020B0604020202020204" pitchFamily="34" charset="0"/>
            <a:cs typeface="Arial" panose="020B0604020202020204" pitchFamily="34" charset="0"/>
          </a:endParaRPr>
        </a:p>
      </dgm:t>
    </dgm:pt>
    <dgm:pt modelId="{527D8E03-D0AA-A444-96F5-AA6E324598B8}" type="sibTrans" cxnId="{87B3EB1A-8F5D-B94C-AD72-0D452C0609BE}">
      <dgm:prSet/>
      <dgm:spPr/>
      <dgm:t>
        <a:bodyPr/>
        <a:lstStyle/>
        <a:p>
          <a:endParaRPr lang="en-GB" sz="1400">
            <a:latin typeface="Arial" panose="020B0604020202020204" pitchFamily="34" charset="0"/>
            <a:cs typeface="Arial" panose="020B0604020202020204" pitchFamily="34" charset="0"/>
          </a:endParaRPr>
        </a:p>
      </dgm:t>
    </dgm:pt>
    <dgm:pt modelId="{58EE22E9-2429-A34C-BE13-86C1C942C1C1}">
      <dgm:prSet custT="1"/>
      <dgm:spPr/>
      <dgm:t>
        <a:bodyPr/>
        <a:lstStyle/>
        <a:p>
          <a:r>
            <a:rPr lang="en-GB" sz="800">
              <a:latin typeface="Arial" panose="020B0604020202020204" pitchFamily="34" charset="0"/>
              <a:cs typeface="Arial" panose="020B0604020202020204" pitchFamily="34" charset="0"/>
            </a:rPr>
            <a:t>Team Leader</a:t>
          </a:r>
        </a:p>
      </dgm:t>
    </dgm:pt>
    <dgm:pt modelId="{4B3BA349-9BA9-6842-BD0C-3B155E23A12F}" type="parTrans" cxnId="{A86BBF55-9E9D-8048-92A7-C4B3D3083532}">
      <dgm:prSet/>
      <dgm:spPr/>
      <dgm:t>
        <a:bodyPr/>
        <a:lstStyle/>
        <a:p>
          <a:endParaRPr lang="en-GB" sz="1400">
            <a:latin typeface="Arial" panose="020B0604020202020204" pitchFamily="34" charset="0"/>
            <a:cs typeface="Arial" panose="020B0604020202020204" pitchFamily="34" charset="0"/>
          </a:endParaRPr>
        </a:p>
      </dgm:t>
    </dgm:pt>
    <dgm:pt modelId="{8F2B9E45-2C94-274F-B6FD-B4C3C44D176E}" type="sibTrans" cxnId="{A86BBF55-9E9D-8048-92A7-C4B3D3083532}">
      <dgm:prSet/>
      <dgm:spPr/>
      <dgm:t>
        <a:bodyPr/>
        <a:lstStyle/>
        <a:p>
          <a:endParaRPr lang="en-GB" sz="1400">
            <a:latin typeface="Arial" panose="020B0604020202020204" pitchFamily="34" charset="0"/>
            <a:cs typeface="Arial" panose="020B0604020202020204" pitchFamily="34" charset="0"/>
          </a:endParaRPr>
        </a:p>
      </dgm:t>
    </dgm:pt>
    <dgm:pt modelId="{94D45660-232B-3641-A5B5-C16CEC75BEE9}">
      <dgm:prSet custT="1"/>
      <dgm:spPr/>
      <dgm:t>
        <a:bodyPr/>
        <a:lstStyle/>
        <a:p>
          <a:r>
            <a:rPr lang="en-GB" sz="800">
              <a:latin typeface="Arial" panose="020B0604020202020204" pitchFamily="34" charset="0"/>
              <a:cs typeface="Arial" panose="020B0604020202020204" pitchFamily="34" charset="0"/>
            </a:rPr>
            <a:t>Team Leader</a:t>
          </a:r>
        </a:p>
      </dgm:t>
    </dgm:pt>
    <dgm:pt modelId="{250C0E65-74B2-1C42-90FD-DE0B61BC7196}" type="parTrans" cxnId="{A8B55495-100E-044F-936A-B8CDF09C41AA}">
      <dgm:prSet/>
      <dgm:spPr/>
      <dgm:t>
        <a:bodyPr/>
        <a:lstStyle/>
        <a:p>
          <a:endParaRPr lang="en-GB" sz="1400">
            <a:latin typeface="Arial" panose="020B0604020202020204" pitchFamily="34" charset="0"/>
            <a:cs typeface="Arial" panose="020B0604020202020204" pitchFamily="34" charset="0"/>
          </a:endParaRPr>
        </a:p>
      </dgm:t>
    </dgm:pt>
    <dgm:pt modelId="{DC2FC655-C92C-7B47-9500-22D6BC2BEA39}" type="sibTrans" cxnId="{A8B55495-100E-044F-936A-B8CDF09C41AA}">
      <dgm:prSet/>
      <dgm:spPr/>
      <dgm:t>
        <a:bodyPr/>
        <a:lstStyle/>
        <a:p>
          <a:endParaRPr lang="en-GB" sz="1400">
            <a:latin typeface="Arial" panose="020B0604020202020204" pitchFamily="34" charset="0"/>
            <a:cs typeface="Arial" panose="020B0604020202020204" pitchFamily="34" charset="0"/>
          </a:endParaRPr>
        </a:p>
      </dgm:t>
    </dgm:pt>
    <dgm:pt modelId="{A91E089F-9435-6446-B2E8-C8DE472CBD70}">
      <dgm:prSet custT="1"/>
      <dgm:spPr/>
      <dgm:t>
        <a:bodyPr/>
        <a:lstStyle/>
        <a:p>
          <a:r>
            <a:rPr lang="en-GB" sz="800">
              <a:latin typeface="Arial" panose="020B0604020202020204" pitchFamily="34" charset="0"/>
              <a:cs typeface="Arial" panose="020B0604020202020204" pitchFamily="34" charset="0"/>
            </a:rPr>
            <a:t>Team Leader</a:t>
          </a:r>
        </a:p>
      </dgm:t>
    </dgm:pt>
    <dgm:pt modelId="{C55F8153-D08E-E449-BDC0-286C95CB3935}" type="parTrans" cxnId="{222CD5C4-6DCF-FC43-9D60-4C1D262268E9}">
      <dgm:prSet/>
      <dgm:spPr/>
      <dgm:t>
        <a:bodyPr/>
        <a:lstStyle/>
        <a:p>
          <a:endParaRPr lang="en-GB" sz="1400">
            <a:latin typeface="Arial" panose="020B0604020202020204" pitchFamily="34" charset="0"/>
            <a:cs typeface="Arial" panose="020B0604020202020204" pitchFamily="34" charset="0"/>
          </a:endParaRPr>
        </a:p>
      </dgm:t>
    </dgm:pt>
    <dgm:pt modelId="{F1F6A10B-562B-6A44-BE42-9968A0083A20}" type="sibTrans" cxnId="{222CD5C4-6DCF-FC43-9D60-4C1D262268E9}">
      <dgm:prSet/>
      <dgm:spPr/>
      <dgm:t>
        <a:bodyPr/>
        <a:lstStyle/>
        <a:p>
          <a:endParaRPr lang="en-GB" sz="1400">
            <a:latin typeface="Arial" panose="020B0604020202020204" pitchFamily="34" charset="0"/>
            <a:cs typeface="Arial" panose="020B0604020202020204" pitchFamily="34" charset="0"/>
          </a:endParaRPr>
        </a:p>
      </dgm:t>
    </dgm:pt>
    <dgm:pt modelId="{3D1620FC-B1ED-E848-9E38-C6D655BCB5D7}">
      <dgm:prSet custT="1"/>
      <dgm:spPr/>
      <dgm:t>
        <a:bodyPr/>
        <a:lstStyle/>
        <a:p>
          <a:r>
            <a:rPr lang="en-GB" sz="800">
              <a:latin typeface="Arial" panose="020B0604020202020204" pitchFamily="34" charset="0"/>
              <a:cs typeface="Arial" panose="020B0604020202020204" pitchFamily="34" charset="0"/>
            </a:rPr>
            <a:t>Team Leader</a:t>
          </a:r>
        </a:p>
      </dgm:t>
    </dgm:pt>
    <dgm:pt modelId="{52AB3BC4-0C56-8442-AF43-8EDBF5E61C52}" type="parTrans" cxnId="{E2EA533F-1589-6643-8440-8E4FB7D007B7}">
      <dgm:prSet/>
      <dgm:spPr/>
      <dgm:t>
        <a:bodyPr/>
        <a:lstStyle/>
        <a:p>
          <a:endParaRPr lang="en-GB" sz="1400">
            <a:latin typeface="Arial" panose="020B0604020202020204" pitchFamily="34" charset="0"/>
            <a:cs typeface="Arial" panose="020B0604020202020204" pitchFamily="34" charset="0"/>
          </a:endParaRPr>
        </a:p>
      </dgm:t>
    </dgm:pt>
    <dgm:pt modelId="{0853B8EE-2AAF-DD4B-8F8D-A03D5A776FD9}" type="sibTrans" cxnId="{E2EA533F-1589-6643-8440-8E4FB7D007B7}">
      <dgm:prSet/>
      <dgm:spPr/>
      <dgm:t>
        <a:bodyPr/>
        <a:lstStyle/>
        <a:p>
          <a:endParaRPr lang="en-GB" sz="1400">
            <a:latin typeface="Arial" panose="020B0604020202020204" pitchFamily="34" charset="0"/>
            <a:cs typeface="Arial" panose="020B0604020202020204" pitchFamily="34" charset="0"/>
          </a:endParaRPr>
        </a:p>
      </dgm:t>
    </dgm:pt>
    <dgm:pt modelId="{FF38BC62-4095-4F46-B341-EE66929E17D3}">
      <dgm:prSet custT="1"/>
      <dgm:spPr/>
      <dgm:t>
        <a:bodyPr/>
        <a:lstStyle/>
        <a:p>
          <a:r>
            <a:rPr lang="en-GB" sz="800">
              <a:latin typeface="Arial" panose="020B0604020202020204" pitchFamily="34" charset="0"/>
              <a:cs typeface="Arial" panose="020B0604020202020204" pitchFamily="34" charset="0"/>
            </a:rPr>
            <a:t>HR Manager</a:t>
          </a:r>
        </a:p>
      </dgm:t>
    </dgm:pt>
    <dgm:pt modelId="{B01C1203-E6CF-0349-9753-6F285C00EE12}" type="parTrans" cxnId="{63017636-89FA-2C4B-8D48-2D95F99EEC43}">
      <dgm:prSet/>
      <dgm:spPr/>
      <dgm:t>
        <a:bodyPr/>
        <a:lstStyle/>
        <a:p>
          <a:endParaRPr lang="en-US" sz="1400">
            <a:latin typeface="Arial" panose="020B0604020202020204" pitchFamily="34" charset="0"/>
            <a:cs typeface="Arial" panose="020B0604020202020204" pitchFamily="34" charset="0"/>
          </a:endParaRPr>
        </a:p>
      </dgm:t>
    </dgm:pt>
    <dgm:pt modelId="{7958AC5F-08D1-524B-B72C-0ED7CA5A5380}" type="sibTrans" cxnId="{63017636-89FA-2C4B-8D48-2D95F99EEC43}">
      <dgm:prSet/>
      <dgm:spPr/>
      <dgm:t>
        <a:bodyPr/>
        <a:lstStyle/>
        <a:p>
          <a:endParaRPr lang="en-US" sz="1400">
            <a:latin typeface="Arial" panose="020B0604020202020204" pitchFamily="34" charset="0"/>
            <a:cs typeface="Arial" panose="020B0604020202020204" pitchFamily="34" charset="0"/>
          </a:endParaRPr>
        </a:p>
      </dgm:t>
    </dgm:pt>
    <dgm:pt modelId="{C99CF8CF-4AEE-6B4E-8352-B926A6E88662}">
      <dgm:prSet custT="1"/>
      <dgm:spPr/>
      <dgm:t>
        <a:bodyPr/>
        <a:lstStyle/>
        <a:p>
          <a:r>
            <a:rPr lang="en-GB" sz="800">
              <a:latin typeface="Arial" panose="020B0604020202020204" pitchFamily="34" charset="0"/>
              <a:cs typeface="Arial" panose="020B0604020202020204" pitchFamily="34" charset="0"/>
            </a:rPr>
            <a:t>Team Leader</a:t>
          </a:r>
        </a:p>
      </dgm:t>
    </dgm:pt>
    <dgm:pt modelId="{8F1DAC5A-18D7-2545-BC1F-E5DAF2E9C0A7}" type="parTrans" cxnId="{7100B859-7EB5-1D47-8EB9-2E507CF1C431}">
      <dgm:prSet/>
      <dgm:spPr/>
      <dgm:t>
        <a:bodyPr/>
        <a:lstStyle/>
        <a:p>
          <a:endParaRPr lang="en-US" sz="1400">
            <a:latin typeface="Arial" panose="020B0604020202020204" pitchFamily="34" charset="0"/>
            <a:cs typeface="Arial" panose="020B0604020202020204" pitchFamily="34" charset="0"/>
          </a:endParaRPr>
        </a:p>
      </dgm:t>
    </dgm:pt>
    <dgm:pt modelId="{993DB70A-2A98-F744-989C-51B90AEE9810}" type="sibTrans" cxnId="{7100B859-7EB5-1D47-8EB9-2E507CF1C431}">
      <dgm:prSet/>
      <dgm:spPr/>
      <dgm:t>
        <a:bodyPr/>
        <a:lstStyle/>
        <a:p>
          <a:endParaRPr lang="en-US" sz="1400">
            <a:latin typeface="Arial" panose="020B0604020202020204" pitchFamily="34" charset="0"/>
            <a:cs typeface="Arial" panose="020B0604020202020204" pitchFamily="34" charset="0"/>
          </a:endParaRPr>
        </a:p>
      </dgm:t>
    </dgm:pt>
    <dgm:pt modelId="{09692BFC-F918-BC4E-B0F6-36553FD1BF1B}" type="pres">
      <dgm:prSet presAssocID="{F200B5EE-6FEC-3441-B957-1A149FA7B378}" presName="mainComposite" presStyleCnt="0">
        <dgm:presLayoutVars>
          <dgm:chPref val="1"/>
          <dgm:dir/>
          <dgm:animOne val="branch"/>
          <dgm:animLvl val="lvl"/>
          <dgm:resizeHandles val="exact"/>
        </dgm:presLayoutVars>
      </dgm:prSet>
      <dgm:spPr/>
    </dgm:pt>
    <dgm:pt modelId="{424845B9-A019-DB46-A82C-BDF119C70047}" type="pres">
      <dgm:prSet presAssocID="{F200B5EE-6FEC-3441-B957-1A149FA7B378}" presName="hierFlow" presStyleCnt="0"/>
      <dgm:spPr/>
    </dgm:pt>
    <dgm:pt modelId="{0C3DEACF-823B-D143-A4A1-165F12913F71}" type="pres">
      <dgm:prSet presAssocID="{F200B5EE-6FEC-3441-B957-1A149FA7B378}" presName="firstBuf" presStyleCnt="0"/>
      <dgm:spPr/>
    </dgm:pt>
    <dgm:pt modelId="{4B03A680-819E-964B-A0FE-18DA44826087}" type="pres">
      <dgm:prSet presAssocID="{F200B5EE-6FEC-3441-B957-1A149FA7B378}" presName="hierChild1" presStyleCnt="0">
        <dgm:presLayoutVars>
          <dgm:chPref val="1"/>
          <dgm:animOne val="branch"/>
          <dgm:animLvl val="lvl"/>
        </dgm:presLayoutVars>
      </dgm:prSet>
      <dgm:spPr/>
    </dgm:pt>
    <dgm:pt modelId="{C2996C93-352F-E24D-A5D6-CFB6FBC9F315}" type="pres">
      <dgm:prSet presAssocID="{861C0526-00B4-A34C-BBD1-43B12C500AB0}" presName="Name14" presStyleCnt="0"/>
      <dgm:spPr/>
    </dgm:pt>
    <dgm:pt modelId="{4167F39C-595E-1748-AA1C-8380F2BEC44E}" type="pres">
      <dgm:prSet presAssocID="{861C0526-00B4-A34C-BBD1-43B12C500AB0}" presName="level1Shape" presStyleLbl="node0" presStyleIdx="0" presStyleCnt="1" custLinFactNeighborX="-51303">
        <dgm:presLayoutVars>
          <dgm:chPref val="3"/>
        </dgm:presLayoutVars>
      </dgm:prSet>
      <dgm:spPr/>
    </dgm:pt>
    <dgm:pt modelId="{95DBBFBD-A2E4-B04D-9ADC-12FEC390A467}" type="pres">
      <dgm:prSet presAssocID="{861C0526-00B4-A34C-BBD1-43B12C500AB0}" presName="hierChild2" presStyleCnt="0"/>
      <dgm:spPr/>
    </dgm:pt>
    <dgm:pt modelId="{55A4C56B-D257-634C-98DA-F618F47E0815}" type="pres">
      <dgm:prSet presAssocID="{7425C39D-012F-2A4A-BDB9-EA26D76A91F9}" presName="Name19" presStyleLbl="parChTrans1D2" presStyleIdx="0" presStyleCnt="5"/>
      <dgm:spPr/>
    </dgm:pt>
    <dgm:pt modelId="{1C7F2ED4-BBD0-B442-9829-0104B34A70CA}" type="pres">
      <dgm:prSet presAssocID="{4D6825FB-FB43-0948-AA45-0E20BB078A8D}" presName="Name21" presStyleCnt="0"/>
      <dgm:spPr/>
    </dgm:pt>
    <dgm:pt modelId="{848FAD20-D5CD-F242-8D62-FC76F030184D}" type="pres">
      <dgm:prSet presAssocID="{4D6825FB-FB43-0948-AA45-0E20BB078A8D}" presName="level2Shape" presStyleLbl="node2" presStyleIdx="0" presStyleCnt="5"/>
      <dgm:spPr/>
    </dgm:pt>
    <dgm:pt modelId="{FDF21750-3383-4748-8A7B-A10D08D6CFBC}" type="pres">
      <dgm:prSet presAssocID="{4D6825FB-FB43-0948-AA45-0E20BB078A8D}" presName="hierChild3" presStyleCnt="0"/>
      <dgm:spPr/>
    </dgm:pt>
    <dgm:pt modelId="{A72919F3-27FB-DE46-A7D4-584C8543995E}" type="pres">
      <dgm:prSet presAssocID="{30B41CD9-EDE7-3844-B59F-EED4D426D636}" presName="Name19" presStyleLbl="parChTrans1D3" presStyleIdx="0" presStyleCnt="7"/>
      <dgm:spPr/>
    </dgm:pt>
    <dgm:pt modelId="{F6107732-3FDC-3C44-9826-BEE6D97FF388}" type="pres">
      <dgm:prSet presAssocID="{996F5BAF-5271-F248-BF36-0CF42B672B35}" presName="Name21" presStyleCnt="0"/>
      <dgm:spPr/>
    </dgm:pt>
    <dgm:pt modelId="{98A28FF3-6368-134A-823D-554A7A569034}" type="pres">
      <dgm:prSet presAssocID="{996F5BAF-5271-F248-BF36-0CF42B672B35}" presName="level2Shape" presStyleLbl="node3" presStyleIdx="0" presStyleCnt="7"/>
      <dgm:spPr/>
    </dgm:pt>
    <dgm:pt modelId="{785E6F35-76D5-6045-B808-8D43A45B45AC}" type="pres">
      <dgm:prSet presAssocID="{996F5BAF-5271-F248-BF36-0CF42B672B35}" presName="hierChild3" presStyleCnt="0"/>
      <dgm:spPr/>
    </dgm:pt>
    <dgm:pt modelId="{E88084ED-D265-7B47-B041-5E69BCD5D9F5}" type="pres">
      <dgm:prSet presAssocID="{52AB3BC4-0C56-8442-AF43-8EDBF5E61C52}" presName="Name19" presStyleLbl="parChTrans1D4" presStyleIdx="0" presStyleCnt="7"/>
      <dgm:spPr/>
    </dgm:pt>
    <dgm:pt modelId="{A19BFC3D-31DF-4047-870D-ED8446A161C6}" type="pres">
      <dgm:prSet presAssocID="{3D1620FC-B1ED-E848-9E38-C6D655BCB5D7}" presName="Name21" presStyleCnt="0"/>
      <dgm:spPr/>
    </dgm:pt>
    <dgm:pt modelId="{9053CEF3-F59A-F54D-930C-10D4050D597A}" type="pres">
      <dgm:prSet presAssocID="{3D1620FC-B1ED-E848-9E38-C6D655BCB5D7}" presName="level2Shape" presStyleLbl="node4" presStyleIdx="0" presStyleCnt="7"/>
      <dgm:spPr/>
    </dgm:pt>
    <dgm:pt modelId="{F0AD6A86-628D-414D-8D84-8204EC735984}" type="pres">
      <dgm:prSet presAssocID="{3D1620FC-B1ED-E848-9E38-C6D655BCB5D7}" presName="hierChild3" presStyleCnt="0"/>
      <dgm:spPr/>
    </dgm:pt>
    <dgm:pt modelId="{BEFA6EFB-2017-0B44-9382-132ABC1DFAAC}" type="pres">
      <dgm:prSet presAssocID="{1BA1EA7C-C386-0548-95EF-F7E585F8A97D}" presName="Name19" presStyleLbl="parChTrans1D3" presStyleIdx="1" presStyleCnt="7"/>
      <dgm:spPr/>
    </dgm:pt>
    <dgm:pt modelId="{646FF6B4-3BDA-254F-A5FE-118139D91417}" type="pres">
      <dgm:prSet presAssocID="{D2AD3E40-B591-A246-962A-85679989203D}" presName="Name21" presStyleCnt="0"/>
      <dgm:spPr/>
    </dgm:pt>
    <dgm:pt modelId="{22F6FCE3-7434-E243-83AF-F08E1D2A0F35}" type="pres">
      <dgm:prSet presAssocID="{D2AD3E40-B591-A246-962A-85679989203D}" presName="level2Shape" presStyleLbl="node3" presStyleIdx="1" presStyleCnt="7"/>
      <dgm:spPr/>
    </dgm:pt>
    <dgm:pt modelId="{D503F15D-F6F3-DA45-8803-22AB0832A51C}" type="pres">
      <dgm:prSet presAssocID="{D2AD3E40-B591-A246-962A-85679989203D}" presName="hierChild3" presStyleCnt="0"/>
      <dgm:spPr/>
    </dgm:pt>
    <dgm:pt modelId="{49659F5B-21EE-D742-A35F-702084DF5328}" type="pres">
      <dgm:prSet presAssocID="{C55F8153-D08E-E449-BDC0-286C95CB3935}" presName="Name19" presStyleLbl="parChTrans1D4" presStyleIdx="1" presStyleCnt="7"/>
      <dgm:spPr/>
    </dgm:pt>
    <dgm:pt modelId="{74BF052F-BBB8-E249-9229-896C0A8E4F7D}" type="pres">
      <dgm:prSet presAssocID="{A91E089F-9435-6446-B2E8-C8DE472CBD70}" presName="Name21" presStyleCnt="0"/>
      <dgm:spPr/>
    </dgm:pt>
    <dgm:pt modelId="{32D08C49-99EF-8E48-B392-E6D5985056A9}" type="pres">
      <dgm:prSet presAssocID="{A91E089F-9435-6446-B2E8-C8DE472CBD70}" presName="level2Shape" presStyleLbl="node4" presStyleIdx="1" presStyleCnt="7"/>
      <dgm:spPr/>
    </dgm:pt>
    <dgm:pt modelId="{87B9B517-FF75-1342-9DB5-0FE13BA3F219}" type="pres">
      <dgm:prSet presAssocID="{A91E089F-9435-6446-B2E8-C8DE472CBD70}" presName="hierChild3" presStyleCnt="0"/>
      <dgm:spPr/>
    </dgm:pt>
    <dgm:pt modelId="{4EB5E55D-208B-D849-B334-5AAE8A166294}" type="pres">
      <dgm:prSet presAssocID="{AD76D04C-8B9E-BD48-B19F-8D05812C61FA}" presName="Name19" presStyleLbl="parChTrans1D2" presStyleIdx="1" presStyleCnt="5"/>
      <dgm:spPr/>
    </dgm:pt>
    <dgm:pt modelId="{864330C8-FF98-6247-BAD9-F542DAAD1C0B}" type="pres">
      <dgm:prSet presAssocID="{050708F9-4D89-974E-A541-E340DE699A2C}" presName="Name21" presStyleCnt="0"/>
      <dgm:spPr/>
    </dgm:pt>
    <dgm:pt modelId="{00BDC8C2-7D7B-2E4E-AC8F-CEC5AE593C64}" type="pres">
      <dgm:prSet presAssocID="{050708F9-4D89-974E-A541-E340DE699A2C}" presName="level2Shape" presStyleLbl="node2" presStyleIdx="1" presStyleCnt="5" custLinFactX="-2606" custLinFactNeighborX="-100000" custLinFactNeighborY="1539"/>
      <dgm:spPr/>
    </dgm:pt>
    <dgm:pt modelId="{CDB4AF15-7BEA-F04E-A5AB-8A33897A6D60}" type="pres">
      <dgm:prSet presAssocID="{050708F9-4D89-974E-A541-E340DE699A2C}" presName="hierChild3" presStyleCnt="0"/>
      <dgm:spPr/>
    </dgm:pt>
    <dgm:pt modelId="{2FE0C9E5-3B5E-A348-9D43-EFC97DC7F23B}" type="pres">
      <dgm:prSet presAssocID="{FECE901D-5173-2444-A00C-B7F90466FEA9}" presName="Name19" presStyleLbl="parChTrans1D3" presStyleIdx="2" presStyleCnt="7"/>
      <dgm:spPr/>
    </dgm:pt>
    <dgm:pt modelId="{581B7E28-D88D-7848-AFC7-A31C16624522}" type="pres">
      <dgm:prSet presAssocID="{6C34D370-EFD8-F544-B955-D5A7B48DD822}" presName="Name21" presStyleCnt="0"/>
      <dgm:spPr/>
    </dgm:pt>
    <dgm:pt modelId="{E183E314-C260-2D44-BAF9-0E71036C9542}" type="pres">
      <dgm:prSet presAssocID="{6C34D370-EFD8-F544-B955-D5A7B48DD822}" presName="level2Shape" presStyleLbl="node3" presStyleIdx="2" presStyleCnt="7" custLinFactNeighborX="4239"/>
      <dgm:spPr/>
    </dgm:pt>
    <dgm:pt modelId="{90B23064-2221-5042-9DC5-406A85595254}" type="pres">
      <dgm:prSet presAssocID="{6C34D370-EFD8-F544-B955-D5A7B48DD822}" presName="hierChild3" presStyleCnt="0"/>
      <dgm:spPr/>
    </dgm:pt>
    <dgm:pt modelId="{8C344422-624B-A445-AFF2-93D1D000A32E}" type="pres">
      <dgm:prSet presAssocID="{250C0E65-74B2-1C42-90FD-DE0B61BC7196}" presName="Name19" presStyleLbl="parChTrans1D4" presStyleIdx="2" presStyleCnt="7"/>
      <dgm:spPr/>
    </dgm:pt>
    <dgm:pt modelId="{3A01DB6E-3809-E14C-A7E7-0F0784D991C5}" type="pres">
      <dgm:prSet presAssocID="{94D45660-232B-3641-A5B5-C16CEC75BEE9}" presName="Name21" presStyleCnt="0"/>
      <dgm:spPr/>
    </dgm:pt>
    <dgm:pt modelId="{84887EFE-B9B7-F341-8046-94F697EE43FC}" type="pres">
      <dgm:prSet presAssocID="{94D45660-232B-3641-A5B5-C16CEC75BEE9}" presName="level2Shape" presStyleLbl="node4" presStyleIdx="2" presStyleCnt="7" custLinFactNeighborX="4810" custLinFactNeighborY="0"/>
      <dgm:spPr/>
    </dgm:pt>
    <dgm:pt modelId="{27864F97-EE72-3043-ABED-143C6044D1AA}" type="pres">
      <dgm:prSet presAssocID="{94D45660-232B-3641-A5B5-C16CEC75BEE9}" presName="hierChild3" presStyleCnt="0"/>
      <dgm:spPr/>
    </dgm:pt>
    <dgm:pt modelId="{A44CB0F9-2CC8-EF44-996A-CCFBC34DBB4E}" type="pres">
      <dgm:prSet presAssocID="{B7DDF724-5786-7047-B5D4-9EFE5358DEC0}" presName="Name19" presStyleLbl="parChTrans1D3" presStyleIdx="3" presStyleCnt="7"/>
      <dgm:spPr/>
    </dgm:pt>
    <dgm:pt modelId="{F72AB251-C252-C54C-A396-543E3FD08854}" type="pres">
      <dgm:prSet presAssocID="{4CB02AE7-187A-454E-A467-4FB0E1BD4CAC}" presName="Name21" presStyleCnt="0"/>
      <dgm:spPr/>
    </dgm:pt>
    <dgm:pt modelId="{8CD70951-37CF-6045-8D82-B097296EED2B}" type="pres">
      <dgm:prSet presAssocID="{4CB02AE7-187A-454E-A467-4FB0E1BD4CAC}" presName="level2Shape" presStyleLbl="node3" presStyleIdx="3" presStyleCnt="7"/>
      <dgm:spPr/>
    </dgm:pt>
    <dgm:pt modelId="{3AA40CB5-BAA0-C94D-A784-791DEE478723}" type="pres">
      <dgm:prSet presAssocID="{4CB02AE7-187A-454E-A467-4FB0E1BD4CAC}" presName="hierChild3" presStyleCnt="0"/>
      <dgm:spPr/>
    </dgm:pt>
    <dgm:pt modelId="{072F727D-5D98-864C-A66E-4BB826363C9C}" type="pres">
      <dgm:prSet presAssocID="{4B3BA349-9BA9-6842-BD0C-3B155E23A12F}" presName="Name19" presStyleLbl="parChTrans1D4" presStyleIdx="3" presStyleCnt="7"/>
      <dgm:spPr/>
    </dgm:pt>
    <dgm:pt modelId="{044EEEE6-6246-8740-A065-8E93BDE9268A}" type="pres">
      <dgm:prSet presAssocID="{58EE22E9-2429-A34C-BE13-86C1C942C1C1}" presName="Name21" presStyleCnt="0"/>
      <dgm:spPr/>
    </dgm:pt>
    <dgm:pt modelId="{7D552B4F-26AE-4046-8CAC-E2FE11514903}" type="pres">
      <dgm:prSet presAssocID="{58EE22E9-2429-A34C-BE13-86C1C942C1C1}" presName="level2Shape" presStyleLbl="node4" presStyleIdx="3" presStyleCnt="7"/>
      <dgm:spPr/>
    </dgm:pt>
    <dgm:pt modelId="{9100DD4D-2AD8-5343-945B-273DA38354A0}" type="pres">
      <dgm:prSet presAssocID="{58EE22E9-2429-A34C-BE13-86C1C942C1C1}" presName="hierChild3" presStyleCnt="0"/>
      <dgm:spPr/>
    </dgm:pt>
    <dgm:pt modelId="{D12777CB-9784-DD40-9C46-CBCF73B64FB0}" type="pres">
      <dgm:prSet presAssocID="{EC31C6CC-0509-814D-B585-CDEDDD36FFC0}" presName="Name19" presStyleLbl="parChTrans1D2" presStyleIdx="2" presStyleCnt="5"/>
      <dgm:spPr/>
    </dgm:pt>
    <dgm:pt modelId="{FB857F1B-0449-514F-815C-04194FAAE7E8}" type="pres">
      <dgm:prSet presAssocID="{89FD580E-263C-054B-A0BE-537B4FBD5EDE}" presName="Name21" presStyleCnt="0"/>
      <dgm:spPr/>
    </dgm:pt>
    <dgm:pt modelId="{A58C120B-CD7C-BA47-AC03-B85A39B553F3}" type="pres">
      <dgm:prSet presAssocID="{89FD580E-263C-054B-A0BE-537B4FBD5EDE}" presName="level2Shape" presStyleLbl="node2" presStyleIdx="2" presStyleCnt="5" custLinFactX="-10815" custLinFactNeighborX="-100000"/>
      <dgm:spPr/>
    </dgm:pt>
    <dgm:pt modelId="{6C25AE8F-328F-DF4A-A746-972D3D0D4195}" type="pres">
      <dgm:prSet presAssocID="{89FD580E-263C-054B-A0BE-537B4FBD5EDE}" presName="hierChild3" presStyleCnt="0"/>
      <dgm:spPr/>
    </dgm:pt>
    <dgm:pt modelId="{BD6B2ACC-6E2F-CC43-A86D-806131C45C9C}" type="pres">
      <dgm:prSet presAssocID="{CD24F801-48B1-2C4E-B91D-A2A5B1477577}" presName="Name19" presStyleLbl="parChTrans1D3" presStyleIdx="4" presStyleCnt="7"/>
      <dgm:spPr/>
    </dgm:pt>
    <dgm:pt modelId="{567EBA57-63C1-B44A-838E-B6DE3EEEE4EF}" type="pres">
      <dgm:prSet presAssocID="{6A3D0E50-C210-8442-8A9C-9E83EEF86902}" presName="Name21" presStyleCnt="0"/>
      <dgm:spPr/>
    </dgm:pt>
    <dgm:pt modelId="{C633659F-72BA-0A41-BC18-D5B847838D72}" type="pres">
      <dgm:prSet presAssocID="{6A3D0E50-C210-8442-8A9C-9E83EEF86902}" presName="level2Shape" presStyleLbl="node3" presStyleIdx="4" presStyleCnt="7"/>
      <dgm:spPr/>
    </dgm:pt>
    <dgm:pt modelId="{BC588515-ED7D-3A4F-9A43-51AB523AB30F}" type="pres">
      <dgm:prSet presAssocID="{6A3D0E50-C210-8442-8A9C-9E83EEF86902}" presName="hierChild3" presStyleCnt="0"/>
      <dgm:spPr/>
    </dgm:pt>
    <dgm:pt modelId="{6900FC6C-6052-BC43-997F-0F1C975B1E08}" type="pres">
      <dgm:prSet presAssocID="{C6D7F463-CC10-E141-A158-CAE40E79A2E3}" presName="Name19" presStyleLbl="parChTrans1D4" presStyleIdx="4" presStyleCnt="7"/>
      <dgm:spPr/>
    </dgm:pt>
    <dgm:pt modelId="{BA59F079-850F-E645-A977-90AABE2E8CE8}" type="pres">
      <dgm:prSet presAssocID="{12D7B3C1-84FD-944C-8AC7-CAA6F5FE877D}" presName="Name21" presStyleCnt="0"/>
      <dgm:spPr/>
    </dgm:pt>
    <dgm:pt modelId="{CBFCD16E-2053-4743-9669-DF65C46138EB}" type="pres">
      <dgm:prSet presAssocID="{12D7B3C1-84FD-944C-8AC7-CAA6F5FE877D}" presName="level2Shape" presStyleLbl="node4" presStyleIdx="4" presStyleCnt="7"/>
      <dgm:spPr/>
    </dgm:pt>
    <dgm:pt modelId="{D7EF1789-CDC3-4846-A21F-E1E166E1A5DA}" type="pres">
      <dgm:prSet presAssocID="{12D7B3C1-84FD-944C-8AC7-CAA6F5FE877D}" presName="hierChild3" presStyleCnt="0"/>
      <dgm:spPr/>
    </dgm:pt>
    <dgm:pt modelId="{80BCC93A-CD59-BF4D-808B-9A3C44807D5D}" type="pres">
      <dgm:prSet presAssocID="{67C728C4-EF0A-6A48-8DA8-4AA88637B2EC}" presName="Name19" presStyleLbl="parChTrans1D2" presStyleIdx="3" presStyleCnt="5"/>
      <dgm:spPr/>
    </dgm:pt>
    <dgm:pt modelId="{12EC0E08-6CD7-0E41-AF37-C2B5A790E64A}" type="pres">
      <dgm:prSet presAssocID="{761891DE-A262-6B40-9313-E6E3DE7FC64F}" presName="Name21" presStyleCnt="0"/>
      <dgm:spPr/>
    </dgm:pt>
    <dgm:pt modelId="{E00B2822-E148-0C40-9A29-3E2111376016}" type="pres">
      <dgm:prSet presAssocID="{761891DE-A262-6B40-9313-E6E3DE7FC64F}" presName="level2Shape" presStyleLbl="node2" presStyleIdx="3" presStyleCnt="5" custLinFactNeighborX="-92346"/>
      <dgm:spPr/>
    </dgm:pt>
    <dgm:pt modelId="{237752EF-6114-D145-A6B9-6AF6377F629A}" type="pres">
      <dgm:prSet presAssocID="{761891DE-A262-6B40-9313-E6E3DE7FC64F}" presName="hierChild3" presStyleCnt="0"/>
      <dgm:spPr/>
    </dgm:pt>
    <dgm:pt modelId="{FF59E2A4-5152-D94E-B3E0-DB1487661926}" type="pres">
      <dgm:prSet presAssocID="{2AFA79CC-94D1-044C-890C-146E7F32FAF3}" presName="Name19" presStyleLbl="parChTrans1D3" presStyleIdx="5" presStyleCnt="7"/>
      <dgm:spPr/>
    </dgm:pt>
    <dgm:pt modelId="{0B8D581E-468A-354B-8E7A-BD6ECBE37C21}" type="pres">
      <dgm:prSet presAssocID="{C912E838-5B33-E84A-967E-E9610D2152AA}" presName="Name21" presStyleCnt="0"/>
      <dgm:spPr/>
    </dgm:pt>
    <dgm:pt modelId="{60F6EEC1-8004-0642-8875-5E0DE3AF2F15}" type="pres">
      <dgm:prSet presAssocID="{C912E838-5B33-E84A-967E-E9610D2152AA}" presName="level2Shape" presStyleLbl="node3" presStyleIdx="5" presStyleCnt="7"/>
      <dgm:spPr/>
    </dgm:pt>
    <dgm:pt modelId="{D8827E88-E964-3546-833D-3F25BAD99365}" type="pres">
      <dgm:prSet presAssocID="{C912E838-5B33-E84A-967E-E9610D2152AA}" presName="hierChild3" presStyleCnt="0"/>
      <dgm:spPr/>
    </dgm:pt>
    <dgm:pt modelId="{6F1CD57D-12CD-F948-851E-6CDBA4A4F9F6}" type="pres">
      <dgm:prSet presAssocID="{39172801-CAD1-154F-8EE1-FA547B775EC3}" presName="Name19" presStyleLbl="parChTrans1D4" presStyleIdx="5" presStyleCnt="7"/>
      <dgm:spPr/>
    </dgm:pt>
    <dgm:pt modelId="{D3F853B1-3C42-C349-B89F-A561A242F8C6}" type="pres">
      <dgm:prSet presAssocID="{852A7FC9-EA27-BC4D-A98C-81673C099AA3}" presName="Name21" presStyleCnt="0"/>
      <dgm:spPr/>
    </dgm:pt>
    <dgm:pt modelId="{DB254397-9797-464E-80C8-26CDBD9F8B33}" type="pres">
      <dgm:prSet presAssocID="{852A7FC9-EA27-BC4D-A98C-81673C099AA3}" presName="level2Shape" presStyleLbl="node4" presStyleIdx="5" presStyleCnt="7"/>
      <dgm:spPr/>
    </dgm:pt>
    <dgm:pt modelId="{B65D163A-4454-A84C-BEA7-437C75FB3A5B}" type="pres">
      <dgm:prSet presAssocID="{852A7FC9-EA27-BC4D-A98C-81673C099AA3}" presName="hierChild3" presStyleCnt="0"/>
      <dgm:spPr/>
    </dgm:pt>
    <dgm:pt modelId="{6AA7387D-DE07-EB4F-AEE4-614D43F802E1}" type="pres">
      <dgm:prSet presAssocID="{DC535D76-2416-E149-B898-4C80A6090041}" presName="Name19" presStyleLbl="parChTrans1D2" presStyleIdx="4" presStyleCnt="5"/>
      <dgm:spPr/>
    </dgm:pt>
    <dgm:pt modelId="{F047920B-B200-5A4C-8089-BB873F22A67C}" type="pres">
      <dgm:prSet presAssocID="{DA1A4D9A-9358-2E40-9D0B-D1007ABEC71B}" presName="Name21" presStyleCnt="0"/>
      <dgm:spPr/>
    </dgm:pt>
    <dgm:pt modelId="{4FC96D37-D412-C942-8873-9A1A6CD19ACB}" type="pres">
      <dgm:prSet presAssocID="{DA1A4D9A-9358-2E40-9D0B-D1007ABEC71B}" presName="level2Shape" presStyleLbl="node2" presStyleIdx="4" presStyleCnt="5" custLinFactNeighborX="-50515" custLinFactNeighborY="1804"/>
      <dgm:spPr/>
    </dgm:pt>
    <dgm:pt modelId="{C4823053-86DD-D04F-B843-F0E57CADEE81}" type="pres">
      <dgm:prSet presAssocID="{DA1A4D9A-9358-2E40-9D0B-D1007ABEC71B}" presName="hierChild3" presStyleCnt="0"/>
      <dgm:spPr/>
    </dgm:pt>
    <dgm:pt modelId="{C9D4EE6F-E3E7-6C4B-81DE-A9CEFB67CD86}" type="pres">
      <dgm:prSet presAssocID="{B01C1203-E6CF-0349-9753-6F285C00EE12}" presName="Name19" presStyleLbl="parChTrans1D3" presStyleIdx="6" presStyleCnt="7"/>
      <dgm:spPr/>
    </dgm:pt>
    <dgm:pt modelId="{DB537FDE-7E49-9F40-B95A-AD0C29B556C0}" type="pres">
      <dgm:prSet presAssocID="{FF38BC62-4095-4F46-B341-EE66929E17D3}" presName="Name21" presStyleCnt="0"/>
      <dgm:spPr/>
    </dgm:pt>
    <dgm:pt modelId="{693B9BCA-A874-B34A-A30D-A5DA865E638F}" type="pres">
      <dgm:prSet presAssocID="{FF38BC62-4095-4F46-B341-EE66929E17D3}" presName="level2Shape" presStyleLbl="node3" presStyleIdx="6" presStyleCnt="7"/>
      <dgm:spPr/>
    </dgm:pt>
    <dgm:pt modelId="{4762A855-4A8A-954B-AB6D-3DCF2F0441CF}" type="pres">
      <dgm:prSet presAssocID="{FF38BC62-4095-4F46-B341-EE66929E17D3}" presName="hierChild3" presStyleCnt="0"/>
      <dgm:spPr/>
    </dgm:pt>
    <dgm:pt modelId="{C5359D93-1432-614A-A298-FE447FA1919E}" type="pres">
      <dgm:prSet presAssocID="{8F1DAC5A-18D7-2545-BC1F-E5DAF2E9C0A7}" presName="Name19" presStyleLbl="parChTrans1D4" presStyleIdx="6" presStyleCnt="7"/>
      <dgm:spPr/>
    </dgm:pt>
    <dgm:pt modelId="{8ACDC3B0-2C01-0A49-999E-87463B12DD0A}" type="pres">
      <dgm:prSet presAssocID="{C99CF8CF-4AEE-6B4E-8352-B926A6E88662}" presName="Name21" presStyleCnt="0"/>
      <dgm:spPr/>
    </dgm:pt>
    <dgm:pt modelId="{BBEECDCB-4C21-1F4F-A13B-9D531DCDA3AA}" type="pres">
      <dgm:prSet presAssocID="{C99CF8CF-4AEE-6B4E-8352-B926A6E88662}" presName="level2Shape" presStyleLbl="node4" presStyleIdx="6" presStyleCnt="7"/>
      <dgm:spPr/>
    </dgm:pt>
    <dgm:pt modelId="{2071088F-FDF4-3246-A5F0-6055BC3DE606}" type="pres">
      <dgm:prSet presAssocID="{C99CF8CF-4AEE-6B4E-8352-B926A6E88662}" presName="hierChild3" presStyleCnt="0"/>
      <dgm:spPr/>
    </dgm:pt>
    <dgm:pt modelId="{3CC5690D-FCBF-1D46-8723-20476D0F1EF8}" type="pres">
      <dgm:prSet presAssocID="{F200B5EE-6FEC-3441-B957-1A149FA7B378}" presName="bgShapesFlow" presStyleCnt="0"/>
      <dgm:spPr/>
    </dgm:pt>
    <dgm:pt modelId="{C009F7BA-492D-254D-A647-5ED3ADD2E5AC}" type="pres">
      <dgm:prSet presAssocID="{C9D45707-EB63-9540-9849-63C0890DD8AB}" presName="rectComp" presStyleCnt="0"/>
      <dgm:spPr/>
    </dgm:pt>
    <dgm:pt modelId="{C51D151B-94AD-044C-B414-3B3085F1C41F}" type="pres">
      <dgm:prSet presAssocID="{C9D45707-EB63-9540-9849-63C0890DD8AB}" presName="bgRect" presStyleLbl="bgShp" presStyleIdx="0" presStyleCnt="4" custLinFactNeighborY="2649"/>
      <dgm:spPr/>
    </dgm:pt>
    <dgm:pt modelId="{2E79D3EA-C004-FE4C-A4AB-E590CA4B2A56}" type="pres">
      <dgm:prSet presAssocID="{C9D45707-EB63-9540-9849-63C0890DD8AB}" presName="bgRectTx" presStyleLbl="bgShp" presStyleIdx="0" presStyleCnt="4">
        <dgm:presLayoutVars>
          <dgm:bulletEnabled val="1"/>
        </dgm:presLayoutVars>
      </dgm:prSet>
      <dgm:spPr/>
    </dgm:pt>
    <dgm:pt modelId="{1671316F-57C5-4941-BFDD-7BC88D46D28D}" type="pres">
      <dgm:prSet presAssocID="{C9D45707-EB63-9540-9849-63C0890DD8AB}" presName="spComp" presStyleCnt="0"/>
      <dgm:spPr/>
    </dgm:pt>
    <dgm:pt modelId="{20218ADE-64CC-134C-BDE8-7494C2CCA46E}" type="pres">
      <dgm:prSet presAssocID="{C9D45707-EB63-9540-9849-63C0890DD8AB}" presName="vSp" presStyleCnt="0"/>
      <dgm:spPr/>
    </dgm:pt>
    <dgm:pt modelId="{7A5C3BA7-C3CF-C646-8C9E-7003A4E63C3D}" type="pres">
      <dgm:prSet presAssocID="{2C7EB546-3C54-1044-B7EF-557A33C4B39F}" presName="rectComp" presStyleCnt="0"/>
      <dgm:spPr/>
    </dgm:pt>
    <dgm:pt modelId="{7714CADB-FA98-2541-81E4-0E89334D20E7}" type="pres">
      <dgm:prSet presAssocID="{2C7EB546-3C54-1044-B7EF-557A33C4B39F}" presName="bgRect" presStyleLbl="bgShp" presStyleIdx="1" presStyleCnt="4"/>
      <dgm:spPr/>
    </dgm:pt>
    <dgm:pt modelId="{DFE4CE90-5486-AE4C-8731-0F25DF794493}" type="pres">
      <dgm:prSet presAssocID="{2C7EB546-3C54-1044-B7EF-557A33C4B39F}" presName="bgRectTx" presStyleLbl="bgShp" presStyleIdx="1" presStyleCnt="4">
        <dgm:presLayoutVars>
          <dgm:bulletEnabled val="1"/>
        </dgm:presLayoutVars>
      </dgm:prSet>
      <dgm:spPr/>
    </dgm:pt>
    <dgm:pt modelId="{ED283F58-AAC2-D34F-B5FE-FE329191C0C8}" type="pres">
      <dgm:prSet presAssocID="{2C7EB546-3C54-1044-B7EF-557A33C4B39F}" presName="spComp" presStyleCnt="0"/>
      <dgm:spPr/>
    </dgm:pt>
    <dgm:pt modelId="{2904F304-4CAC-3C4B-A39D-69F9F806AF06}" type="pres">
      <dgm:prSet presAssocID="{2C7EB546-3C54-1044-B7EF-557A33C4B39F}" presName="vSp" presStyleCnt="0"/>
      <dgm:spPr/>
    </dgm:pt>
    <dgm:pt modelId="{8D8F2D69-9327-044E-AF4F-5159F32950E9}" type="pres">
      <dgm:prSet presAssocID="{35915ABA-93EA-1D42-8861-511520C0BD36}" presName="rectComp" presStyleCnt="0"/>
      <dgm:spPr/>
    </dgm:pt>
    <dgm:pt modelId="{0091107C-A2C8-F34D-AC0A-67793288674B}" type="pres">
      <dgm:prSet presAssocID="{35915ABA-93EA-1D42-8861-511520C0BD36}" presName="bgRect" presStyleLbl="bgShp" presStyleIdx="2" presStyleCnt="4" custLinFactNeighborY="-4510"/>
      <dgm:spPr/>
    </dgm:pt>
    <dgm:pt modelId="{8406BF02-B2D2-2F4C-950B-E7FCF1B1947A}" type="pres">
      <dgm:prSet presAssocID="{35915ABA-93EA-1D42-8861-511520C0BD36}" presName="bgRectTx" presStyleLbl="bgShp" presStyleIdx="2" presStyleCnt="4">
        <dgm:presLayoutVars>
          <dgm:bulletEnabled val="1"/>
        </dgm:presLayoutVars>
      </dgm:prSet>
      <dgm:spPr/>
    </dgm:pt>
    <dgm:pt modelId="{D1CDE25A-2DC4-8B47-A84B-54114C6428F9}" type="pres">
      <dgm:prSet presAssocID="{35915ABA-93EA-1D42-8861-511520C0BD36}" presName="spComp" presStyleCnt="0"/>
      <dgm:spPr/>
    </dgm:pt>
    <dgm:pt modelId="{0ECF0BD6-A775-D44E-87FE-7317065EA7A9}" type="pres">
      <dgm:prSet presAssocID="{35915ABA-93EA-1D42-8861-511520C0BD36}" presName="vSp" presStyleCnt="0"/>
      <dgm:spPr/>
    </dgm:pt>
    <dgm:pt modelId="{717FE9E1-796C-E74F-BF91-DC65E9C6F493}" type="pres">
      <dgm:prSet presAssocID="{BCBD1B1A-93EE-3E45-928B-85E7F6D6F883}" presName="rectComp" presStyleCnt="0"/>
      <dgm:spPr/>
    </dgm:pt>
    <dgm:pt modelId="{CA3ABB7D-E23D-A54F-A0CB-535876794360}" type="pres">
      <dgm:prSet presAssocID="{BCBD1B1A-93EE-3E45-928B-85E7F6D6F883}" presName="bgRect" presStyleLbl="bgShp" presStyleIdx="3" presStyleCnt="4" custLinFactNeighborY="-4510"/>
      <dgm:spPr/>
    </dgm:pt>
    <dgm:pt modelId="{D2B4D215-0D60-7647-BCC4-36D1CC7E7B69}" type="pres">
      <dgm:prSet presAssocID="{BCBD1B1A-93EE-3E45-928B-85E7F6D6F883}" presName="bgRectTx" presStyleLbl="bgShp" presStyleIdx="3" presStyleCnt="4">
        <dgm:presLayoutVars>
          <dgm:bulletEnabled val="1"/>
        </dgm:presLayoutVars>
      </dgm:prSet>
      <dgm:spPr/>
    </dgm:pt>
  </dgm:ptLst>
  <dgm:cxnLst>
    <dgm:cxn modelId="{8EDAC601-5565-9346-8810-CB3FD8D4B193}" type="presOf" srcId="{DC535D76-2416-E149-B898-4C80A6090041}" destId="{6AA7387D-DE07-EB4F-AEE4-614D43F802E1}" srcOrd="0" destOrd="0" presId="urn:microsoft.com/office/officeart/2005/8/layout/hierarchy6"/>
    <dgm:cxn modelId="{B3780208-0559-B74C-8795-017268F3CB98}" type="presOf" srcId="{861C0526-00B4-A34C-BBD1-43B12C500AB0}" destId="{4167F39C-595E-1748-AA1C-8380F2BEC44E}" srcOrd="0" destOrd="0" presId="urn:microsoft.com/office/officeart/2005/8/layout/hierarchy6"/>
    <dgm:cxn modelId="{FAA2140A-FBDC-214D-8022-916D08D155BB}" type="presOf" srcId="{3D1620FC-B1ED-E848-9E38-C6D655BCB5D7}" destId="{9053CEF3-F59A-F54D-930C-10D4050D597A}" srcOrd="0" destOrd="0" presId="urn:microsoft.com/office/officeart/2005/8/layout/hierarchy6"/>
    <dgm:cxn modelId="{BD556E0B-7CBD-F442-A359-7CBA8A77FFCB}" type="presOf" srcId="{39172801-CAD1-154F-8EE1-FA547B775EC3}" destId="{6F1CD57D-12CD-F948-851E-6CDBA4A4F9F6}" srcOrd="0" destOrd="0" presId="urn:microsoft.com/office/officeart/2005/8/layout/hierarchy6"/>
    <dgm:cxn modelId="{ED7ED30C-33C0-B44C-826D-0DFD06D62804}" type="presOf" srcId="{C9D45707-EB63-9540-9849-63C0890DD8AB}" destId="{2E79D3EA-C004-FE4C-A4AB-E590CA4B2A56}" srcOrd="1" destOrd="0" presId="urn:microsoft.com/office/officeart/2005/8/layout/hierarchy6"/>
    <dgm:cxn modelId="{517F7B10-A6BC-3149-88DC-4E59873EE41B}" type="presOf" srcId="{89FD580E-263C-054B-A0BE-537B4FBD5EDE}" destId="{A58C120B-CD7C-BA47-AC03-B85A39B553F3}" srcOrd="0" destOrd="0" presId="urn:microsoft.com/office/officeart/2005/8/layout/hierarchy6"/>
    <dgm:cxn modelId="{CE0EDF11-3517-274A-9809-EF8A819D82D1}" type="presOf" srcId="{BCBD1B1A-93EE-3E45-928B-85E7F6D6F883}" destId="{D2B4D215-0D60-7647-BCC4-36D1CC7E7B69}" srcOrd="1" destOrd="0" presId="urn:microsoft.com/office/officeart/2005/8/layout/hierarchy6"/>
    <dgm:cxn modelId="{D3804118-5681-E143-8AF3-24375DDA3D30}" type="presOf" srcId="{35915ABA-93EA-1D42-8861-511520C0BD36}" destId="{8406BF02-B2D2-2F4C-950B-E7FCF1B1947A}" srcOrd="1" destOrd="0" presId="urn:microsoft.com/office/officeart/2005/8/layout/hierarchy6"/>
    <dgm:cxn modelId="{87B3EB1A-8F5D-B94C-AD72-0D452C0609BE}" srcId="{6A3D0E50-C210-8442-8A9C-9E83EEF86902}" destId="{12D7B3C1-84FD-944C-8AC7-CAA6F5FE877D}" srcOrd="0" destOrd="0" parTransId="{C6D7F463-CC10-E141-A158-CAE40E79A2E3}" sibTransId="{527D8E03-D0AA-A444-96F5-AA6E324598B8}"/>
    <dgm:cxn modelId="{8927371B-5337-B24D-876D-EAC1CDF1E299}" srcId="{050708F9-4D89-974E-A541-E340DE699A2C}" destId="{6C34D370-EFD8-F544-B955-D5A7B48DD822}" srcOrd="0" destOrd="0" parTransId="{FECE901D-5173-2444-A00C-B7F90466FEA9}" sibTransId="{619E4C50-186C-5B4E-B86A-7F470BB249E1}"/>
    <dgm:cxn modelId="{DD580A22-A1F0-574D-8C52-0EEB722FB91F}" type="presOf" srcId="{996F5BAF-5271-F248-BF36-0CF42B672B35}" destId="{98A28FF3-6368-134A-823D-554A7A569034}" srcOrd="0" destOrd="0" presId="urn:microsoft.com/office/officeart/2005/8/layout/hierarchy6"/>
    <dgm:cxn modelId="{28896425-ECF4-824C-AACF-AA58ECFB495C}" srcId="{C912E838-5B33-E84A-967E-E9610D2152AA}" destId="{852A7FC9-EA27-BC4D-A98C-81673C099AA3}" srcOrd="0" destOrd="0" parTransId="{39172801-CAD1-154F-8EE1-FA547B775EC3}" sibTransId="{5D70E207-2D74-BB45-B906-EC91C9C64788}"/>
    <dgm:cxn modelId="{EE49B426-51C0-E843-98BB-639C65F69CA0}" type="presOf" srcId="{C55F8153-D08E-E449-BDC0-286C95CB3935}" destId="{49659F5B-21EE-D742-A35F-702084DF5328}" srcOrd="0" destOrd="0" presId="urn:microsoft.com/office/officeart/2005/8/layout/hierarchy6"/>
    <dgm:cxn modelId="{CADFCB2D-2FE0-E241-97AF-BB39DFECB673}" type="presOf" srcId="{C99CF8CF-4AEE-6B4E-8352-B926A6E88662}" destId="{BBEECDCB-4C21-1F4F-A13B-9D531DCDA3AA}" srcOrd="0" destOrd="0" presId="urn:microsoft.com/office/officeart/2005/8/layout/hierarchy6"/>
    <dgm:cxn modelId="{757BC035-A520-5B48-81B3-E81ABDC50B1A}" type="presOf" srcId="{12D7B3C1-84FD-944C-8AC7-CAA6F5FE877D}" destId="{CBFCD16E-2053-4743-9669-DF65C46138EB}" srcOrd="0" destOrd="0" presId="urn:microsoft.com/office/officeart/2005/8/layout/hierarchy6"/>
    <dgm:cxn modelId="{63017636-89FA-2C4B-8D48-2D95F99EEC43}" srcId="{DA1A4D9A-9358-2E40-9D0B-D1007ABEC71B}" destId="{FF38BC62-4095-4F46-B341-EE66929E17D3}" srcOrd="0" destOrd="0" parTransId="{B01C1203-E6CF-0349-9753-6F285C00EE12}" sibTransId="{7958AC5F-08D1-524B-B72C-0ED7CA5A5380}"/>
    <dgm:cxn modelId="{764E9236-21A8-134A-A955-511EF5838AD5}" type="presOf" srcId="{250C0E65-74B2-1C42-90FD-DE0B61BC7196}" destId="{8C344422-624B-A445-AFF2-93D1D000A32E}" srcOrd="0" destOrd="0" presId="urn:microsoft.com/office/officeart/2005/8/layout/hierarchy6"/>
    <dgm:cxn modelId="{195CF33E-1750-BB4B-999D-A0B3EE1C56AB}" type="presOf" srcId="{B7DDF724-5786-7047-B5D4-9EFE5358DEC0}" destId="{A44CB0F9-2CC8-EF44-996A-CCFBC34DBB4E}" srcOrd="0" destOrd="0" presId="urn:microsoft.com/office/officeart/2005/8/layout/hierarchy6"/>
    <dgm:cxn modelId="{E2EA533F-1589-6643-8440-8E4FB7D007B7}" srcId="{996F5BAF-5271-F248-BF36-0CF42B672B35}" destId="{3D1620FC-B1ED-E848-9E38-C6D655BCB5D7}" srcOrd="0" destOrd="0" parTransId="{52AB3BC4-0C56-8442-AF43-8EDBF5E61C52}" sibTransId="{0853B8EE-2AAF-DD4B-8F8D-A03D5A776FD9}"/>
    <dgm:cxn modelId="{037D5143-AE60-904D-A936-A95DD3AA4A96}" type="presOf" srcId="{52AB3BC4-0C56-8442-AF43-8EDBF5E61C52}" destId="{E88084ED-D265-7B47-B041-5E69BCD5D9F5}" srcOrd="0" destOrd="0" presId="urn:microsoft.com/office/officeart/2005/8/layout/hierarchy6"/>
    <dgm:cxn modelId="{517E9645-85AD-2947-8F24-620A983DC35B}" type="presOf" srcId="{DA1A4D9A-9358-2E40-9D0B-D1007ABEC71B}" destId="{4FC96D37-D412-C942-8873-9A1A6CD19ACB}" srcOrd="0" destOrd="0" presId="urn:microsoft.com/office/officeart/2005/8/layout/hierarchy6"/>
    <dgm:cxn modelId="{24FB9F46-758B-A341-9831-A93ADB0FE6AB}" srcId="{861C0526-00B4-A34C-BBD1-43B12C500AB0}" destId="{050708F9-4D89-974E-A541-E340DE699A2C}" srcOrd="1" destOrd="0" parTransId="{AD76D04C-8B9E-BD48-B19F-8D05812C61FA}" sibTransId="{86C403CE-4649-E744-8A1F-F78E7C86AF06}"/>
    <dgm:cxn modelId="{1FF39B48-8542-CB49-932E-D5C08AE6A851}" type="presOf" srcId="{94D45660-232B-3641-A5B5-C16CEC75BEE9}" destId="{84887EFE-B9B7-F341-8046-94F697EE43FC}" srcOrd="0" destOrd="0" presId="urn:microsoft.com/office/officeart/2005/8/layout/hierarchy6"/>
    <dgm:cxn modelId="{E286804A-80D8-5340-9323-A5C47B355C64}" type="presOf" srcId="{2C7EB546-3C54-1044-B7EF-557A33C4B39F}" destId="{7714CADB-FA98-2541-81E4-0E89334D20E7}" srcOrd="0" destOrd="0" presId="urn:microsoft.com/office/officeart/2005/8/layout/hierarchy6"/>
    <dgm:cxn modelId="{31B0B24C-F0F9-0D4C-85F3-65BEEE0AAE05}" type="presOf" srcId="{58EE22E9-2429-A34C-BE13-86C1C942C1C1}" destId="{7D552B4F-26AE-4046-8CAC-E2FE11514903}" srcOrd="0" destOrd="0" presId="urn:microsoft.com/office/officeart/2005/8/layout/hierarchy6"/>
    <dgm:cxn modelId="{B802CB4F-01D0-074C-B7BB-9FFEC342A9C2}" type="presOf" srcId="{FF38BC62-4095-4F46-B341-EE66929E17D3}" destId="{693B9BCA-A874-B34A-A30D-A5DA865E638F}" srcOrd="0" destOrd="0" presId="urn:microsoft.com/office/officeart/2005/8/layout/hierarchy6"/>
    <dgm:cxn modelId="{A86BBF55-9E9D-8048-92A7-C4B3D3083532}" srcId="{4CB02AE7-187A-454E-A467-4FB0E1BD4CAC}" destId="{58EE22E9-2429-A34C-BE13-86C1C942C1C1}" srcOrd="0" destOrd="0" parTransId="{4B3BA349-9BA9-6842-BD0C-3B155E23A12F}" sibTransId="{8F2B9E45-2C94-274F-B6FD-B4C3C44D176E}"/>
    <dgm:cxn modelId="{CA4BDF55-AE0D-BA4A-A1A8-6D7E1D3B9F76}" type="presOf" srcId="{6C34D370-EFD8-F544-B955-D5A7B48DD822}" destId="{E183E314-C260-2D44-BAF9-0E71036C9542}" srcOrd="0" destOrd="0" presId="urn:microsoft.com/office/officeart/2005/8/layout/hierarchy6"/>
    <dgm:cxn modelId="{22EF8058-986A-904E-8740-5B14C196131F}" type="presOf" srcId="{4CB02AE7-187A-454E-A467-4FB0E1BD4CAC}" destId="{8CD70951-37CF-6045-8D82-B097296EED2B}" srcOrd="0" destOrd="0" presId="urn:microsoft.com/office/officeart/2005/8/layout/hierarchy6"/>
    <dgm:cxn modelId="{7100B859-7EB5-1D47-8EB9-2E507CF1C431}" srcId="{FF38BC62-4095-4F46-B341-EE66929E17D3}" destId="{C99CF8CF-4AEE-6B4E-8352-B926A6E88662}" srcOrd="0" destOrd="0" parTransId="{8F1DAC5A-18D7-2545-BC1F-E5DAF2E9C0A7}" sibTransId="{993DB70A-2A98-F744-989C-51B90AEE9810}"/>
    <dgm:cxn modelId="{FF0F2E5A-D4DE-F643-97AD-9241A45F968F}" type="presOf" srcId="{F200B5EE-6FEC-3441-B957-1A149FA7B378}" destId="{09692BFC-F918-BC4E-B0F6-36553FD1BF1B}" srcOrd="0" destOrd="0" presId="urn:microsoft.com/office/officeart/2005/8/layout/hierarchy6"/>
    <dgm:cxn modelId="{3939825B-0B0D-7A44-AC69-52ED01E1935B}" type="presOf" srcId="{67C728C4-EF0A-6A48-8DA8-4AA88637B2EC}" destId="{80BCC93A-CD59-BF4D-808B-9A3C44807D5D}" srcOrd="0" destOrd="0" presId="urn:microsoft.com/office/officeart/2005/8/layout/hierarchy6"/>
    <dgm:cxn modelId="{6487E95F-37AE-E446-BEA9-B3BD9E23A248}" type="presOf" srcId="{D2AD3E40-B591-A246-962A-85679989203D}" destId="{22F6FCE3-7434-E243-83AF-F08E1D2A0F35}" srcOrd="0" destOrd="0" presId="urn:microsoft.com/office/officeart/2005/8/layout/hierarchy6"/>
    <dgm:cxn modelId="{CA977563-B611-8F45-AD59-F9AEEDFF49EE}" srcId="{861C0526-00B4-A34C-BBD1-43B12C500AB0}" destId="{DA1A4D9A-9358-2E40-9D0B-D1007ABEC71B}" srcOrd="4" destOrd="0" parTransId="{DC535D76-2416-E149-B898-4C80A6090041}" sibTransId="{24A6F311-7361-5641-83A0-2DF069B132F2}"/>
    <dgm:cxn modelId="{1EAB7F66-26CB-6D4D-9D90-EFD6D14B0ECB}" type="presOf" srcId="{2AFA79CC-94D1-044C-890C-146E7F32FAF3}" destId="{FF59E2A4-5152-D94E-B3E0-DB1487661926}" srcOrd="0" destOrd="0" presId="urn:microsoft.com/office/officeart/2005/8/layout/hierarchy6"/>
    <dgm:cxn modelId="{2F5FAA67-5891-0647-8EF2-A7BCB8723B88}" type="presOf" srcId="{BCBD1B1A-93EE-3E45-928B-85E7F6D6F883}" destId="{CA3ABB7D-E23D-A54F-A0CB-535876794360}" srcOrd="0" destOrd="0" presId="urn:microsoft.com/office/officeart/2005/8/layout/hierarchy6"/>
    <dgm:cxn modelId="{B32A6269-ACDC-3549-9EB5-4379A1D3BA2E}" srcId="{861C0526-00B4-A34C-BBD1-43B12C500AB0}" destId="{761891DE-A262-6B40-9313-E6E3DE7FC64F}" srcOrd="3" destOrd="0" parTransId="{67C728C4-EF0A-6A48-8DA8-4AA88637B2EC}" sibTransId="{177505AF-F937-8041-9AB8-465BFB450C51}"/>
    <dgm:cxn modelId="{2FB08169-29D4-444F-A917-49B1C3397041}" srcId="{861C0526-00B4-A34C-BBD1-43B12C500AB0}" destId="{89FD580E-263C-054B-A0BE-537B4FBD5EDE}" srcOrd="2" destOrd="0" parTransId="{EC31C6CC-0509-814D-B585-CDEDDD36FFC0}" sibTransId="{D6B01AE7-1DE2-3845-9B90-BC21E08E8BA1}"/>
    <dgm:cxn modelId="{0801216C-8AEF-754E-AF1A-887DA9F19A1C}" type="presOf" srcId="{CD24F801-48B1-2C4E-B91D-A2A5B1477577}" destId="{BD6B2ACC-6E2F-CC43-A86D-806131C45C9C}" srcOrd="0" destOrd="0" presId="urn:microsoft.com/office/officeart/2005/8/layout/hierarchy6"/>
    <dgm:cxn modelId="{465C966C-30D8-C04A-8CC5-78D52DED2890}" srcId="{F200B5EE-6FEC-3441-B957-1A149FA7B378}" destId="{C9D45707-EB63-9540-9849-63C0890DD8AB}" srcOrd="1" destOrd="0" parTransId="{3E1A9A23-4972-DF47-A08D-52C618B93169}" sibTransId="{0D9B40B1-22D9-FE4B-9612-32FA873DA70A}"/>
    <dgm:cxn modelId="{71FD6C6D-9847-234F-99BB-DF4DC51B8C3A}" type="presOf" srcId="{7425C39D-012F-2A4A-BDB9-EA26D76A91F9}" destId="{55A4C56B-D257-634C-98DA-F618F47E0815}" srcOrd="0" destOrd="0" presId="urn:microsoft.com/office/officeart/2005/8/layout/hierarchy6"/>
    <dgm:cxn modelId="{11EE3C6E-3C0C-EA47-B067-320A72ED5FAD}" type="presOf" srcId="{FECE901D-5173-2444-A00C-B7F90466FEA9}" destId="{2FE0C9E5-3B5E-A348-9D43-EFC97DC7F23B}" srcOrd="0" destOrd="0" presId="urn:microsoft.com/office/officeart/2005/8/layout/hierarchy6"/>
    <dgm:cxn modelId="{3BB92E6F-6F78-F145-BDD4-ADAD44F24181}" srcId="{F200B5EE-6FEC-3441-B957-1A149FA7B378}" destId="{35915ABA-93EA-1D42-8861-511520C0BD36}" srcOrd="3" destOrd="0" parTransId="{79455930-6172-4F41-92AA-A4DEA111F5CA}" sibTransId="{6D1A7555-EB3F-DA46-B9B6-040339B3F042}"/>
    <dgm:cxn modelId="{DFD7B67A-BB38-5543-A601-451185AD6EAF}" srcId="{861C0526-00B4-A34C-BBD1-43B12C500AB0}" destId="{4D6825FB-FB43-0948-AA45-0E20BB078A8D}" srcOrd="0" destOrd="0" parTransId="{7425C39D-012F-2A4A-BDB9-EA26D76A91F9}" sibTransId="{58AED68A-1179-584E-8B21-8C3F76B87313}"/>
    <dgm:cxn modelId="{C8D2CA7B-C9C8-1843-B910-F82FAA3BC73C}" type="presOf" srcId="{C912E838-5B33-E84A-967E-E9610D2152AA}" destId="{60F6EEC1-8004-0642-8875-5E0DE3AF2F15}" srcOrd="0" destOrd="0" presId="urn:microsoft.com/office/officeart/2005/8/layout/hierarchy6"/>
    <dgm:cxn modelId="{BF213D7D-DAE4-E046-BBD4-E998E342C5B6}" type="presOf" srcId="{B01C1203-E6CF-0349-9753-6F285C00EE12}" destId="{C9D4EE6F-E3E7-6C4B-81DE-A9CEFB67CD86}" srcOrd="0" destOrd="0" presId="urn:microsoft.com/office/officeart/2005/8/layout/hierarchy6"/>
    <dgm:cxn modelId="{972E428F-069D-BA40-AB7F-908512BFA185}" srcId="{4D6825FB-FB43-0948-AA45-0E20BB078A8D}" destId="{D2AD3E40-B591-A246-962A-85679989203D}" srcOrd="1" destOrd="0" parTransId="{1BA1EA7C-C386-0548-95EF-F7E585F8A97D}" sibTransId="{CE8E8E4B-61FA-8A4B-ABEE-A9B516AE81DF}"/>
    <dgm:cxn modelId="{A8B55495-100E-044F-936A-B8CDF09C41AA}" srcId="{6C34D370-EFD8-F544-B955-D5A7B48DD822}" destId="{94D45660-232B-3641-A5B5-C16CEC75BEE9}" srcOrd="0" destOrd="0" parTransId="{250C0E65-74B2-1C42-90FD-DE0B61BC7196}" sibTransId="{DC2FC655-C92C-7B47-9500-22D6BC2BEA39}"/>
    <dgm:cxn modelId="{554C5E99-C6F1-BB48-AF9D-08124322F506}" type="presOf" srcId="{4B3BA349-9BA9-6842-BD0C-3B155E23A12F}" destId="{072F727D-5D98-864C-A66E-4BB826363C9C}" srcOrd="0" destOrd="0" presId="urn:microsoft.com/office/officeart/2005/8/layout/hierarchy6"/>
    <dgm:cxn modelId="{24C04F9C-066B-5D49-AA7D-7913547A470A}" type="presOf" srcId="{35915ABA-93EA-1D42-8861-511520C0BD36}" destId="{0091107C-A2C8-F34D-AC0A-67793288674B}" srcOrd="0" destOrd="0" presId="urn:microsoft.com/office/officeart/2005/8/layout/hierarchy6"/>
    <dgm:cxn modelId="{EDC2FCA2-433B-A648-AFC1-CBF7FC7E7778}" type="presOf" srcId="{C9D45707-EB63-9540-9849-63C0890DD8AB}" destId="{C51D151B-94AD-044C-B414-3B3085F1C41F}" srcOrd="0" destOrd="0" presId="urn:microsoft.com/office/officeart/2005/8/layout/hierarchy6"/>
    <dgm:cxn modelId="{C49314A5-26E6-DF4E-9FC4-16ACE75F0D1E}" type="presOf" srcId="{A91E089F-9435-6446-B2E8-C8DE472CBD70}" destId="{32D08C49-99EF-8E48-B392-E6D5985056A9}" srcOrd="0" destOrd="0" presId="urn:microsoft.com/office/officeart/2005/8/layout/hierarchy6"/>
    <dgm:cxn modelId="{DCA189A5-6B29-A544-B766-7380F03AB446}" type="presOf" srcId="{C6D7F463-CC10-E141-A158-CAE40E79A2E3}" destId="{6900FC6C-6052-BC43-997F-0F1C975B1E08}" srcOrd="0" destOrd="0" presId="urn:microsoft.com/office/officeart/2005/8/layout/hierarchy6"/>
    <dgm:cxn modelId="{3B8C3AB0-0C95-284E-B13A-F8FFCECBD521}" srcId="{4D6825FB-FB43-0948-AA45-0E20BB078A8D}" destId="{996F5BAF-5271-F248-BF36-0CF42B672B35}" srcOrd="0" destOrd="0" parTransId="{30B41CD9-EDE7-3844-B59F-EED4D426D636}" sibTransId="{BD57FF53-6288-C844-B158-D1955FF54175}"/>
    <dgm:cxn modelId="{DD22EDB7-9DA1-2B42-9236-AD47DEAA7D21}" type="presOf" srcId="{761891DE-A262-6B40-9313-E6E3DE7FC64F}" destId="{E00B2822-E148-0C40-9A29-3E2111376016}" srcOrd="0" destOrd="0" presId="urn:microsoft.com/office/officeart/2005/8/layout/hierarchy6"/>
    <dgm:cxn modelId="{6514BBBB-C45C-B347-B185-82F39D279BAA}" type="presOf" srcId="{EC31C6CC-0509-814D-B585-CDEDDD36FFC0}" destId="{D12777CB-9784-DD40-9C46-CBCF73B64FB0}" srcOrd="0" destOrd="0" presId="urn:microsoft.com/office/officeart/2005/8/layout/hierarchy6"/>
    <dgm:cxn modelId="{C2EE32C0-497D-2F4E-9A9F-A55823D7E83E}" srcId="{89FD580E-263C-054B-A0BE-537B4FBD5EDE}" destId="{6A3D0E50-C210-8442-8A9C-9E83EEF86902}" srcOrd="0" destOrd="0" parTransId="{CD24F801-48B1-2C4E-B91D-A2A5B1477577}" sibTransId="{2C25A0A9-FD67-BE40-AD73-20FC7B6EAF10}"/>
    <dgm:cxn modelId="{6EBBF6C1-BB96-464C-8748-683BD206EB08}" srcId="{F200B5EE-6FEC-3441-B957-1A149FA7B378}" destId="{861C0526-00B4-A34C-BBD1-43B12C500AB0}" srcOrd="0" destOrd="0" parTransId="{28C74230-08F5-DB4C-A071-11899DCA30F6}" sibTransId="{4275BC24-6039-2342-B8FB-290F4B577ABA}"/>
    <dgm:cxn modelId="{5065F3C3-63DF-B947-9531-3070B30841A2}" type="presOf" srcId="{4D6825FB-FB43-0948-AA45-0E20BB078A8D}" destId="{848FAD20-D5CD-F242-8D62-FC76F030184D}" srcOrd="0" destOrd="0" presId="urn:microsoft.com/office/officeart/2005/8/layout/hierarchy6"/>
    <dgm:cxn modelId="{222CD5C4-6DCF-FC43-9D60-4C1D262268E9}" srcId="{D2AD3E40-B591-A246-962A-85679989203D}" destId="{A91E089F-9435-6446-B2E8-C8DE472CBD70}" srcOrd="0" destOrd="0" parTransId="{C55F8153-D08E-E449-BDC0-286C95CB3935}" sibTransId="{F1F6A10B-562B-6A44-BE42-9968A0083A20}"/>
    <dgm:cxn modelId="{4B52DDC8-A213-B242-A11B-61090D46E0EC}" srcId="{F200B5EE-6FEC-3441-B957-1A149FA7B378}" destId="{2C7EB546-3C54-1044-B7EF-557A33C4B39F}" srcOrd="2" destOrd="0" parTransId="{CD286DE4-2E08-694B-B350-418144EDA6BD}" sibTransId="{7C0F0B80-943A-8F4E-8E2D-E222F6CA50AA}"/>
    <dgm:cxn modelId="{431972C9-684A-2342-9995-E15115DFF142}" type="presOf" srcId="{1BA1EA7C-C386-0548-95EF-F7E585F8A97D}" destId="{BEFA6EFB-2017-0B44-9382-132ABC1DFAAC}" srcOrd="0" destOrd="0" presId="urn:microsoft.com/office/officeart/2005/8/layout/hierarchy6"/>
    <dgm:cxn modelId="{6A845CCB-9282-DF41-81FA-78D857417A59}" type="presOf" srcId="{AD76D04C-8B9E-BD48-B19F-8D05812C61FA}" destId="{4EB5E55D-208B-D849-B334-5AAE8A166294}" srcOrd="0" destOrd="0" presId="urn:microsoft.com/office/officeart/2005/8/layout/hierarchy6"/>
    <dgm:cxn modelId="{369FB6D4-8A0E-F741-9B19-5BE097C8E46D}" srcId="{050708F9-4D89-974E-A541-E340DE699A2C}" destId="{4CB02AE7-187A-454E-A467-4FB0E1BD4CAC}" srcOrd="1" destOrd="0" parTransId="{B7DDF724-5786-7047-B5D4-9EFE5358DEC0}" sibTransId="{E2AE33DF-3140-C947-8A85-157AD89E6D96}"/>
    <dgm:cxn modelId="{CA3C86D5-0A10-5B41-9231-2E6EA2DF0FEF}" srcId="{F200B5EE-6FEC-3441-B957-1A149FA7B378}" destId="{BCBD1B1A-93EE-3E45-928B-85E7F6D6F883}" srcOrd="4" destOrd="0" parTransId="{446441EE-0205-7C4B-A4F3-9E20982C9B44}" sibTransId="{860F28CE-89F1-D541-8105-726CF6189C37}"/>
    <dgm:cxn modelId="{5F24A6D9-C246-A34B-8B8A-E67C888BACAF}" type="presOf" srcId="{8F1DAC5A-18D7-2545-BC1F-E5DAF2E9C0A7}" destId="{C5359D93-1432-614A-A298-FE447FA1919E}" srcOrd="0" destOrd="0" presId="urn:microsoft.com/office/officeart/2005/8/layout/hierarchy6"/>
    <dgm:cxn modelId="{F23409E2-D966-454D-B937-9F6A481FCB1D}" type="presOf" srcId="{852A7FC9-EA27-BC4D-A98C-81673C099AA3}" destId="{DB254397-9797-464E-80C8-26CDBD9F8B33}" srcOrd="0" destOrd="0" presId="urn:microsoft.com/office/officeart/2005/8/layout/hierarchy6"/>
    <dgm:cxn modelId="{9E3231E7-6426-F74E-B748-116D1B306D56}" srcId="{761891DE-A262-6B40-9313-E6E3DE7FC64F}" destId="{C912E838-5B33-E84A-967E-E9610D2152AA}" srcOrd="0" destOrd="0" parTransId="{2AFA79CC-94D1-044C-890C-146E7F32FAF3}" sibTransId="{717D0B58-B5A7-2748-8702-2755DDD40EE8}"/>
    <dgm:cxn modelId="{40130BF0-0C1C-D944-BF9D-F1FAF2EB9046}" type="presOf" srcId="{2C7EB546-3C54-1044-B7EF-557A33C4B39F}" destId="{DFE4CE90-5486-AE4C-8731-0F25DF794493}" srcOrd="1" destOrd="0" presId="urn:microsoft.com/office/officeart/2005/8/layout/hierarchy6"/>
    <dgm:cxn modelId="{076CFBF3-AB1F-D941-AB92-E5743F0DA8C4}" type="presOf" srcId="{6A3D0E50-C210-8442-8A9C-9E83EEF86902}" destId="{C633659F-72BA-0A41-BC18-D5B847838D72}" srcOrd="0" destOrd="0" presId="urn:microsoft.com/office/officeart/2005/8/layout/hierarchy6"/>
    <dgm:cxn modelId="{E4A6B9FD-AC41-4C4B-B25A-E40B63AE388B}" type="presOf" srcId="{050708F9-4D89-974E-A541-E340DE699A2C}" destId="{00BDC8C2-7D7B-2E4E-AC8F-CEC5AE593C64}" srcOrd="0" destOrd="0" presId="urn:microsoft.com/office/officeart/2005/8/layout/hierarchy6"/>
    <dgm:cxn modelId="{EB753CFE-1571-5F42-94A1-384B06C313AC}" type="presOf" srcId="{30B41CD9-EDE7-3844-B59F-EED4D426D636}" destId="{A72919F3-27FB-DE46-A7D4-584C8543995E}" srcOrd="0" destOrd="0" presId="urn:microsoft.com/office/officeart/2005/8/layout/hierarchy6"/>
    <dgm:cxn modelId="{7359C934-2D69-3847-9311-0559B2735482}" type="presParOf" srcId="{09692BFC-F918-BC4E-B0F6-36553FD1BF1B}" destId="{424845B9-A019-DB46-A82C-BDF119C70047}" srcOrd="0" destOrd="0" presId="urn:microsoft.com/office/officeart/2005/8/layout/hierarchy6"/>
    <dgm:cxn modelId="{DEA79DE1-52C9-C94E-80B3-311916B0AB6E}" type="presParOf" srcId="{424845B9-A019-DB46-A82C-BDF119C70047}" destId="{0C3DEACF-823B-D143-A4A1-165F12913F71}" srcOrd="0" destOrd="0" presId="urn:microsoft.com/office/officeart/2005/8/layout/hierarchy6"/>
    <dgm:cxn modelId="{A6AAC452-954C-6240-9F61-80B643D8D8B6}" type="presParOf" srcId="{424845B9-A019-DB46-A82C-BDF119C70047}" destId="{4B03A680-819E-964B-A0FE-18DA44826087}" srcOrd="1" destOrd="0" presId="urn:microsoft.com/office/officeart/2005/8/layout/hierarchy6"/>
    <dgm:cxn modelId="{0E899CEC-20E8-DC49-9D18-34A19FCD3023}" type="presParOf" srcId="{4B03A680-819E-964B-A0FE-18DA44826087}" destId="{C2996C93-352F-E24D-A5D6-CFB6FBC9F315}" srcOrd="0" destOrd="0" presId="urn:microsoft.com/office/officeart/2005/8/layout/hierarchy6"/>
    <dgm:cxn modelId="{947C576D-186B-A044-B2D8-0466CBE0CA98}" type="presParOf" srcId="{C2996C93-352F-E24D-A5D6-CFB6FBC9F315}" destId="{4167F39C-595E-1748-AA1C-8380F2BEC44E}" srcOrd="0" destOrd="0" presId="urn:microsoft.com/office/officeart/2005/8/layout/hierarchy6"/>
    <dgm:cxn modelId="{9D32DCC0-0A11-9043-8C1B-E65088A83A6A}" type="presParOf" srcId="{C2996C93-352F-E24D-A5D6-CFB6FBC9F315}" destId="{95DBBFBD-A2E4-B04D-9ADC-12FEC390A467}" srcOrd="1" destOrd="0" presId="urn:microsoft.com/office/officeart/2005/8/layout/hierarchy6"/>
    <dgm:cxn modelId="{A7C96EC0-0956-924C-9F6E-393CA8950C77}" type="presParOf" srcId="{95DBBFBD-A2E4-B04D-9ADC-12FEC390A467}" destId="{55A4C56B-D257-634C-98DA-F618F47E0815}" srcOrd="0" destOrd="0" presId="urn:microsoft.com/office/officeart/2005/8/layout/hierarchy6"/>
    <dgm:cxn modelId="{763161C4-3E9D-2043-9FCC-BB7534865706}" type="presParOf" srcId="{95DBBFBD-A2E4-B04D-9ADC-12FEC390A467}" destId="{1C7F2ED4-BBD0-B442-9829-0104B34A70CA}" srcOrd="1" destOrd="0" presId="urn:microsoft.com/office/officeart/2005/8/layout/hierarchy6"/>
    <dgm:cxn modelId="{0A14FA6D-67B5-C040-8A3B-C05BE4B150E0}" type="presParOf" srcId="{1C7F2ED4-BBD0-B442-9829-0104B34A70CA}" destId="{848FAD20-D5CD-F242-8D62-FC76F030184D}" srcOrd="0" destOrd="0" presId="urn:microsoft.com/office/officeart/2005/8/layout/hierarchy6"/>
    <dgm:cxn modelId="{F43F6CE3-294A-9E4F-833C-3415A69F542B}" type="presParOf" srcId="{1C7F2ED4-BBD0-B442-9829-0104B34A70CA}" destId="{FDF21750-3383-4748-8A7B-A10D08D6CFBC}" srcOrd="1" destOrd="0" presId="urn:microsoft.com/office/officeart/2005/8/layout/hierarchy6"/>
    <dgm:cxn modelId="{5953E000-A19C-4447-A4D0-97044B1CC224}" type="presParOf" srcId="{FDF21750-3383-4748-8A7B-A10D08D6CFBC}" destId="{A72919F3-27FB-DE46-A7D4-584C8543995E}" srcOrd="0" destOrd="0" presId="urn:microsoft.com/office/officeart/2005/8/layout/hierarchy6"/>
    <dgm:cxn modelId="{D11C268E-8899-6E47-A1D7-65C153C1D12D}" type="presParOf" srcId="{FDF21750-3383-4748-8A7B-A10D08D6CFBC}" destId="{F6107732-3FDC-3C44-9826-BEE6D97FF388}" srcOrd="1" destOrd="0" presId="urn:microsoft.com/office/officeart/2005/8/layout/hierarchy6"/>
    <dgm:cxn modelId="{A93FF924-092B-7043-AD75-05B8702E2C5C}" type="presParOf" srcId="{F6107732-3FDC-3C44-9826-BEE6D97FF388}" destId="{98A28FF3-6368-134A-823D-554A7A569034}" srcOrd="0" destOrd="0" presId="urn:microsoft.com/office/officeart/2005/8/layout/hierarchy6"/>
    <dgm:cxn modelId="{2EAFB1B7-16A6-7049-8707-4CD3ACD2A98B}" type="presParOf" srcId="{F6107732-3FDC-3C44-9826-BEE6D97FF388}" destId="{785E6F35-76D5-6045-B808-8D43A45B45AC}" srcOrd="1" destOrd="0" presId="urn:microsoft.com/office/officeart/2005/8/layout/hierarchy6"/>
    <dgm:cxn modelId="{53A0A5AF-33B9-784F-88F5-AD253024B97E}" type="presParOf" srcId="{785E6F35-76D5-6045-B808-8D43A45B45AC}" destId="{E88084ED-D265-7B47-B041-5E69BCD5D9F5}" srcOrd="0" destOrd="0" presId="urn:microsoft.com/office/officeart/2005/8/layout/hierarchy6"/>
    <dgm:cxn modelId="{64A9FFDC-136A-C341-9DD2-A8F80D4C5FEC}" type="presParOf" srcId="{785E6F35-76D5-6045-B808-8D43A45B45AC}" destId="{A19BFC3D-31DF-4047-870D-ED8446A161C6}" srcOrd="1" destOrd="0" presId="urn:microsoft.com/office/officeart/2005/8/layout/hierarchy6"/>
    <dgm:cxn modelId="{0AF0DB0A-C197-3843-82E2-74D778FEE099}" type="presParOf" srcId="{A19BFC3D-31DF-4047-870D-ED8446A161C6}" destId="{9053CEF3-F59A-F54D-930C-10D4050D597A}" srcOrd="0" destOrd="0" presId="urn:microsoft.com/office/officeart/2005/8/layout/hierarchy6"/>
    <dgm:cxn modelId="{37FF706D-10B6-C942-99C0-E22E31446CB5}" type="presParOf" srcId="{A19BFC3D-31DF-4047-870D-ED8446A161C6}" destId="{F0AD6A86-628D-414D-8D84-8204EC735984}" srcOrd="1" destOrd="0" presId="urn:microsoft.com/office/officeart/2005/8/layout/hierarchy6"/>
    <dgm:cxn modelId="{2D22C1CD-B537-3649-A5F1-8F338A09B498}" type="presParOf" srcId="{FDF21750-3383-4748-8A7B-A10D08D6CFBC}" destId="{BEFA6EFB-2017-0B44-9382-132ABC1DFAAC}" srcOrd="2" destOrd="0" presId="urn:microsoft.com/office/officeart/2005/8/layout/hierarchy6"/>
    <dgm:cxn modelId="{6ACC701C-F175-0048-A850-612E2B08AE76}" type="presParOf" srcId="{FDF21750-3383-4748-8A7B-A10D08D6CFBC}" destId="{646FF6B4-3BDA-254F-A5FE-118139D91417}" srcOrd="3" destOrd="0" presId="urn:microsoft.com/office/officeart/2005/8/layout/hierarchy6"/>
    <dgm:cxn modelId="{DE3DCB96-1C7C-5A41-811F-00838CB68A30}" type="presParOf" srcId="{646FF6B4-3BDA-254F-A5FE-118139D91417}" destId="{22F6FCE3-7434-E243-83AF-F08E1D2A0F35}" srcOrd="0" destOrd="0" presId="urn:microsoft.com/office/officeart/2005/8/layout/hierarchy6"/>
    <dgm:cxn modelId="{A57A0B0D-CEAA-A143-8D36-9F11710A34FC}" type="presParOf" srcId="{646FF6B4-3BDA-254F-A5FE-118139D91417}" destId="{D503F15D-F6F3-DA45-8803-22AB0832A51C}" srcOrd="1" destOrd="0" presId="urn:microsoft.com/office/officeart/2005/8/layout/hierarchy6"/>
    <dgm:cxn modelId="{98E51221-3549-0142-8884-D528384E9E03}" type="presParOf" srcId="{D503F15D-F6F3-DA45-8803-22AB0832A51C}" destId="{49659F5B-21EE-D742-A35F-702084DF5328}" srcOrd="0" destOrd="0" presId="urn:microsoft.com/office/officeart/2005/8/layout/hierarchy6"/>
    <dgm:cxn modelId="{8C77F1D3-466A-4840-8F23-57083F2D3A72}" type="presParOf" srcId="{D503F15D-F6F3-DA45-8803-22AB0832A51C}" destId="{74BF052F-BBB8-E249-9229-896C0A8E4F7D}" srcOrd="1" destOrd="0" presId="urn:microsoft.com/office/officeart/2005/8/layout/hierarchy6"/>
    <dgm:cxn modelId="{5DAB9C51-5A66-5443-BDBA-7E7CBFD1CD18}" type="presParOf" srcId="{74BF052F-BBB8-E249-9229-896C0A8E4F7D}" destId="{32D08C49-99EF-8E48-B392-E6D5985056A9}" srcOrd="0" destOrd="0" presId="urn:microsoft.com/office/officeart/2005/8/layout/hierarchy6"/>
    <dgm:cxn modelId="{323F4658-AA81-F544-B549-8A7F5F0285E1}" type="presParOf" srcId="{74BF052F-BBB8-E249-9229-896C0A8E4F7D}" destId="{87B9B517-FF75-1342-9DB5-0FE13BA3F219}" srcOrd="1" destOrd="0" presId="urn:microsoft.com/office/officeart/2005/8/layout/hierarchy6"/>
    <dgm:cxn modelId="{BC5894E6-7E0A-7E42-AD2A-7285F36A3ED9}" type="presParOf" srcId="{95DBBFBD-A2E4-B04D-9ADC-12FEC390A467}" destId="{4EB5E55D-208B-D849-B334-5AAE8A166294}" srcOrd="2" destOrd="0" presId="urn:microsoft.com/office/officeart/2005/8/layout/hierarchy6"/>
    <dgm:cxn modelId="{70D2C26A-9E14-6740-BBB8-E6540D7A38DD}" type="presParOf" srcId="{95DBBFBD-A2E4-B04D-9ADC-12FEC390A467}" destId="{864330C8-FF98-6247-BAD9-F542DAAD1C0B}" srcOrd="3" destOrd="0" presId="urn:microsoft.com/office/officeart/2005/8/layout/hierarchy6"/>
    <dgm:cxn modelId="{36E207EE-188E-824E-9ED4-5DB4B43DFE6D}" type="presParOf" srcId="{864330C8-FF98-6247-BAD9-F542DAAD1C0B}" destId="{00BDC8C2-7D7B-2E4E-AC8F-CEC5AE593C64}" srcOrd="0" destOrd="0" presId="urn:microsoft.com/office/officeart/2005/8/layout/hierarchy6"/>
    <dgm:cxn modelId="{237CD90C-31F0-8448-AC91-15F5AD8A966C}" type="presParOf" srcId="{864330C8-FF98-6247-BAD9-F542DAAD1C0B}" destId="{CDB4AF15-7BEA-F04E-A5AB-8A33897A6D60}" srcOrd="1" destOrd="0" presId="urn:microsoft.com/office/officeart/2005/8/layout/hierarchy6"/>
    <dgm:cxn modelId="{2D348B7C-0939-8A43-86CE-71EDD4D083F7}" type="presParOf" srcId="{CDB4AF15-7BEA-F04E-A5AB-8A33897A6D60}" destId="{2FE0C9E5-3B5E-A348-9D43-EFC97DC7F23B}" srcOrd="0" destOrd="0" presId="urn:microsoft.com/office/officeart/2005/8/layout/hierarchy6"/>
    <dgm:cxn modelId="{0C0D1410-2A09-6842-9E72-1A86D49DB328}" type="presParOf" srcId="{CDB4AF15-7BEA-F04E-A5AB-8A33897A6D60}" destId="{581B7E28-D88D-7848-AFC7-A31C16624522}" srcOrd="1" destOrd="0" presId="urn:microsoft.com/office/officeart/2005/8/layout/hierarchy6"/>
    <dgm:cxn modelId="{27427C9A-4BDB-C34E-B77A-A9A3EF5EB096}" type="presParOf" srcId="{581B7E28-D88D-7848-AFC7-A31C16624522}" destId="{E183E314-C260-2D44-BAF9-0E71036C9542}" srcOrd="0" destOrd="0" presId="urn:microsoft.com/office/officeart/2005/8/layout/hierarchy6"/>
    <dgm:cxn modelId="{524210DC-4050-4640-8030-EC052FBE48D0}" type="presParOf" srcId="{581B7E28-D88D-7848-AFC7-A31C16624522}" destId="{90B23064-2221-5042-9DC5-406A85595254}" srcOrd="1" destOrd="0" presId="urn:microsoft.com/office/officeart/2005/8/layout/hierarchy6"/>
    <dgm:cxn modelId="{CFF8F8E0-4E31-8641-85B4-EF4FE2CDC7F0}" type="presParOf" srcId="{90B23064-2221-5042-9DC5-406A85595254}" destId="{8C344422-624B-A445-AFF2-93D1D000A32E}" srcOrd="0" destOrd="0" presId="urn:microsoft.com/office/officeart/2005/8/layout/hierarchy6"/>
    <dgm:cxn modelId="{FD740FA4-22FD-6444-84F2-F508E6B665F9}" type="presParOf" srcId="{90B23064-2221-5042-9DC5-406A85595254}" destId="{3A01DB6E-3809-E14C-A7E7-0F0784D991C5}" srcOrd="1" destOrd="0" presId="urn:microsoft.com/office/officeart/2005/8/layout/hierarchy6"/>
    <dgm:cxn modelId="{15DC89B8-DB89-1C45-950C-667567B7158C}" type="presParOf" srcId="{3A01DB6E-3809-E14C-A7E7-0F0784D991C5}" destId="{84887EFE-B9B7-F341-8046-94F697EE43FC}" srcOrd="0" destOrd="0" presId="urn:microsoft.com/office/officeart/2005/8/layout/hierarchy6"/>
    <dgm:cxn modelId="{15EB7C4F-E788-CC4B-8842-950D960CB1F1}" type="presParOf" srcId="{3A01DB6E-3809-E14C-A7E7-0F0784D991C5}" destId="{27864F97-EE72-3043-ABED-143C6044D1AA}" srcOrd="1" destOrd="0" presId="urn:microsoft.com/office/officeart/2005/8/layout/hierarchy6"/>
    <dgm:cxn modelId="{2C7D6FCE-CDE0-C74E-9477-AFAD4E2EA1D0}" type="presParOf" srcId="{CDB4AF15-7BEA-F04E-A5AB-8A33897A6D60}" destId="{A44CB0F9-2CC8-EF44-996A-CCFBC34DBB4E}" srcOrd="2" destOrd="0" presId="urn:microsoft.com/office/officeart/2005/8/layout/hierarchy6"/>
    <dgm:cxn modelId="{DF32D3FC-4B06-FE42-9667-A6EC811C3E4B}" type="presParOf" srcId="{CDB4AF15-7BEA-F04E-A5AB-8A33897A6D60}" destId="{F72AB251-C252-C54C-A396-543E3FD08854}" srcOrd="3" destOrd="0" presId="urn:microsoft.com/office/officeart/2005/8/layout/hierarchy6"/>
    <dgm:cxn modelId="{A4E44161-1CFD-D040-957F-0A9EA32AB92A}" type="presParOf" srcId="{F72AB251-C252-C54C-A396-543E3FD08854}" destId="{8CD70951-37CF-6045-8D82-B097296EED2B}" srcOrd="0" destOrd="0" presId="urn:microsoft.com/office/officeart/2005/8/layout/hierarchy6"/>
    <dgm:cxn modelId="{B2301044-AA30-0740-BE35-CCAC833C4D4C}" type="presParOf" srcId="{F72AB251-C252-C54C-A396-543E3FD08854}" destId="{3AA40CB5-BAA0-C94D-A784-791DEE478723}" srcOrd="1" destOrd="0" presId="urn:microsoft.com/office/officeart/2005/8/layout/hierarchy6"/>
    <dgm:cxn modelId="{8E8C397D-466B-AE41-A943-B81CE3EA131E}" type="presParOf" srcId="{3AA40CB5-BAA0-C94D-A784-791DEE478723}" destId="{072F727D-5D98-864C-A66E-4BB826363C9C}" srcOrd="0" destOrd="0" presId="urn:microsoft.com/office/officeart/2005/8/layout/hierarchy6"/>
    <dgm:cxn modelId="{3B92DFD3-C2F4-D846-934B-6C9467F9CD3F}" type="presParOf" srcId="{3AA40CB5-BAA0-C94D-A784-791DEE478723}" destId="{044EEEE6-6246-8740-A065-8E93BDE9268A}" srcOrd="1" destOrd="0" presId="urn:microsoft.com/office/officeart/2005/8/layout/hierarchy6"/>
    <dgm:cxn modelId="{CC74D0CD-8A17-1842-92BA-05076DE0CD12}" type="presParOf" srcId="{044EEEE6-6246-8740-A065-8E93BDE9268A}" destId="{7D552B4F-26AE-4046-8CAC-E2FE11514903}" srcOrd="0" destOrd="0" presId="urn:microsoft.com/office/officeart/2005/8/layout/hierarchy6"/>
    <dgm:cxn modelId="{92C55366-1DAA-0C47-8991-8D99C73B6D9D}" type="presParOf" srcId="{044EEEE6-6246-8740-A065-8E93BDE9268A}" destId="{9100DD4D-2AD8-5343-945B-273DA38354A0}" srcOrd="1" destOrd="0" presId="urn:microsoft.com/office/officeart/2005/8/layout/hierarchy6"/>
    <dgm:cxn modelId="{B2CBB6A1-3641-C548-A40C-4FA0DB059BF9}" type="presParOf" srcId="{95DBBFBD-A2E4-B04D-9ADC-12FEC390A467}" destId="{D12777CB-9784-DD40-9C46-CBCF73B64FB0}" srcOrd="4" destOrd="0" presId="urn:microsoft.com/office/officeart/2005/8/layout/hierarchy6"/>
    <dgm:cxn modelId="{6E51932D-ABF0-CA41-83E7-86D1E6A10D81}" type="presParOf" srcId="{95DBBFBD-A2E4-B04D-9ADC-12FEC390A467}" destId="{FB857F1B-0449-514F-815C-04194FAAE7E8}" srcOrd="5" destOrd="0" presId="urn:microsoft.com/office/officeart/2005/8/layout/hierarchy6"/>
    <dgm:cxn modelId="{90ABFFCF-DF35-F847-8B4B-661B16FB5217}" type="presParOf" srcId="{FB857F1B-0449-514F-815C-04194FAAE7E8}" destId="{A58C120B-CD7C-BA47-AC03-B85A39B553F3}" srcOrd="0" destOrd="0" presId="urn:microsoft.com/office/officeart/2005/8/layout/hierarchy6"/>
    <dgm:cxn modelId="{AEE71F74-8A4D-5344-882C-CD117C3E9603}" type="presParOf" srcId="{FB857F1B-0449-514F-815C-04194FAAE7E8}" destId="{6C25AE8F-328F-DF4A-A746-972D3D0D4195}" srcOrd="1" destOrd="0" presId="urn:microsoft.com/office/officeart/2005/8/layout/hierarchy6"/>
    <dgm:cxn modelId="{89FAD827-B524-8E49-9DF1-2AB77D01C19E}" type="presParOf" srcId="{6C25AE8F-328F-DF4A-A746-972D3D0D4195}" destId="{BD6B2ACC-6E2F-CC43-A86D-806131C45C9C}" srcOrd="0" destOrd="0" presId="urn:microsoft.com/office/officeart/2005/8/layout/hierarchy6"/>
    <dgm:cxn modelId="{3E9F5297-CF8B-CE40-90D9-F2447F3F4DD6}" type="presParOf" srcId="{6C25AE8F-328F-DF4A-A746-972D3D0D4195}" destId="{567EBA57-63C1-B44A-838E-B6DE3EEEE4EF}" srcOrd="1" destOrd="0" presId="urn:microsoft.com/office/officeart/2005/8/layout/hierarchy6"/>
    <dgm:cxn modelId="{5F0DC8E5-4EBB-564D-A8DC-8529BBE8B03B}" type="presParOf" srcId="{567EBA57-63C1-B44A-838E-B6DE3EEEE4EF}" destId="{C633659F-72BA-0A41-BC18-D5B847838D72}" srcOrd="0" destOrd="0" presId="urn:microsoft.com/office/officeart/2005/8/layout/hierarchy6"/>
    <dgm:cxn modelId="{D5BEC5F7-7034-944E-8F55-75D740598A17}" type="presParOf" srcId="{567EBA57-63C1-B44A-838E-B6DE3EEEE4EF}" destId="{BC588515-ED7D-3A4F-9A43-51AB523AB30F}" srcOrd="1" destOrd="0" presId="urn:microsoft.com/office/officeart/2005/8/layout/hierarchy6"/>
    <dgm:cxn modelId="{B9E834F4-8D9A-FD45-91D9-FF4C4AC1E4D5}" type="presParOf" srcId="{BC588515-ED7D-3A4F-9A43-51AB523AB30F}" destId="{6900FC6C-6052-BC43-997F-0F1C975B1E08}" srcOrd="0" destOrd="0" presId="urn:microsoft.com/office/officeart/2005/8/layout/hierarchy6"/>
    <dgm:cxn modelId="{AE6A10B8-D10D-1443-BC1F-E93E07FA0481}" type="presParOf" srcId="{BC588515-ED7D-3A4F-9A43-51AB523AB30F}" destId="{BA59F079-850F-E645-A977-90AABE2E8CE8}" srcOrd="1" destOrd="0" presId="urn:microsoft.com/office/officeart/2005/8/layout/hierarchy6"/>
    <dgm:cxn modelId="{4B27FCC0-F35C-0146-B1BE-03A49F72E737}" type="presParOf" srcId="{BA59F079-850F-E645-A977-90AABE2E8CE8}" destId="{CBFCD16E-2053-4743-9669-DF65C46138EB}" srcOrd="0" destOrd="0" presId="urn:microsoft.com/office/officeart/2005/8/layout/hierarchy6"/>
    <dgm:cxn modelId="{98A97960-5B62-2244-9F84-47CB9238F01E}" type="presParOf" srcId="{BA59F079-850F-E645-A977-90AABE2E8CE8}" destId="{D7EF1789-CDC3-4846-A21F-E1E166E1A5DA}" srcOrd="1" destOrd="0" presId="urn:microsoft.com/office/officeart/2005/8/layout/hierarchy6"/>
    <dgm:cxn modelId="{AA848E12-8032-6447-A377-A318EDFDBF2D}" type="presParOf" srcId="{95DBBFBD-A2E4-B04D-9ADC-12FEC390A467}" destId="{80BCC93A-CD59-BF4D-808B-9A3C44807D5D}" srcOrd="6" destOrd="0" presId="urn:microsoft.com/office/officeart/2005/8/layout/hierarchy6"/>
    <dgm:cxn modelId="{4DB659B0-5AB8-BE46-81C1-09F195BFE04A}" type="presParOf" srcId="{95DBBFBD-A2E4-B04D-9ADC-12FEC390A467}" destId="{12EC0E08-6CD7-0E41-AF37-C2B5A790E64A}" srcOrd="7" destOrd="0" presId="urn:microsoft.com/office/officeart/2005/8/layout/hierarchy6"/>
    <dgm:cxn modelId="{02BFB2AF-0755-C94A-91D9-4EC11D81A4BA}" type="presParOf" srcId="{12EC0E08-6CD7-0E41-AF37-C2B5A790E64A}" destId="{E00B2822-E148-0C40-9A29-3E2111376016}" srcOrd="0" destOrd="0" presId="urn:microsoft.com/office/officeart/2005/8/layout/hierarchy6"/>
    <dgm:cxn modelId="{9E7DE0D8-D088-F949-A496-BF33AD9E4B59}" type="presParOf" srcId="{12EC0E08-6CD7-0E41-AF37-C2B5A790E64A}" destId="{237752EF-6114-D145-A6B9-6AF6377F629A}" srcOrd="1" destOrd="0" presId="urn:microsoft.com/office/officeart/2005/8/layout/hierarchy6"/>
    <dgm:cxn modelId="{3621EB4C-7632-AB4C-A311-EDD3E675B77D}" type="presParOf" srcId="{237752EF-6114-D145-A6B9-6AF6377F629A}" destId="{FF59E2A4-5152-D94E-B3E0-DB1487661926}" srcOrd="0" destOrd="0" presId="urn:microsoft.com/office/officeart/2005/8/layout/hierarchy6"/>
    <dgm:cxn modelId="{C1F46021-1FD3-0749-97C0-616B268D4213}" type="presParOf" srcId="{237752EF-6114-D145-A6B9-6AF6377F629A}" destId="{0B8D581E-468A-354B-8E7A-BD6ECBE37C21}" srcOrd="1" destOrd="0" presId="urn:microsoft.com/office/officeart/2005/8/layout/hierarchy6"/>
    <dgm:cxn modelId="{70CE2218-864D-F147-95EA-D07E236BDD7A}" type="presParOf" srcId="{0B8D581E-468A-354B-8E7A-BD6ECBE37C21}" destId="{60F6EEC1-8004-0642-8875-5E0DE3AF2F15}" srcOrd="0" destOrd="0" presId="urn:microsoft.com/office/officeart/2005/8/layout/hierarchy6"/>
    <dgm:cxn modelId="{994A0F18-EDD6-5F4C-8B07-A7A212025FE9}" type="presParOf" srcId="{0B8D581E-468A-354B-8E7A-BD6ECBE37C21}" destId="{D8827E88-E964-3546-833D-3F25BAD99365}" srcOrd="1" destOrd="0" presId="urn:microsoft.com/office/officeart/2005/8/layout/hierarchy6"/>
    <dgm:cxn modelId="{9A5346BF-9316-484E-91C5-1B8E848B5452}" type="presParOf" srcId="{D8827E88-E964-3546-833D-3F25BAD99365}" destId="{6F1CD57D-12CD-F948-851E-6CDBA4A4F9F6}" srcOrd="0" destOrd="0" presId="urn:microsoft.com/office/officeart/2005/8/layout/hierarchy6"/>
    <dgm:cxn modelId="{BE7A077A-50F9-8240-8915-3A819DE37C4E}" type="presParOf" srcId="{D8827E88-E964-3546-833D-3F25BAD99365}" destId="{D3F853B1-3C42-C349-B89F-A561A242F8C6}" srcOrd="1" destOrd="0" presId="urn:microsoft.com/office/officeart/2005/8/layout/hierarchy6"/>
    <dgm:cxn modelId="{92BA50BB-350B-804A-9E96-A2D86A3DB9A3}" type="presParOf" srcId="{D3F853B1-3C42-C349-B89F-A561A242F8C6}" destId="{DB254397-9797-464E-80C8-26CDBD9F8B33}" srcOrd="0" destOrd="0" presId="urn:microsoft.com/office/officeart/2005/8/layout/hierarchy6"/>
    <dgm:cxn modelId="{D42B6550-AB44-BF40-A372-0A627BEC675A}" type="presParOf" srcId="{D3F853B1-3C42-C349-B89F-A561A242F8C6}" destId="{B65D163A-4454-A84C-BEA7-437C75FB3A5B}" srcOrd="1" destOrd="0" presId="urn:microsoft.com/office/officeart/2005/8/layout/hierarchy6"/>
    <dgm:cxn modelId="{A5373B7E-5DDE-CB42-BDB7-693C76FA801F}" type="presParOf" srcId="{95DBBFBD-A2E4-B04D-9ADC-12FEC390A467}" destId="{6AA7387D-DE07-EB4F-AEE4-614D43F802E1}" srcOrd="8" destOrd="0" presId="urn:microsoft.com/office/officeart/2005/8/layout/hierarchy6"/>
    <dgm:cxn modelId="{8F3C1BAB-42D4-A549-9720-558BFA02A13B}" type="presParOf" srcId="{95DBBFBD-A2E4-B04D-9ADC-12FEC390A467}" destId="{F047920B-B200-5A4C-8089-BB873F22A67C}" srcOrd="9" destOrd="0" presId="urn:microsoft.com/office/officeart/2005/8/layout/hierarchy6"/>
    <dgm:cxn modelId="{4CEA3591-A47B-684A-A6B7-C7CD92532391}" type="presParOf" srcId="{F047920B-B200-5A4C-8089-BB873F22A67C}" destId="{4FC96D37-D412-C942-8873-9A1A6CD19ACB}" srcOrd="0" destOrd="0" presId="urn:microsoft.com/office/officeart/2005/8/layout/hierarchy6"/>
    <dgm:cxn modelId="{E83FEBD2-EE9F-E246-AF47-756316762FF4}" type="presParOf" srcId="{F047920B-B200-5A4C-8089-BB873F22A67C}" destId="{C4823053-86DD-D04F-B843-F0E57CADEE81}" srcOrd="1" destOrd="0" presId="urn:microsoft.com/office/officeart/2005/8/layout/hierarchy6"/>
    <dgm:cxn modelId="{2EAC1F82-AD46-5D45-B04B-CB0594B6BCD1}" type="presParOf" srcId="{C4823053-86DD-D04F-B843-F0E57CADEE81}" destId="{C9D4EE6F-E3E7-6C4B-81DE-A9CEFB67CD86}" srcOrd="0" destOrd="0" presId="urn:microsoft.com/office/officeart/2005/8/layout/hierarchy6"/>
    <dgm:cxn modelId="{68A2B7C1-BC1C-A94B-9143-352B6482FC45}" type="presParOf" srcId="{C4823053-86DD-D04F-B843-F0E57CADEE81}" destId="{DB537FDE-7E49-9F40-B95A-AD0C29B556C0}" srcOrd="1" destOrd="0" presId="urn:microsoft.com/office/officeart/2005/8/layout/hierarchy6"/>
    <dgm:cxn modelId="{2CA43F42-E433-9F47-A0ED-BA3F00EA2DDC}" type="presParOf" srcId="{DB537FDE-7E49-9F40-B95A-AD0C29B556C0}" destId="{693B9BCA-A874-B34A-A30D-A5DA865E638F}" srcOrd="0" destOrd="0" presId="urn:microsoft.com/office/officeart/2005/8/layout/hierarchy6"/>
    <dgm:cxn modelId="{B4D3858B-010B-7D47-AA63-648CD63815AA}" type="presParOf" srcId="{DB537FDE-7E49-9F40-B95A-AD0C29B556C0}" destId="{4762A855-4A8A-954B-AB6D-3DCF2F0441CF}" srcOrd="1" destOrd="0" presId="urn:microsoft.com/office/officeart/2005/8/layout/hierarchy6"/>
    <dgm:cxn modelId="{A5F8B35A-257E-F841-8F69-221302F25649}" type="presParOf" srcId="{4762A855-4A8A-954B-AB6D-3DCF2F0441CF}" destId="{C5359D93-1432-614A-A298-FE447FA1919E}" srcOrd="0" destOrd="0" presId="urn:microsoft.com/office/officeart/2005/8/layout/hierarchy6"/>
    <dgm:cxn modelId="{3111D832-A891-1A44-B905-871BC919C9EC}" type="presParOf" srcId="{4762A855-4A8A-954B-AB6D-3DCF2F0441CF}" destId="{8ACDC3B0-2C01-0A49-999E-87463B12DD0A}" srcOrd="1" destOrd="0" presId="urn:microsoft.com/office/officeart/2005/8/layout/hierarchy6"/>
    <dgm:cxn modelId="{9330AA01-F0C8-1742-B763-C9938F3178FF}" type="presParOf" srcId="{8ACDC3B0-2C01-0A49-999E-87463B12DD0A}" destId="{BBEECDCB-4C21-1F4F-A13B-9D531DCDA3AA}" srcOrd="0" destOrd="0" presId="urn:microsoft.com/office/officeart/2005/8/layout/hierarchy6"/>
    <dgm:cxn modelId="{CBA594DB-33F7-BF43-AC38-83077B49F1EE}" type="presParOf" srcId="{8ACDC3B0-2C01-0A49-999E-87463B12DD0A}" destId="{2071088F-FDF4-3246-A5F0-6055BC3DE606}" srcOrd="1" destOrd="0" presId="urn:microsoft.com/office/officeart/2005/8/layout/hierarchy6"/>
    <dgm:cxn modelId="{B339C813-F124-DE4E-8645-69917659041A}" type="presParOf" srcId="{09692BFC-F918-BC4E-B0F6-36553FD1BF1B}" destId="{3CC5690D-FCBF-1D46-8723-20476D0F1EF8}" srcOrd="1" destOrd="0" presId="urn:microsoft.com/office/officeart/2005/8/layout/hierarchy6"/>
    <dgm:cxn modelId="{C918417A-B145-6947-903A-996FB238DCAF}" type="presParOf" srcId="{3CC5690D-FCBF-1D46-8723-20476D0F1EF8}" destId="{C009F7BA-492D-254D-A647-5ED3ADD2E5AC}" srcOrd="0" destOrd="0" presId="urn:microsoft.com/office/officeart/2005/8/layout/hierarchy6"/>
    <dgm:cxn modelId="{F7BBC595-3D1B-1842-87BB-319D994BB07E}" type="presParOf" srcId="{C009F7BA-492D-254D-A647-5ED3ADD2E5AC}" destId="{C51D151B-94AD-044C-B414-3B3085F1C41F}" srcOrd="0" destOrd="0" presId="urn:microsoft.com/office/officeart/2005/8/layout/hierarchy6"/>
    <dgm:cxn modelId="{C8C5ECDD-F16E-3C4F-93DF-184E0FF97E0D}" type="presParOf" srcId="{C009F7BA-492D-254D-A647-5ED3ADD2E5AC}" destId="{2E79D3EA-C004-FE4C-A4AB-E590CA4B2A56}" srcOrd="1" destOrd="0" presId="urn:microsoft.com/office/officeart/2005/8/layout/hierarchy6"/>
    <dgm:cxn modelId="{B9D3CFD5-F6C3-5241-9C85-8D8A7364CA6D}" type="presParOf" srcId="{3CC5690D-FCBF-1D46-8723-20476D0F1EF8}" destId="{1671316F-57C5-4941-BFDD-7BC88D46D28D}" srcOrd="1" destOrd="0" presId="urn:microsoft.com/office/officeart/2005/8/layout/hierarchy6"/>
    <dgm:cxn modelId="{C0198913-87BD-7F4D-84DC-49984175E18A}" type="presParOf" srcId="{1671316F-57C5-4941-BFDD-7BC88D46D28D}" destId="{20218ADE-64CC-134C-BDE8-7494C2CCA46E}" srcOrd="0" destOrd="0" presId="urn:microsoft.com/office/officeart/2005/8/layout/hierarchy6"/>
    <dgm:cxn modelId="{7D9DDCBA-7068-B54D-8187-C6706A56A1D3}" type="presParOf" srcId="{3CC5690D-FCBF-1D46-8723-20476D0F1EF8}" destId="{7A5C3BA7-C3CF-C646-8C9E-7003A4E63C3D}" srcOrd="2" destOrd="0" presId="urn:microsoft.com/office/officeart/2005/8/layout/hierarchy6"/>
    <dgm:cxn modelId="{6050BEB6-563A-A049-9BD5-63137D88B8F3}" type="presParOf" srcId="{7A5C3BA7-C3CF-C646-8C9E-7003A4E63C3D}" destId="{7714CADB-FA98-2541-81E4-0E89334D20E7}" srcOrd="0" destOrd="0" presId="urn:microsoft.com/office/officeart/2005/8/layout/hierarchy6"/>
    <dgm:cxn modelId="{2721BEFE-ECA1-FA4E-B808-42C30C9B0787}" type="presParOf" srcId="{7A5C3BA7-C3CF-C646-8C9E-7003A4E63C3D}" destId="{DFE4CE90-5486-AE4C-8731-0F25DF794493}" srcOrd="1" destOrd="0" presId="urn:microsoft.com/office/officeart/2005/8/layout/hierarchy6"/>
    <dgm:cxn modelId="{787B4140-96F4-7643-89EA-98C16C575DBE}" type="presParOf" srcId="{3CC5690D-FCBF-1D46-8723-20476D0F1EF8}" destId="{ED283F58-AAC2-D34F-B5FE-FE329191C0C8}" srcOrd="3" destOrd="0" presId="urn:microsoft.com/office/officeart/2005/8/layout/hierarchy6"/>
    <dgm:cxn modelId="{61EB4D6F-E3C4-6A49-97C2-C8C0AB01C4F8}" type="presParOf" srcId="{ED283F58-AAC2-D34F-B5FE-FE329191C0C8}" destId="{2904F304-4CAC-3C4B-A39D-69F9F806AF06}" srcOrd="0" destOrd="0" presId="urn:microsoft.com/office/officeart/2005/8/layout/hierarchy6"/>
    <dgm:cxn modelId="{EC5C8EFD-306C-8F43-B7A6-F065E9EBC6F3}" type="presParOf" srcId="{3CC5690D-FCBF-1D46-8723-20476D0F1EF8}" destId="{8D8F2D69-9327-044E-AF4F-5159F32950E9}" srcOrd="4" destOrd="0" presId="urn:microsoft.com/office/officeart/2005/8/layout/hierarchy6"/>
    <dgm:cxn modelId="{B861A7F6-5299-874A-81B5-DB5A0A99BEEF}" type="presParOf" srcId="{8D8F2D69-9327-044E-AF4F-5159F32950E9}" destId="{0091107C-A2C8-F34D-AC0A-67793288674B}" srcOrd="0" destOrd="0" presId="urn:microsoft.com/office/officeart/2005/8/layout/hierarchy6"/>
    <dgm:cxn modelId="{75FD246D-0F68-754B-9F94-830E28F792A0}" type="presParOf" srcId="{8D8F2D69-9327-044E-AF4F-5159F32950E9}" destId="{8406BF02-B2D2-2F4C-950B-E7FCF1B1947A}" srcOrd="1" destOrd="0" presId="urn:microsoft.com/office/officeart/2005/8/layout/hierarchy6"/>
    <dgm:cxn modelId="{B5D6176D-A0E5-874A-B9C3-5F9E98A85B09}" type="presParOf" srcId="{3CC5690D-FCBF-1D46-8723-20476D0F1EF8}" destId="{D1CDE25A-2DC4-8B47-A84B-54114C6428F9}" srcOrd="5" destOrd="0" presId="urn:microsoft.com/office/officeart/2005/8/layout/hierarchy6"/>
    <dgm:cxn modelId="{9701CD80-F94C-1B48-947C-936E16CC45A5}" type="presParOf" srcId="{D1CDE25A-2DC4-8B47-A84B-54114C6428F9}" destId="{0ECF0BD6-A775-D44E-87FE-7317065EA7A9}" srcOrd="0" destOrd="0" presId="urn:microsoft.com/office/officeart/2005/8/layout/hierarchy6"/>
    <dgm:cxn modelId="{5460F064-3743-A94E-B04D-FA6326060112}" type="presParOf" srcId="{3CC5690D-FCBF-1D46-8723-20476D0F1EF8}" destId="{717FE9E1-796C-E74F-BF91-DC65E9C6F493}" srcOrd="6" destOrd="0" presId="urn:microsoft.com/office/officeart/2005/8/layout/hierarchy6"/>
    <dgm:cxn modelId="{E3F27C97-18F7-BF41-918F-85EFBC91E5A5}" type="presParOf" srcId="{717FE9E1-796C-E74F-BF91-DC65E9C6F493}" destId="{CA3ABB7D-E23D-A54F-A0CB-535876794360}" srcOrd="0" destOrd="0" presId="urn:microsoft.com/office/officeart/2005/8/layout/hierarchy6"/>
    <dgm:cxn modelId="{1023EC1F-E354-A24F-90B2-8F155256454A}" type="presParOf" srcId="{717FE9E1-796C-E74F-BF91-DC65E9C6F493}" destId="{D2B4D215-0D60-7647-BCC4-36D1CC7E7B69}"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D3C69-61A0-AD4E-BF05-74FCAA5307F4}">
      <dsp:nvSpPr>
        <dsp:cNvPr id="0" name=""/>
        <dsp:cNvSpPr/>
      </dsp:nvSpPr>
      <dsp:spPr>
        <a:xfrm>
          <a:off x="2701" y="1446948"/>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CISO/CTO</a:t>
          </a:r>
        </a:p>
      </dsp:txBody>
      <dsp:txXfrm>
        <a:off x="23824" y="1468071"/>
        <a:ext cx="1400121" cy="678937"/>
      </dsp:txXfrm>
    </dsp:sp>
    <dsp:sp modelId="{ADE2A24D-5A82-E74F-B6A3-2BFDEE0C40BA}">
      <dsp:nvSpPr>
        <dsp:cNvPr id="0" name=""/>
        <dsp:cNvSpPr/>
      </dsp:nvSpPr>
      <dsp:spPr>
        <a:xfrm rot="18770822">
          <a:off x="1309343" y="1476249"/>
          <a:ext cx="848397" cy="40561"/>
        </a:xfrm>
        <a:custGeom>
          <a:avLst/>
          <a:gdLst/>
          <a:ahLst/>
          <a:cxnLst/>
          <a:rect l="0" t="0" r="0" b="0"/>
          <a:pathLst>
            <a:path>
              <a:moveTo>
                <a:pt x="0" y="20280"/>
              </a:moveTo>
              <a:lnTo>
                <a:pt x="848397" y="20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panose="020B0604020202020204" pitchFamily="34" charset="0"/>
            <a:cs typeface="Arial" panose="020B0604020202020204" pitchFamily="34" charset="0"/>
          </a:endParaRPr>
        </a:p>
      </dsp:txBody>
      <dsp:txXfrm>
        <a:off x="1712332" y="1475319"/>
        <a:ext cx="42419" cy="42419"/>
      </dsp:txXfrm>
    </dsp:sp>
    <dsp:sp modelId="{D0BE3103-E804-D543-8154-79D70D817148}">
      <dsp:nvSpPr>
        <dsp:cNvPr id="0" name=""/>
        <dsp:cNvSpPr/>
      </dsp:nvSpPr>
      <dsp:spPr>
        <a:xfrm>
          <a:off x="2022016" y="824927"/>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 Information Security manager </a:t>
          </a:r>
        </a:p>
      </dsp:txBody>
      <dsp:txXfrm>
        <a:off x="2043139" y="846050"/>
        <a:ext cx="1400121" cy="678937"/>
      </dsp:txXfrm>
    </dsp:sp>
    <dsp:sp modelId="{C838197D-E37E-444C-9B50-6F2FE552087E}">
      <dsp:nvSpPr>
        <dsp:cNvPr id="0" name=""/>
        <dsp:cNvSpPr/>
      </dsp:nvSpPr>
      <dsp:spPr>
        <a:xfrm rot="19457599">
          <a:off x="3397601" y="957898"/>
          <a:ext cx="710512" cy="40561"/>
        </a:xfrm>
        <a:custGeom>
          <a:avLst/>
          <a:gdLst/>
          <a:ahLst/>
          <a:cxnLst/>
          <a:rect l="0" t="0" r="0" b="0"/>
          <a:pathLst>
            <a:path>
              <a:moveTo>
                <a:pt x="0" y="20280"/>
              </a:moveTo>
              <a:lnTo>
                <a:pt x="710512" y="20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panose="020B0604020202020204" pitchFamily="34" charset="0"/>
            <a:cs typeface="Arial" panose="020B0604020202020204" pitchFamily="34" charset="0"/>
          </a:endParaRPr>
        </a:p>
      </dsp:txBody>
      <dsp:txXfrm>
        <a:off x="3735094" y="960416"/>
        <a:ext cx="35525" cy="35525"/>
      </dsp:txXfrm>
    </dsp:sp>
    <dsp:sp modelId="{35FAA92B-D9FB-7749-BB0D-F2D8583447BE}">
      <dsp:nvSpPr>
        <dsp:cNvPr id="0" name=""/>
        <dsp:cNvSpPr/>
      </dsp:nvSpPr>
      <dsp:spPr>
        <a:xfrm>
          <a:off x="4041330" y="410246"/>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Senior Mangement</a:t>
          </a:r>
        </a:p>
      </dsp:txBody>
      <dsp:txXfrm>
        <a:off x="4062453" y="431369"/>
        <a:ext cx="1400121" cy="678937"/>
      </dsp:txXfrm>
    </dsp:sp>
    <dsp:sp modelId="{A1E82D9C-B0F2-784B-A73E-666AD9C44DF4}">
      <dsp:nvSpPr>
        <dsp:cNvPr id="0" name=""/>
        <dsp:cNvSpPr/>
      </dsp:nvSpPr>
      <dsp:spPr>
        <a:xfrm rot="2142401">
          <a:off x="3397601" y="1372578"/>
          <a:ext cx="710512" cy="40561"/>
        </a:xfrm>
        <a:custGeom>
          <a:avLst/>
          <a:gdLst/>
          <a:ahLst/>
          <a:cxnLst/>
          <a:rect l="0" t="0" r="0" b="0"/>
          <a:pathLst>
            <a:path>
              <a:moveTo>
                <a:pt x="0" y="20280"/>
              </a:moveTo>
              <a:lnTo>
                <a:pt x="710512" y="20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panose="020B0604020202020204" pitchFamily="34" charset="0"/>
            <a:cs typeface="Arial" panose="020B0604020202020204" pitchFamily="34" charset="0"/>
          </a:endParaRPr>
        </a:p>
      </dsp:txBody>
      <dsp:txXfrm>
        <a:off x="3735094" y="1375096"/>
        <a:ext cx="35525" cy="35525"/>
      </dsp:txXfrm>
    </dsp:sp>
    <dsp:sp modelId="{B7EABC66-6556-5A46-A8AC-DA5B45F985CF}">
      <dsp:nvSpPr>
        <dsp:cNvPr id="0" name=""/>
        <dsp:cNvSpPr/>
      </dsp:nvSpPr>
      <dsp:spPr>
        <a:xfrm>
          <a:off x="4041330" y="1239608"/>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Information Security Analyst</a:t>
          </a:r>
        </a:p>
      </dsp:txBody>
      <dsp:txXfrm>
        <a:off x="4062453" y="1260731"/>
        <a:ext cx="1400121" cy="678937"/>
      </dsp:txXfrm>
    </dsp:sp>
    <dsp:sp modelId="{DB89C3A3-9F6E-9A4B-9D7B-D8B0E30517F6}">
      <dsp:nvSpPr>
        <dsp:cNvPr id="0" name=""/>
        <dsp:cNvSpPr/>
      </dsp:nvSpPr>
      <dsp:spPr>
        <a:xfrm rot="2829178">
          <a:off x="1309343" y="2098270"/>
          <a:ext cx="848397" cy="40561"/>
        </a:xfrm>
        <a:custGeom>
          <a:avLst/>
          <a:gdLst/>
          <a:ahLst/>
          <a:cxnLst/>
          <a:rect l="0" t="0" r="0" b="0"/>
          <a:pathLst>
            <a:path>
              <a:moveTo>
                <a:pt x="0" y="20280"/>
              </a:moveTo>
              <a:lnTo>
                <a:pt x="848397" y="20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panose="020B0604020202020204" pitchFamily="34" charset="0"/>
            <a:cs typeface="Arial" panose="020B0604020202020204" pitchFamily="34" charset="0"/>
          </a:endParaRPr>
        </a:p>
      </dsp:txBody>
      <dsp:txXfrm>
        <a:off x="1712332" y="2097340"/>
        <a:ext cx="42419" cy="42419"/>
      </dsp:txXfrm>
    </dsp:sp>
    <dsp:sp modelId="{4BFBF814-953D-E04E-9ECC-F12F41C041F8}">
      <dsp:nvSpPr>
        <dsp:cNvPr id="0" name=""/>
        <dsp:cNvSpPr/>
      </dsp:nvSpPr>
      <dsp:spPr>
        <a:xfrm>
          <a:off x="2022016" y="2068969"/>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 Information Security Manager</a:t>
          </a:r>
        </a:p>
      </dsp:txBody>
      <dsp:txXfrm>
        <a:off x="2043139" y="2090092"/>
        <a:ext cx="1400121" cy="678937"/>
      </dsp:txXfrm>
    </dsp:sp>
    <dsp:sp modelId="{E81EA2BA-41B1-DE48-8A67-839FE70C363E}">
      <dsp:nvSpPr>
        <dsp:cNvPr id="0" name=""/>
        <dsp:cNvSpPr/>
      </dsp:nvSpPr>
      <dsp:spPr>
        <a:xfrm>
          <a:off x="3464383" y="2409280"/>
          <a:ext cx="576947" cy="40561"/>
        </a:xfrm>
        <a:custGeom>
          <a:avLst/>
          <a:gdLst/>
          <a:ahLst/>
          <a:cxnLst/>
          <a:rect l="0" t="0" r="0" b="0"/>
          <a:pathLst>
            <a:path>
              <a:moveTo>
                <a:pt x="0" y="20280"/>
              </a:moveTo>
              <a:lnTo>
                <a:pt x="576947" y="20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panose="020B0604020202020204" pitchFamily="34" charset="0"/>
            <a:cs typeface="Arial" panose="020B0604020202020204" pitchFamily="34" charset="0"/>
          </a:endParaRPr>
        </a:p>
      </dsp:txBody>
      <dsp:txXfrm>
        <a:off x="3738433" y="2415137"/>
        <a:ext cx="28847" cy="28847"/>
      </dsp:txXfrm>
    </dsp:sp>
    <dsp:sp modelId="{A5892E30-6EB2-3B4A-A959-2D16993840EF}">
      <dsp:nvSpPr>
        <dsp:cNvPr id="0" name=""/>
        <dsp:cNvSpPr/>
      </dsp:nvSpPr>
      <dsp:spPr>
        <a:xfrm>
          <a:off x="4041330" y="2068969"/>
          <a:ext cx="1442367" cy="72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Information Security Analyst</a:t>
          </a:r>
        </a:p>
      </dsp:txBody>
      <dsp:txXfrm>
        <a:off x="4062453" y="2090092"/>
        <a:ext cx="1400121" cy="678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89B21-CCD6-5849-9E20-E1D53C4F58B2}">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2B749-9215-0943-A83B-B5A776E6BF83}">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553749-372A-694F-AAA6-01017C5350FC}">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74658-ABFF-A24B-B8CA-4A85F81077F9}">
      <dsp:nvSpPr>
        <dsp:cNvPr id="0" name=""/>
        <dsp:cNvSpPr/>
      </dsp:nvSpPr>
      <dsp:spPr>
        <a:xfrm>
          <a:off x="1941202" y="629782"/>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Project Director</a:t>
          </a:r>
        </a:p>
      </dsp:txBody>
      <dsp:txXfrm>
        <a:off x="1941202" y="629782"/>
        <a:ext cx="1603995" cy="801997"/>
      </dsp:txXfrm>
    </dsp:sp>
    <dsp:sp modelId="{9996231E-1B93-C642-8497-7DBFAE57486F}">
      <dsp:nvSpPr>
        <dsp:cNvPr id="0" name=""/>
        <dsp:cNvSpPr/>
      </dsp:nvSpPr>
      <dsp:spPr>
        <a:xfrm>
          <a:off x="368"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Stakeholder 1 </a:t>
          </a:r>
        </a:p>
      </dsp:txBody>
      <dsp:txXfrm>
        <a:off x="368" y="1768619"/>
        <a:ext cx="1603995" cy="801997"/>
      </dsp:txXfrm>
    </dsp:sp>
    <dsp:sp modelId="{124E08CF-A1C7-1746-B98A-ED33B9C1BA84}">
      <dsp:nvSpPr>
        <dsp:cNvPr id="0" name=""/>
        <dsp:cNvSpPr/>
      </dsp:nvSpPr>
      <dsp:spPr>
        <a:xfrm>
          <a:off x="1941202"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Stakeholder 2 </a:t>
          </a:r>
        </a:p>
      </dsp:txBody>
      <dsp:txXfrm>
        <a:off x="1941202" y="1768619"/>
        <a:ext cx="1603995" cy="801997"/>
      </dsp:txXfrm>
    </dsp:sp>
    <dsp:sp modelId="{D58E88D8-601C-7443-A766-B711E7E9E9DA}">
      <dsp:nvSpPr>
        <dsp:cNvPr id="0" name=""/>
        <dsp:cNvSpPr/>
      </dsp:nvSpPr>
      <dsp:spPr>
        <a:xfrm>
          <a:off x="3882036"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Stakeholder 3 </a:t>
          </a:r>
        </a:p>
      </dsp:txBody>
      <dsp:txXfrm>
        <a:off x="3882036" y="1768619"/>
        <a:ext cx="1603995" cy="801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FB0D1-748F-4941-AE0B-2A5191569576}">
      <dsp:nvSpPr>
        <dsp:cNvPr id="0" name=""/>
        <dsp:cNvSpPr/>
      </dsp:nvSpPr>
      <dsp:spPr>
        <a:xfrm>
          <a:off x="2575071" y="955045"/>
          <a:ext cx="91440" cy="717857"/>
        </a:xfrm>
        <a:custGeom>
          <a:avLst/>
          <a:gdLst/>
          <a:ahLst/>
          <a:cxnLst/>
          <a:rect l="0" t="0" r="0" b="0"/>
          <a:pathLst>
            <a:path>
              <a:moveTo>
                <a:pt x="123471" y="0"/>
              </a:moveTo>
              <a:lnTo>
                <a:pt x="123471" y="717857"/>
              </a:lnTo>
              <a:lnTo>
                <a:pt x="45720" y="717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24B56-D0CC-BC40-A6FA-A3036CAB7782}">
      <dsp:nvSpPr>
        <dsp:cNvPr id="0" name=""/>
        <dsp:cNvSpPr/>
      </dsp:nvSpPr>
      <dsp:spPr>
        <a:xfrm>
          <a:off x="2698542" y="955045"/>
          <a:ext cx="165528" cy="725172"/>
        </a:xfrm>
        <a:custGeom>
          <a:avLst/>
          <a:gdLst/>
          <a:ahLst/>
          <a:cxnLst/>
          <a:rect l="0" t="0" r="0" b="0"/>
          <a:pathLst>
            <a:path>
              <a:moveTo>
                <a:pt x="0" y="0"/>
              </a:moveTo>
              <a:lnTo>
                <a:pt x="0" y="725172"/>
              </a:lnTo>
              <a:lnTo>
                <a:pt x="165528" y="725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328DC9-C2A4-5F4C-9B48-5D7510B1707A}">
      <dsp:nvSpPr>
        <dsp:cNvPr id="0" name=""/>
        <dsp:cNvSpPr/>
      </dsp:nvSpPr>
      <dsp:spPr>
        <a:xfrm>
          <a:off x="233586" y="3200936"/>
          <a:ext cx="163321" cy="2956433"/>
        </a:xfrm>
        <a:custGeom>
          <a:avLst/>
          <a:gdLst/>
          <a:ahLst/>
          <a:cxnLst/>
          <a:rect l="0" t="0" r="0" b="0"/>
          <a:pathLst>
            <a:path>
              <a:moveTo>
                <a:pt x="0" y="0"/>
              </a:moveTo>
              <a:lnTo>
                <a:pt x="0" y="2956433"/>
              </a:lnTo>
              <a:lnTo>
                <a:pt x="163321" y="29564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9F24EF-EA43-7B49-9500-708F8B7E3BAD}">
      <dsp:nvSpPr>
        <dsp:cNvPr id="0" name=""/>
        <dsp:cNvSpPr/>
      </dsp:nvSpPr>
      <dsp:spPr>
        <a:xfrm>
          <a:off x="233586" y="3200936"/>
          <a:ext cx="163321" cy="1837145"/>
        </a:xfrm>
        <a:custGeom>
          <a:avLst/>
          <a:gdLst/>
          <a:ahLst/>
          <a:cxnLst/>
          <a:rect l="0" t="0" r="0" b="0"/>
          <a:pathLst>
            <a:path>
              <a:moveTo>
                <a:pt x="0" y="0"/>
              </a:moveTo>
              <a:lnTo>
                <a:pt x="0" y="1837145"/>
              </a:lnTo>
              <a:lnTo>
                <a:pt x="163321" y="183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A100C8-AADC-154C-81D7-68DE0D3E6089}">
      <dsp:nvSpPr>
        <dsp:cNvPr id="0" name=""/>
        <dsp:cNvSpPr/>
      </dsp:nvSpPr>
      <dsp:spPr>
        <a:xfrm>
          <a:off x="233586" y="3200936"/>
          <a:ext cx="163321" cy="717857"/>
        </a:xfrm>
        <a:custGeom>
          <a:avLst/>
          <a:gdLst/>
          <a:ahLst/>
          <a:cxnLst/>
          <a:rect l="0" t="0" r="0" b="0"/>
          <a:pathLst>
            <a:path>
              <a:moveTo>
                <a:pt x="0" y="0"/>
              </a:moveTo>
              <a:lnTo>
                <a:pt x="0" y="717857"/>
              </a:lnTo>
              <a:lnTo>
                <a:pt x="163321" y="717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86E4F9-C661-5A4C-A8E0-898E78C4702A}">
      <dsp:nvSpPr>
        <dsp:cNvPr id="0" name=""/>
        <dsp:cNvSpPr/>
      </dsp:nvSpPr>
      <dsp:spPr>
        <a:xfrm>
          <a:off x="864171" y="955045"/>
          <a:ext cx="1834371" cy="1457659"/>
        </a:xfrm>
        <a:custGeom>
          <a:avLst/>
          <a:gdLst/>
          <a:ahLst/>
          <a:cxnLst/>
          <a:rect l="0" t="0" r="0" b="0"/>
          <a:pathLst>
            <a:path>
              <a:moveTo>
                <a:pt x="1834371" y="0"/>
              </a:moveTo>
              <a:lnTo>
                <a:pt x="1834371" y="1292131"/>
              </a:lnTo>
              <a:lnTo>
                <a:pt x="0" y="1292131"/>
              </a:lnTo>
              <a:lnTo>
                <a:pt x="0" y="14576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BD40A1-833D-BB45-AE9B-5C97E3CE8622}">
      <dsp:nvSpPr>
        <dsp:cNvPr id="0" name=""/>
        <dsp:cNvSpPr/>
      </dsp:nvSpPr>
      <dsp:spPr>
        <a:xfrm>
          <a:off x="2067957" y="3193621"/>
          <a:ext cx="236469" cy="2963748"/>
        </a:xfrm>
        <a:custGeom>
          <a:avLst/>
          <a:gdLst/>
          <a:ahLst/>
          <a:cxnLst/>
          <a:rect l="0" t="0" r="0" b="0"/>
          <a:pathLst>
            <a:path>
              <a:moveTo>
                <a:pt x="0" y="0"/>
              </a:moveTo>
              <a:lnTo>
                <a:pt x="0" y="2963748"/>
              </a:lnTo>
              <a:lnTo>
                <a:pt x="236469" y="2963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4B95A2-B8BF-2841-A70F-60EA851F534D}">
      <dsp:nvSpPr>
        <dsp:cNvPr id="0" name=""/>
        <dsp:cNvSpPr/>
      </dsp:nvSpPr>
      <dsp:spPr>
        <a:xfrm>
          <a:off x="2067957" y="3193621"/>
          <a:ext cx="236469" cy="1844460"/>
        </a:xfrm>
        <a:custGeom>
          <a:avLst/>
          <a:gdLst/>
          <a:ahLst/>
          <a:cxnLst/>
          <a:rect l="0" t="0" r="0" b="0"/>
          <a:pathLst>
            <a:path>
              <a:moveTo>
                <a:pt x="0" y="0"/>
              </a:moveTo>
              <a:lnTo>
                <a:pt x="0" y="1844460"/>
              </a:lnTo>
              <a:lnTo>
                <a:pt x="236469" y="1844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C0806-CD9D-0240-9A9D-339F9411E9EC}">
      <dsp:nvSpPr>
        <dsp:cNvPr id="0" name=""/>
        <dsp:cNvSpPr/>
      </dsp:nvSpPr>
      <dsp:spPr>
        <a:xfrm>
          <a:off x="2067957" y="3193621"/>
          <a:ext cx="236469" cy="725172"/>
        </a:xfrm>
        <a:custGeom>
          <a:avLst/>
          <a:gdLst/>
          <a:ahLst/>
          <a:cxnLst/>
          <a:rect l="0" t="0" r="0" b="0"/>
          <a:pathLst>
            <a:path>
              <a:moveTo>
                <a:pt x="0" y="0"/>
              </a:moveTo>
              <a:lnTo>
                <a:pt x="0" y="725172"/>
              </a:lnTo>
              <a:lnTo>
                <a:pt x="236469" y="725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0C5CC-73FA-2F46-8149-C598B5B9C2C4}">
      <dsp:nvSpPr>
        <dsp:cNvPr id="0" name=""/>
        <dsp:cNvSpPr/>
      </dsp:nvSpPr>
      <dsp:spPr>
        <a:xfrm>
          <a:off x="2652822" y="955045"/>
          <a:ext cx="91440" cy="1450344"/>
        </a:xfrm>
        <a:custGeom>
          <a:avLst/>
          <a:gdLst/>
          <a:ahLst/>
          <a:cxnLst/>
          <a:rect l="0" t="0" r="0" b="0"/>
          <a:pathLst>
            <a:path>
              <a:moveTo>
                <a:pt x="45720" y="0"/>
              </a:moveTo>
              <a:lnTo>
                <a:pt x="45720" y="1450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36722F-A3B8-BD4C-969B-69AC993B4B8B}">
      <dsp:nvSpPr>
        <dsp:cNvPr id="0" name=""/>
        <dsp:cNvSpPr/>
      </dsp:nvSpPr>
      <dsp:spPr>
        <a:xfrm>
          <a:off x="3975476" y="3193621"/>
          <a:ext cx="236469" cy="2963748"/>
        </a:xfrm>
        <a:custGeom>
          <a:avLst/>
          <a:gdLst/>
          <a:ahLst/>
          <a:cxnLst/>
          <a:rect l="0" t="0" r="0" b="0"/>
          <a:pathLst>
            <a:path>
              <a:moveTo>
                <a:pt x="0" y="0"/>
              </a:moveTo>
              <a:lnTo>
                <a:pt x="0" y="2963748"/>
              </a:lnTo>
              <a:lnTo>
                <a:pt x="236469" y="2963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9D32B-3CBF-C646-8CC8-0D1DF619D13E}">
      <dsp:nvSpPr>
        <dsp:cNvPr id="0" name=""/>
        <dsp:cNvSpPr/>
      </dsp:nvSpPr>
      <dsp:spPr>
        <a:xfrm>
          <a:off x="3975476" y="3193621"/>
          <a:ext cx="236469" cy="1844460"/>
        </a:xfrm>
        <a:custGeom>
          <a:avLst/>
          <a:gdLst/>
          <a:ahLst/>
          <a:cxnLst/>
          <a:rect l="0" t="0" r="0" b="0"/>
          <a:pathLst>
            <a:path>
              <a:moveTo>
                <a:pt x="0" y="0"/>
              </a:moveTo>
              <a:lnTo>
                <a:pt x="0" y="1844460"/>
              </a:lnTo>
              <a:lnTo>
                <a:pt x="236469" y="1844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EC5C7B-5C54-4340-AC79-C57F8E7D2618}">
      <dsp:nvSpPr>
        <dsp:cNvPr id="0" name=""/>
        <dsp:cNvSpPr/>
      </dsp:nvSpPr>
      <dsp:spPr>
        <a:xfrm>
          <a:off x="3975476" y="3193621"/>
          <a:ext cx="236469" cy="725172"/>
        </a:xfrm>
        <a:custGeom>
          <a:avLst/>
          <a:gdLst/>
          <a:ahLst/>
          <a:cxnLst/>
          <a:rect l="0" t="0" r="0" b="0"/>
          <a:pathLst>
            <a:path>
              <a:moveTo>
                <a:pt x="0" y="0"/>
              </a:moveTo>
              <a:lnTo>
                <a:pt x="0" y="725172"/>
              </a:lnTo>
              <a:lnTo>
                <a:pt x="236469" y="725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C2CC99-D8D2-E24D-86E2-3435BB0B7BE5}">
      <dsp:nvSpPr>
        <dsp:cNvPr id="0" name=""/>
        <dsp:cNvSpPr/>
      </dsp:nvSpPr>
      <dsp:spPr>
        <a:xfrm>
          <a:off x="2698542" y="955045"/>
          <a:ext cx="1907518" cy="1450344"/>
        </a:xfrm>
        <a:custGeom>
          <a:avLst/>
          <a:gdLst/>
          <a:ahLst/>
          <a:cxnLst/>
          <a:rect l="0" t="0" r="0" b="0"/>
          <a:pathLst>
            <a:path>
              <a:moveTo>
                <a:pt x="0" y="0"/>
              </a:moveTo>
              <a:lnTo>
                <a:pt x="0" y="1284816"/>
              </a:lnTo>
              <a:lnTo>
                <a:pt x="1907518" y="1284816"/>
              </a:lnTo>
              <a:lnTo>
                <a:pt x="1907518" y="1450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E71575-2AAF-CE41-81D4-40C21E03381F}">
      <dsp:nvSpPr>
        <dsp:cNvPr id="0" name=""/>
        <dsp:cNvSpPr/>
      </dsp:nvSpPr>
      <dsp:spPr>
        <a:xfrm>
          <a:off x="1910311" y="166814"/>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Procurement </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 Adam Smith</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 XXXXX</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 XXXXX</a:t>
          </a:r>
        </a:p>
      </dsp:txBody>
      <dsp:txXfrm>
        <a:off x="1910311" y="166814"/>
        <a:ext cx="1576461" cy="788230"/>
      </dsp:txXfrm>
    </dsp:sp>
    <dsp:sp modelId="{8EF7927F-743C-9B4C-B984-8A121EC2B228}">
      <dsp:nvSpPr>
        <dsp:cNvPr id="0" name=""/>
        <dsp:cNvSpPr/>
      </dsp:nvSpPr>
      <dsp:spPr>
        <a:xfrm>
          <a:off x="3817830" y="2405390"/>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Third party name: Tyrell Corporation</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Role: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Mobile Number:</a:t>
          </a:r>
        </a:p>
      </dsp:txBody>
      <dsp:txXfrm>
        <a:off x="3817830" y="2405390"/>
        <a:ext cx="1576461" cy="788230"/>
      </dsp:txXfrm>
    </dsp:sp>
    <dsp:sp modelId="{5B15DF28-07FB-B742-BB97-896A0C31C8A6}">
      <dsp:nvSpPr>
        <dsp:cNvPr id="0" name=""/>
        <dsp:cNvSpPr/>
      </dsp:nvSpPr>
      <dsp:spPr>
        <a:xfrm>
          <a:off x="4211945" y="3524678"/>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SRM</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4211945" y="3524678"/>
        <a:ext cx="1576461" cy="788230"/>
      </dsp:txXfrm>
    </dsp:sp>
    <dsp:sp modelId="{69349439-7959-B24E-A084-8CC525518A18}">
      <dsp:nvSpPr>
        <dsp:cNvPr id="0" name=""/>
        <dsp:cNvSpPr/>
      </dsp:nvSpPr>
      <dsp:spPr>
        <a:xfrm>
          <a:off x="4211945" y="4643966"/>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CTO/CISO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4211945" y="4643966"/>
        <a:ext cx="1576461" cy="788230"/>
      </dsp:txXfrm>
    </dsp:sp>
    <dsp:sp modelId="{761F2D16-5C4D-0C4D-B7F9-6DADD5A5E193}">
      <dsp:nvSpPr>
        <dsp:cNvPr id="0" name=""/>
        <dsp:cNvSpPr/>
      </dsp:nvSpPr>
      <dsp:spPr>
        <a:xfrm>
          <a:off x="4211945" y="5763254"/>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COO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4211945" y="5763254"/>
        <a:ext cx="1576461" cy="788230"/>
      </dsp:txXfrm>
    </dsp:sp>
    <dsp:sp modelId="{FA25B5C8-1978-634F-99F0-1DC60E32C0E1}">
      <dsp:nvSpPr>
        <dsp:cNvPr id="0" name=""/>
        <dsp:cNvSpPr/>
      </dsp:nvSpPr>
      <dsp:spPr>
        <a:xfrm>
          <a:off x="1910311" y="2405390"/>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Third party name: Weyland-Yutanio Corp</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Role: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Mobile Number:</a:t>
          </a:r>
        </a:p>
      </dsp:txBody>
      <dsp:txXfrm>
        <a:off x="1910311" y="2405390"/>
        <a:ext cx="1576461" cy="788230"/>
      </dsp:txXfrm>
    </dsp:sp>
    <dsp:sp modelId="{67E3718C-0CAF-2949-89B9-F063D21CCD46}">
      <dsp:nvSpPr>
        <dsp:cNvPr id="0" name=""/>
        <dsp:cNvSpPr/>
      </dsp:nvSpPr>
      <dsp:spPr>
        <a:xfrm>
          <a:off x="2304426" y="3524678"/>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SRM</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2304426" y="3524678"/>
        <a:ext cx="1576461" cy="788230"/>
      </dsp:txXfrm>
    </dsp:sp>
    <dsp:sp modelId="{4A24045F-F188-0242-A3A8-0DC6A86D0FA5}">
      <dsp:nvSpPr>
        <dsp:cNvPr id="0" name=""/>
        <dsp:cNvSpPr/>
      </dsp:nvSpPr>
      <dsp:spPr>
        <a:xfrm>
          <a:off x="2304426" y="4643966"/>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CTO/CISO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2304426" y="4643966"/>
        <a:ext cx="1576461" cy="788230"/>
      </dsp:txXfrm>
    </dsp:sp>
    <dsp:sp modelId="{A5EB5430-92C8-AC47-9915-4ED353D8825D}">
      <dsp:nvSpPr>
        <dsp:cNvPr id="0" name=""/>
        <dsp:cNvSpPr/>
      </dsp:nvSpPr>
      <dsp:spPr>
        <a:xfrm>
          <a:off x="2304426" y="5763254"/>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COO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2304426" y="5763254"/>
        <a:ext cx="1576461" cy="788230"/>
      </dsp:txXfrm>
    </dsp:sp>
    <dsp:sp modelId="{214685DA-BBCB-BF44-AA5B-9AE565C7EBAA}">
      <dsp:nvSpPr>
        <dsp:cNvPr id="0" name=""/>
        <dsp:cNvSpPr/>
      </dsp:nvSpPr>
      <dsp:spPr>
        <a:xfrm>
          <a:off x="75940" y="2412705"/>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Third party name: Cyberdyne Systems</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Role: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Mobile Number:</a:t>
          </a:r>
        </a:p>
      </dsp:txBody>
      <dsp:txXfrm>
        <a:off x="75940" y="2412705"/>
        <a:ext cx="1576461" cy="788230"/>
      </dsp:txXfrm>
    </dsp:sp>
    <dsp:sp modelId="{BAE654AB-6EFC-FE4D-A361-9CF334313007}">
      <dsp:nvSpPr>
        <dsp:cNvPr id="0" name=""/>
        <dsp:cNvSpPr/>
      </dsp:nvSpPr>
      <dsp:spPr>
        <a:xfrm>
          <a:off x="396907" y="3524678"/>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SRM</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396907" y="3524678"/>
        <a:ext cx="1576461" cy="788230"/>
      </dsp:txXfrm>
    </dsp:sp>
    <dsp:sp modelId="{99B1151A-980D-CB4B-95A7-D8A571D622A1}">
      <dsp:nvSpPr>
        <dsp:cNvPr id="0" name=""/>
        <dsp:cNvSpPr/>
      </dsp:nvSpPr>
      <dsp:spPr>
        <a:xfrm>
          <a:off x="396907" y="4643966"/>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CTO/CISO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396907" y="4643966"/>
        <a:ext cx="1576461" cy="788230"/>
      </dsp:txXfrm>
    </dsp:sp>
    <dsp:sp modelId="{3BA65264-5C05-E44F-9FC3-596E262D89C5}">
      <dsp:nvSpPr>
        <dsp:cNvPr id="0" name=""/>
        <dsp:cNvSpPr/>
      </dsp:nvSpPr>
      <dsp:spPr>
        <a:xfrm>
          <a:off x="396907" y="5763254"/>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Role: COO</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396907" y="5763254"/>
        <a:ext cx="1576461" cy="788230"/>
      </dsp:txXfrm>
    </dsp:sp>
    <dsp:sp modelId="{78B1A422-E780-A247-AE0F-0A74D1E82138}">
      <dsp:nvSpPr>
        <dsp:cNvPr id="0" name=""/>
        <dsp:cNvSpPr/>
      </dsp:nvSpPr>
      <dsp:spPr>
        <a:xfrm>
          <a:off x="2864070" y="1286102"/>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Role: Relationship Manager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Mobile Number:</a:t>
          </a:r>
        </a:p>
      </dsp:txBody>
      <dsp:txXfrm>
        <a:off x="2864070" y="1286102"/>
        <a:ext cx="1576461" cy="788230"/>
      </dsp:txXfrm>
    </dsp:sp>
    <dsp:sp modelId="{5BE743F9-8FA3-6D41-BC87-D7F7B2967880}">
      <dsp:nvSpPr>
        <dsp:cNvPr id="0" name=""/>
        <dsp:cNvSpPr/>
      </dsp:nvSpPr>
      <dsp:spPr>
        <a:xfrm>
          <a:off x="1044329" y="1278787"/>
          <a:ext cx="1576461" cy="7882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Role: Account Manager/CSM</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Name:</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Work Number:</a:t>
          </a: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 Mobile Number:</a:t>
          </a:r>
        </a:p>
      </dsp:txBody>
      <dsp:txXfrm>
        <a:off x="1044329" y="1278787"/>
        <a:ext cx="1576461" cy="7882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ABB7D-E23D-A54F-A0CB-535876794360}">
      <dsp:nvSpPr>
        <dsp:cNvPr id="0" name=""/>
        <dsp:cNvSpPr/>
      </dsp:nvSpPr>
      <dsp:spPr>
        <a:xfrm>
          <a:off x="0" y="2186463"/>
          <a:ext cx="7871155" cy="4865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0070C0"/>
              </a:solidFill>
              <a:latin typeface="Arial" panose="020B0604020202020204" pitchFamily="34" charset="0"/>
              <a:cs typeface="Arial" panose="020B0604020202020204" pitchFamily="34" charset="0"/>
            </a:rPr>
            <a:t>Team Leaders</a:t>
          </a:r>
        </a:p>
      </dsp:txBody>
      <dsp:txXfrm>
        <a:off x="0" y="2186463"/>
        <a:ext cx="2361346" cy="486566"/>
      </dsp:txXfrm>
    </dsp:sp>
    <dsp:sp modelId="{0091107C-A2C8-F34D-AC0A-67793288674B}">
      <dsp:nvSpPr>
        <dsp:cNvPr id="0" name=""/>
        <dsp:cNvSpPr/>
      </dsp:nvSpPr>
      <dsp:spPr>
        <a:xfrm>
          <a:off x="0" y="1618803"/>
          <a:ext cx="7871155" cy="4865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0070C0"/>
              </a:solidFill>
              <a:latin typeface="Arial" panose="020B0604020202020204" pitchFamily="34" charset="0"/>
              <a:cs typeface="Arial" panose="020B0604020202020204" pitchFamily="34" charset="0"/>
            </a:rPr>
            <a:t>Senior Managers</a:t>
          </a:r>
        </a:p>
      </dsp:txBody>
      <dsp:txXfrm>
        <a:off x="0" y="1618803"/>
        <a:ext cx="2361346" cy="486566"/>
      </dsp:txXfrm>
    </dsp:sp>
    <dsp:sp modelId="{7714CADB-FA98-2541-81E4-0E89334D20E7}">
      <dsp:nvSpPr>
        <dsp:cNvPr id="0" name=""/>
        <dsp:cNvSpPr/>
      </dsp:nvSpPr>
      <dsp:spPr>
        <a:xfrm>
          <a:off x="0" y="1073086"/>
          <a:ext cx="7871155" cy="4865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0070C0"/>
              </a:solidFill>
              <a:latin typeface="Arial" panose="020B0604020202020204" pitchFamily="34" charset="0"/>
              <a:cs typeface="Arial" panose="020B0604020202020204" pitchFamily="34" charset="0"/>
            </a:rPr>
            <a:t> Executive Board</a:t>
          </a:r>
        </a:p>
      </dsp:txBody>
      <dsp:txXfrm>
        <a:off x="0" y="1073086"/>
        <a:ext cx="2361346" cy="486566"/>
      </dsp:txXfrm>
    </dsp:sp>
    <dsp:sp modelId="{C51D151B-94AD-044C-B414-3B3085F1C41F}">
      <dsp:nvSpPr>
        <dsp:cNvPr id="0" name=""/>
        <dsp:cNvSpPr/>
      </dsp:nvSpPr>
      <dsp:spPr>
        <a:xfrm>
          <a:off x="0" y="518314"/>
          <a:ext cx="7871155" cy="4865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0" kern="1200">
              <a:solidFill>
                <a:srgbClr val="0070C0"/>
              </a:solidFill>
              <a:latin typeface="Arial" panose="020B0604020202020204" pitchFamily="34" charset="0"/>
              <a:cs typeface="Arial" panose="020B0604020202020204" pitchFamily="34" charset="0"/>
            </a:rPr>
            <a:t>CEO/MD/President</a:t>
          </a:r>
        </a:p>
      </dsp:txBody>
      <dsp:txXfrm>
        <a:off x="0" y="518314"/>
        <a:ext cx="2361346" cy="486566"/>
      </dsp:txXfrm>
    </dsp:sp>
    <dsp:sp modelId="{4167F39C-595E-1748-AA1C-8380F2BEC44E}">
      <dsp:nvSpPr>
        <dsp:cNvPr id="0" name=""/>
        <dsp:cNvSpPr/>
      </dsp:nvSpPr>
      <dsp:spPr>
        <a:xfrm>
          <a:off x="4619073" y="545972"/>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Adam Smith</a:t>
          </a:r>
        </a:p>
      </dsp:txBody>
      <dsp:txXfrm>
        <a:off x="4630949" y="557848"/>
        <a:ext cx="584456" cy="381720"/>
      </dsp:txXfrm>
    </dsp:sp>
    <dsp:sp modelId="{55A4C56B-D257-634C-98DA-F618F47E0815}">
      <dsp:nvSpPr>
        <dsp:cNvPr id="0" name=""/>
        <dsp:cNvSpPr/>
      </dsp:nvSpPr>
      <dsp:spPr>
        <a:xfrm>
          <a:off x="3060862" y="951444"/>
          <a:ext cx="1862315" cy="162188"/>
        </a:xfrm>
        <a:custGeom>
          <a:avLst/>
          <a:gdLst/>
          <a:ahLst/>
          <a:cxnLst/>
          <a:rect l="0" t="0" r="0" b="0"/>
          <a:pathLst>
            <a:path>
              <a:moveTo>
                <a:pt x="1862315" y="0"/>
              </a:moveTo>
              <a:lnTo>
                <a:pt x="1862315" y="81094"/>
              </a:lnTo>
              <a:lnTo>
                <a:pt x="0" y="81094"/>
              </a:lnTo>
              <a:lnTo>
                <a:pt x="0" y="162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8FAD20-D5CD-F242-8D62-FC76F030184D}">
      <dsp:nvSpPr>
        <dsp:cNvPr id="0" name=""/>
        <dsp:cNvSpPr/>
      </dsp:nvSpPr>
      <dsp:spPr>
        <a:xfrm>
          <a:off x="2756758" y="1113633"/>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COO</a:t>
          </a:r>
        </a:p>
      </dsp:txBody>
      <dsp:txXfrm>
        <a:off x="2768634" y="1125509"/>
        <a:ext cx="584456" cy="381720"/>
      </dsp:txXfrm>
    </dsp:sp>
    <dsp:sp modelId="{A72919F3-27FB-DE46-A7D4-584C8543995E}">
      <dsp:nvSpPr>
        <dsp:cNvPr id="0" name=""/>
        <dsp:cNvSpPr/>
      </dsp:nvSpPr>
      <dsp:spPr>
        <a:xfrm>
          <a:off x="2665527" y="1519105"/>
          <a:ext cx="395335" cy="162188"/>
        </a:xfrm>
        <a:custGeom>
          <a:avLst/>
          <a:gdLst/>
          <a:ahLst/>
          <a:cxnLst/>
          <a:rect l="0" t="0" r="0" b="0"/>
          <a:pathLst>
            <a:path>
              <a:moveTo>
                <a:pt x="395335" y="0"/>
              </a:moveTo>
              <a:lnTo>
                <a:pt x="395335" y="81094"/>
              </a:lnTo>
              <a:lnTo>
                <a:pt x="0" y="81094"/>
              </a:lnTo>
              <a:lnTo>
                <a:pt x="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A28FF3-6368-134A-823D-554A7A569034}">
      <dsp:nvSpPr>
        <dsp:cNvPr id="0" name=""/>
        <dsp:cNvSpPr/>
      </dsp:nvSpPr>
      <dsp:spPr>
        <a:xfrm>
          <a:off x="2361423"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SVP</a:t>
          </a:r>
        </a:p>
      </dsp:txBody>
      <dsp:txXfrm>
        <a:off x="2373299" y="1693170"/>
        <a:ext cx="584456" cy="381720"/>
      </dsp:txXfrm>
    </dsp:sp>
    <dsp:sp modelId="{E88084ED-D265-7B47-B041-5E69BCD5D9F5}">
      <dsp:nvSpPr>
        <dsp:cNvPr id="0" name=""/>
        <dsp:cNvSpPr/>
      </dsp:nvSpPr>
      <dsp:spPr>
        <a:xfrm>
          <a:off x="2619807"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3CEF3-F59A-F54D-930C-10D4050D597A}">
      <dsp:nvSpPr>
        <dsp:cNvPr id="0" name=""/>
        <dsp:cNvSpPr/>
      </dsp:nvSpPr>
      <dsp:spPr>
        <a:xfrm>
          <a:off x="2361423"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2373299" y="2260831"/>
        <a:ext cx="584456" cy="381720"/>
      </dsp:txXfrm>
    </dsp:sp>
    <dsp:sp modelId="{BEFA6EFB-2017-0B44-9382-132ABC1DFAAC}">
      <dsp:nvSpPr>
        <dsp:cNvPr id="0" name=""/>
        <dsp:cNvSpPr/>
      </dsp:nvSpPr>
      <dsp:spPr>
        <a:xfrm>
          <a:off x="3060862" y="1519105"/>
          <a:ext cx="395335" cy="162188"/>
        </a:xfrm>
        <a:custGeom>
          <a:avLst/>
          <a:gdLst/>
          <a:ahLst/>
          <a:cxnLst/>
          <a:rect l="0" t="0" r="0" b="0"/>
          <a:pathLst>
            <a:path>
              <a:moveTo>
                <a:pt x="0" y="0"/>
              </a:moveTo>
              <a:lnTo>
                <a:pt x="0" y="81094"/>
              </a:lnTo>
              <a:lnTo>
                <a:pt x="395335" y="81094"/>
              </a:lnTo>
              <a:lnTo>
                <a:pt x="395335"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F6FCE3-7434-E243-83AF-F08E1D2A0F35}">
      <dsp:nvSpPr>
        <dsp:cNvPr id="0" name=""/>
        <dsp:cNvSpPr/>
      </dsp:nvSpPr>
      <dsp:spPr>
        <a:xfrm>
          <a:off x="3152093"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Senior Director</a:t>
          </a:r>
        </a:p>
      </dsp:txBody>
      <dsp:txXfrm>
        <a:off x="3163969" y="1693170"/>
        <a:ext cx="584456" cy="381720"/>
      </dsp:txXfrm>
    </dsp:sp>
    <dsp:sp modelId="{49659F5B-21EE-D742-A35F-702084DF5328}">
      <dsp:nvSpPr>
        <dsp:cNvPr id="0" name=""/>
        <dsp:cNvSpPr/>
      </dsp:nvSpPr>
      <dsp:spPr>
        <a:xfrm>
          <a:off x="3410478"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D08C49-99EF-8E48-B392-E6D5985056A9}">
      <dsp:nvSpPr>
        <dsp:cNvPr id="0" name=""/>
        <dsp:cNvSpPr/>
      </dsp:nvSpPr>
      <dsp:spPr>
        <a:xfrm>
          <a:off x="3152093"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3163969" y="2260831"/>
        <a:ext cx="584456" cy="381720"/>
      </dsp:txXfrm>
    </dsp:sp>
    <dsp:sp modelId="{4EB5E55D-208B-D849-B334-5AAE8A166294}">
      <dsp:nvSpPr>
        <dsp:cNvPr id="0" name=""/>
        <dsp:cNvSpPr/>
      </dsp:nvSpPr>
      <dsp:spPr>
        <a:xfrm>
          <a:off x="4018145" y="951444"/>
          <a:ext cx="905031" cy="168429"/>
        </a:xfrm>
        <a:custGeom>
          <a:avLst/>
          <a:gdLst/>
          <a:ahLst/>
          <a:cxnLst/>
          <a:rect l="0" t="0" r="0" b="0"/>
          <a:pathLst>
            <a:path>
              <a:moveTo>
                <a:pt x="905031" y="0"/>
              </a:moveTo>
              <a:lnTo>
                <a:pt x="905031" y="84214"/>
              </a:lnTo>
              <a:lnTo>
                <a:pt x="0" y="84214"/>
              </a:lnTo>
              <a:lnTo>
                <a:pt x="0" y="1684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DC8C2-7D7B-2E4E-AC8F-CEC5AE593C64}">
      <dsp:nvSpPr>
        <dsp:cNvPr id="0" name=""/>
        <dsp:cNvSpPr/>
      </dsp:nvSpPr>
      <dsp:spPr>
        <a:xfrm>
          <a:off x="3714041" y="1119873"/>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CTO</a:t>
          </a:r>
        </a:p>
      </dsp:txBody>
      <dsp:txXfrm>
        <a:off x="3725917" y="1131749"/>
        <a:ext cx="584456" cy="381720"/>
      </dsp:txXfrm>
    </dsp:sp>
    <dsp:sp modelId="{2FE0C9E5-3B5E-A348-9D43-EFC97DC7F23B}">
      <dsp:nvSpPr>
        <dsp:cNvPr id="0" name=""/>
        <dsp:cNvSpPr/>
      </dsp:nvSpPr>
      <dsp:spPr>
        <a:xfrm>
          <a:off x="4018145" y="1525345"/>
          <a:ext cx="254504" cy="155948"/>
        </a:xfrm>
        <a:custGeom>
          <a:avLst/>
          <a:gdLst/>
          <a:ahLst/>
          <a:cxnLst/>
          <a:rect l="0" t="0" r="0" b="0"/>
          <a:pathLst>
            <a:path>
              <a:moveTo>
                <a:pt x="0" y="0"/>
              </a:moveTo>
              <a:lnTo>
                <a:pt x="0" y="77974"/>
              </a:lnTo>
              <a:lnTo>
                <a:pt x="254504" y="77974"/>
              </a:lnTo>
              <a:lnTo>
                <a:pt x="254504" y="155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83E314-C260-2D44-BAF9-0E71036C9542}">
      <dsp:nvSpPr>
        <dsp:cNvPr id="0" name=""/>
        <dsp:cNvSpPr/>
      </dsp:nvSpPr>
      <dsp:spPr>
        <a:xfrm>
          <a:off x="3968546"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SVP</a:t>
          </a:r>
        </a:p>
      </dsp:txBody>
      <dsp:txXfrm>
        <a:off x="3980422" y="1693170"/>
        <a:ext cx="584456" cy="381720"/>
      </dsp:txXfrm>
    </dsp:sp>
    <dsp:sp modelId="{8C344422-624B-A445-AFF2-93D1D000A32E}">
      <dsp:nvSpPr>
        <dsp:cNvPr id="0" name=""/>
        <dsp:cNvSpPr/>
      </dsp:nvSpPr>
      <dsp:spPr>
        <a:xfrm>
          <a:off x="4226930" y="2086766"/>
          <a:ext cx="91440" cy="162188"/>
        </a:xfrm>
        <a:custGeom>
          <a:avLst/>
          <a:gdLst/>
          <a:ahLst/>
          <a:cxnLst/>
          <a:rect l="0" t="0" r="0" b="0"/>
          <a:pathLst>
            <a:path>
              <a:moveTo>
                <a:pt x="45720" y="0"/>
              </a:moveTo>
              <a:lnTo>
                <a:pt x="45720" y="81094"/>
              </a:lnTo>
              <a:lnTo>
                <a:pt x="49192" y="81094"/>
              </a:lnTo>
              <a:lnTo>
                <a:pt x="49192"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887EFE-B9B7-F341-8046-94F697EE43FC}">
      <dsp:nvSpPr>
        <dsp:cNvPr id="0" name=""/>
        <dsp:cNvSpPr/>
      </dsp:nvSpPr>
      <dsp:spPr>
        <a:xfrm>
          <a:off x="3972019"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3983895" y="2260831"/>
        <a:ext cx="584456" cy="381720"/>
      </dsp:txXfrm>
    </dsp:sp>
    <dsp:sp modelId="{A44CB0F9-2CC8-EF44-996A-CCFBC34DBB4E}">
      <dsp:nvSpPr>
        <dsp:cNvPr id="0" name=""/>
        <dsp:cNvSpPr/>
      </dsp:nvSpPr>
      <dsp:spPr>
        <a:xfrm>
          <a:off x="4018145" y="1525345"/>
          <a:ext cx="1019393" cy="155948"/>
        </a:xfrm>
        <a:custGeom>
          <a:avLst/>
          <a:gdLst/>
          <a:ahLst/>
          <a:cxnLst/>
          <a:rect l="0" t="0" r="0" b="0"/>
          <a:pathLst>
            <a:path>
              <a:moveTo>
                <a:pt x="0" y="0"/>
              </a:moveTo>
              <a:lnTo>
                <a:pt x="0" y="77974"/>
              </a:lnTo>
              <a:lnTo>
                <a:pt x="1019393" y="77974"/>
              </a:lnTo>
              <a:lnTo>
                <a:pt x="1019393" y="155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70951-37CF-6045-8D82-B097296EED2B}">
      <dsp:nvSpPr>
        <dsp:cNvPr id="0" name=""/>
        <dsp:cNvSpPr/>
      </dsp:nvSpPr>
      <dsp:spPr>
        <a:xfrm>
          <a:off x="4733435"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VP</a:t>
          </a:r>
        </a:p>
      </dsp:txBody>
      <dsp:txXfrm>
        <a:off x="4745311" y="1693170"/>
        <a:ext cx="584456" cy="381720"/>
      </dsp:txXfrm>
    </dsp:sp>
    <dsp:sp modelId="{072F727D-5D98-864C-A66E-4BB826363C9C}">
      <dsp:nvSpPr>
        <dsp:cNvPr id="0" name=""/>
        <dsp:cNvSpPr/>
      </dsp:nvSpPr>
      <dsp:spPr>
        <a:xfrm>
          <a:off x="4991819"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52B4F-26AE-4046-8CAC-E2FE11514903}">
      <dsp:nvSpPr>
        <dsp:cNvPr id="0" name=""/>
        <dsp:cNvSpPr/>
      </dsp:nvSpPr>
      <dsp:spPr>
        <a:xfrm>
          <a:off x="4733435"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4745311" y="2260831"/>
        <a:ext cx="584456" cy="381720"/>
      </dsp:txXfrm>
    </dsp:sp>
    <dsp:sp modelId="{D12777CB-9784-DD40-9C46-CBCF73B64FB0}">
      <dsp:nvSpPr>
        <dsp:cNvPr id="0" name=""/>
        <dsp:cNvSpPr/>
      </dsp:nvSpPr>
      <dsp:spPr>
        <a:xfrm>
          <a:off x="4923177" y="951444"/>
          <a:ext cx="231046" cy="162188"/>
        </a:xfrm>
        <a:custGeom>
          <a:avLst/>
          <a:gdLst/>
          <a:ahLst/>
          <a:cxnLst/>
          <a:rect l="0" t="0" r="0" b="0"/>
          <a:pathLst>
            <a:path>
              <a:moveTo>
                <a:pt x="0" y="0"/>
              </a:moveTo>
              <a:lnTo>
                <a:pt x="0" y="81094"/>
              </a:lnTo>
              <a:lnTo>
                <a:pt x="231046" y="81094"/>
              </a:lnTo>
              <a:lnTo>
                <a:pt x="231046" y="162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8C120B-CD7C-BA47-AC03-B85A39B553F3}">
      <dsp:nvSpPr>
        <dsp:cNvPr id="0" name=""/>
        <dsp:cNvSpPr/>
      </dsp:nvSpPr>
      <dsp:spPr>
        <a:xfrm>
          <a:off x="4850119" y="1113633"/>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CFO</a:t>
          </a:r>
        </a:p>
      </dsp:txBody>
      <dsp:txXfrm>
        <a:off x="4861995" y="1125509"/>
        <a:ext cx="584456" cy="381720"/>
      </dsp:txXfrm>
    </dsp:sp>
    <dsp:sp modelId="{BD6B2ACC-6E2F-CC43-A86D-806131C45C9C}">
      <dsp:nvSpPr>
        <dsp:cNvPr id="0" name=""/>
        <dsp:cNvSpPr/>
      </dsp:nvSpPr>
      <dsp:spPr>
        <a:xfrm>
          <a:off x="5154223" y="1519105"/>
          <a:ext cx="673985" cy="162188"/>
        </a:xfrm>
        <a:custGeom>
          <a:avLst/>
          <a:gdLst/>
          <a:ahLst/>
          <a:cxnLst/>
          <a:rect l="0" t="0" r="0" b="0"/>
          <a:pathLst>
            <a:path>
              <a:moveTo>
                <a:pt x="0" y="0"/>
              </a:moveTo>
              <a:lnTo>
                <a:pt x="0" y="81094"/>
              </a:lnTo>
              <a:lnTo>
                <a:pt x="673985" y="81094"/>
              </a:lnTo>
              <a:lnTo>
                <a:pt x="673985"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33659F-72BA-0A41-BC18-D5B847838D72}">
      <dsp:nvSpPr>
        <dsp:cNvPr id="0" name=""/>
        <dsp:cNvSpPr/>
      </dsp:nvSpPr>
      <dsp:spPr>
        <a:xfrm>
          <a:off x="5524105"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Financial Manager </a:t>
          </a:r>
        </a:p>
      </dsp:txBody>
      <dsp:txXfrm>
        <a:off x="5535981" y="1693170"/>
        <a:ext cx="584456" cy="381720"/>
      </dsp:txXfrm>
    </dsp:sp>
    <dsp:sp modelId="{6900FC6C-6052-BC43-997F-0F1C975B1E08}">
      <dsp:nvSpPr>
        <dsp:cNvPr id="0" name=""/>
        <dsp:cNvSpPr/>
      </dsp:nvSpPr>
      <dsp:spPr>
        <a:xfrm>
          <a:off x="5782489"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FCD16E-2053-4743-9669-DF65C46138EB}">
      <dsp:nvSpPr>
        <dsp:cNvPr id="0" name=""/>
        <dsp:cNvSpPr/>
      </dsp:nvSpPr>
      <dsp:spPr>
        <a:xfrm>
          <a:off x="5524105"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5535981" y="2260831"/>
        <a:ext cx="584456" cy="381720"/>
      </dsp:txXfrm>
    </dsp:sp>
    <dsp:sp modelId="{80BCC93A-CD59-BF4D-808B-9A3C44807D5D}">
      <dsp:nvSpPr>
        <dsp:cNvPr id="0" name=""/>
        <dsp:cNvSpPr/>
      </dsp:nvSpPr>
      <dsp:spPr>
        <a:xfrm>
          <a:off x="4923177" y="951444"/>
          <a:ext cx="1134046" cy="162188"/>
        </a:xfrm>
        <a:custGeom>
          <a:avLst/>
          <a:gdLst/>
          <a:ahLst/>
          <a:cxnLst/>
          <a:rect l="0" t="0" r="0" b="0"/>
          <a:pathLst>
            <a:path>
              <a:moveTo>
                <a:pt x="0" y="0"/>
              </a:moveTo>
              <a:lnTo>
                <a:pt x="0" y="81094"/>
              </a:lnTo>
              <a:lnTo>
                <a:pt x="1134046" y="81094"/>
              </a:lnTo>
              <a:lnTo>
                <a:pt x="1134046" y="162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B2822-E148-0C40-9A29-3E2111376016}">
      <dsp:nvSpPr>
        <dsp:cNvPr id="0" name=""/>
        <dsp:cNvSpPr/>
      </dsp:nvSpPr>
      <dsp:spPr>
        <a:xfrm>
          <a:off x="5753120" y="1113633"/>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CISO</a:t>
          </a:r>
        </a:p>
      </dsp:txBody>
      <dsp:txXfrm>
        <a:off x="5764996" y="1125509"/>
        <a:ext cx="584456" cy="381720"/>
      </dsp:txXfrm>
    </dsp:sp>
    <dsp:sp modelId="{FF59E2A4-5152-D94E-B3E0-DB1487661926}">
      <dsp:nvSpPr>
        <dsp:cNvPr id="0" name=""/>
        <dsp:cNvSpPr/>
      </dsp:nvSpPr>
      <dsp:spPr>
        <a:xfrm>
          <a:off x="6057224" y="1519105"/>
          <a:ext cx="561655" cy="162188"/>
        </a:xfrm>
        <a:custGeom>
          <a:avLst/>
          <a:gdLst/>
          <a:ahLst/>
          <a:cxnLst/>
          <a:rect l="0" t="0" r="0" b="0"/>
          <a:pathLst>
            <a:path>
              <a:moveTo>
                <a:pt x="0" y="0"/>
              </a:moveTo>
              <a:lnTo>
                <a:pt x="0" y="81094"/>
              </a:lnTo>
              <a:lnTo>
                <a:pt x="561655" y="81094"/>
              </a:lnTo>
              <a:lnTo>
                <a:pt x="561655"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F6EEC1-8004-0642-8875-5E0DE3AF2F15}">
      <dsp:nvSpPr>
        <dsp:cNvPr id="0" name=""/>
        <dsp:cNvSpPr/>
      </dsp:nvSpPr>
      <dsp:spPr>
        <a:xfrm>
          <a:off x="6314776"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Director</a:t>
          </a:r>
        </a:p>
      </dsp:txBody>
      <dsp:txXfrm>
        <a:off x="6326652" y="1693170"/>
        <a:ext cx="584456" cy="381720"/>
      </dsp:txXfrm>
    </dsp:sp>
    <dsp:sp modelId="{6F1CD57D-12CD-F948-851E-6CDBA4A4F9F6}">
      <dsp:nvSpPr>
        <dsp:cNvPr id="0" name=""/>
        <dsp:cNvSpPr/>
      </dsp:nvSpPr>
      <dsp:spPr>
        <a:xfrm>
          <a:off x="6573160"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254397-9797-464E-80C8-26CDBD9F8B33}">
      <dsp:nvSpPr>
        <dsp:cNvPr id="0" name=""/>
        <dsp:cNvSpPr/>
      </dsp:nvSpPr>
      <dsp:spPr>
        <a:xfrm>
          <a:off x="6314776"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6326652" y="2260831"/>
        <a:ext cx="584456" cy="381720"/>
      </dsp:txXfrm>
    </dsp:sp>
    <dsp:sp modelId="{6AA7387D-DE07-EB4F-AEE4-614D43F802E1}">
      <dsp:nvSpPr>
        <dsp:cNvPr id="0" name=""/>
        <dsp:cNvSpPr/>
      </dsp:nvSpPr>
      <dsp:spPr>
        <a:xfrm>
          <a:off x="4923177" y="951444"/>
          <a:ext cx="2179136" cy="169503"/>
        </a:xfrm>
        <a:custGeom>
          <a:avLst/>
          <a:gdLst/>
          <a:ahLst/>
          <a:cxnLst/>
          <a:rect l="0" t="0" r="0" b="0"/>
          <a:pathLst>
            <a:path>
              <a:moveTo>
                <a:pt x="0" y="0"/>
              </a:moveTo>
              <a:lnTo>
                <a:pt x="0" y="84751"/>
              </a:lnTo>
              <a:lnTo>
                <a:pt x="2179136" y="84751"/>
              </a:lnTo>
              <a:lnTo>
                <a:pt x="2179136" y="1695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C96D37-D412-C942-8873-9A1A6CD19ACB}">
      <dsp:nvSpPr>
        <dsp:cNvPr id="0" name=""/>
        <dsp:cNvSpPr/>
      </dsp:nvSpPr>
      <dsp:spPr>
        <a:xfrm>
          <a:off x="6798210" y="1120948"/>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HR</a:t>
          </a:r>
        </a:p>
      </dsp:txBody>
      <dsp:txXfrm>
        <a:off x="6810086" y="1132824"/>
        <a:ext cx="584456" cy="381720"/>
      </dsp:txXfrm>
    </dsp:sp>
    <dsp:sp modelId="{C9D4EE6F-E3E7-6C4B-81DE-A9CEFB67CD86}">
      <dsp:nvSpPr>
        <dsp:cNvPr id="0" name=""/>
        <dsp:cNvSpPr/>
      </dsp:nvSpPr>
      <dsp:spPr>
        <a:xfrm>
          <a:off x="7102314" y="1526420"/>
          <a:ext cx="307236" cy="154874"/>
        </a:xfrm>
        <a:custGeom>
          <a:avLst/>
          <a:gdLst/>
          <a:ahLst/>
          <a:cxnLst/>
          <a:rect l="0" t="0" r="0" b="0"/>
          <a:pathLst>
            <a:path>
              <a:moveTo>
                <a:pt x="0" y="0"/>
              </a:moveTo>
              <a:lnTo>
                <a:pt x="0" y="77437"/>
              </a:lnTo>
              <a:lnTo>
                <a:pt x="307236" y="77437"/>
              </a:lnTo>
              <a:lnTo>
                <a:pt x="307236" y="1548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3B9BCA-A874-B34A-A30D-A5DA865E638F}">
      <dsp:nvSpPr>
        <dsp:cNvPr id="0" name=""/>
        <dsp:cNvSpPr/>
      </dsp:nvSpPr>
      <dsp:spPr>
        <a:xfrm>
          <a:off x="7105446" y="1681294"/>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HR Manager</a:t>
          </a:r>
        </a:p>
      </dsp:txBody>
      <dsp:txXfrm>
        <a:off x="7117322" y="1693170"/>
        <a:ext cx="584456" cy="381720"/>
      </dsp:txXfrm>
    </dsp:sp>
    <dsp:sp modelId="{C5359D93-1432-614A-A298-FE447FA1919E}">
      <dsp:nvSpPr>
        <dsp:cNvPr id="0" name=""/>
        <dsp:cNvSpPr/>
      </dsp:nvSpPr>
      <dsp:spPr>
        <a:xfrm>
          <a:off x="7363830" y="2086766"/>
          <a:ext cx="91440" cy="162188"/>
        </a:xfrm>
        <a:custGeom>
          <a:avLst/>
          <a:gdLst/>
          <a:ahLst/>
          <a:cxnLst/>
          <a:rect l="0" t="0" r="0" b="0"/>
          <a:pathLst>
            <a:path>
              <a:moveTo>
                <a:pt x="45720" y="0"/>
              </a:moveTo>
              <a:lnTo>
                <a:pt x="45720" y="162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ECDCB-4C21-1F4F-A13B-9D531DCDA3AA}">
      <dsp:nvSpPr>
        <dsp:cNvPr id="0" name=""/>
        <dsp:cNvSpPr/>
      </dsp:nvSpPr>
      <dsp:spPr>
        <a:xfrm>
          <a:off x="7105446" y="2248955"/>
          <a:ext cx="608208" cy="405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Team Leader</a:t>
          </a:r>
        </a:p>
      </dsp:txBody>
      <dsp:txXfrm>
        <a:off x="7117322" y="2260831"/>
        <a:ext cx="584456" cy="3817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CB553CDC21564EA6278443E9F7AC70" ma:contentTypeVersion="13" ma:contentTypeDescription="Create a new document." ma:contentTypeScope="" ma:versionID="c9fd2f8206c4ec62e524d15d9622ac2c">
  <xsd:schema xmlns:xsd="http://www.w3.org/2001/XMLSchema" xmlns:xs="http://www.w3.org/2001/XMLSchema" xmlns:p="http://schemas.microsoft.com/office/2006/metadata/properties" xmlns:ns3="451c32da-f829-4c6b-bce6-a2a39cef1842" xmlns:ns4="c7590b2f-4037-4eec-94a4-8743e2662421" targetNamespace="http://schemas.microsoft.com/office/2006/metadata/properties" ma:root="true" ma:fieldsID="1b650e88648f04b74423540a38124283" ns3:_="" ns4:_="">
    <xsd:import namespace="451c32da-f829-4c6b-bce6-a2a39cef1842"/>
    <xsd:import namespace="c7590b2f-4037-4eec-94a4-8743e26624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c32da-f829-4c6b-bce6-a2a39cef1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590b2f-4037-4eec-94a4-8743e26624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8BA60A-DA22-4939-A1C0-1D8D5BCABAE5}">
  <ds:schemaRefs>
    <ds:schemaRef ds:uri="http://schemas.openxmlformats.org/officeDocument/2006/bibliography"/>
  </ds:schemaRefs>
</ds:datastoreItem>
</file>

<file path=customXml/itemProps2.xml><?xml version="1.0" encoding="utf-8"?>
<ds:datastoreItem xmlns:ds="http://schemas.openxmlformats.org/officeDocument/2006/customXml" ds:itemID="{4BF9D056-4C3C-4868-B085-E2F8902F6C8E}">
  <ds:schemaRefs>
    <ds:schemaRef ds:uri="http://schemas.microsoft.com/sharepoint/v3/contenttype/forms"/>
  </ds:schemaRefs>
</ds:datastoreItem>
</file>

<file path=customXml/itemProps3.xml><?xml version="1.0" encoding="utf-8"?>
<ds:datastoreItem xmlns:ds="http://schemas.openxmlformats.org/officeDocument/2006/customXml" ds:itemID="{54361F7B-27A0-444D-8B0F-CE2346FAF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c32da-f829-4c6b-bce6-a2a39cef1842"/>
    <ds:schemaRef ds:uri="c7590b2f-4037-4eec-94a4-8743e266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7B156-9D97-4B31-BF09-974AADED5B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C:\Users\slang\AppData\Local\Microsoft\Windows\INetCache\Content.Outlook\KFHJUQCB\prevalent-white-paper-template-1.dotx</Template>
  <TotalTime>15</TotalTime>
  <Pages>10</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Escalations Paths Template</vt:lpstr>
    </vt:vector>
  </TitlesOfParts>
  <Manager/>
  <Company/>
  <LinksUpToDate>false</LinksUpToDate>
  <CharactersWithSpaces>6279</CharactersWithSpaces>
  <SharedDoc>false</SharedDoc>
  <HyperlinkBase/>
  <HLinks>
    <vt:vector size="18" baseType="variant">
      <vt:variant>
        <vt:i4>1441853</vt:i4>
      </vt:variant>
      <vt:variant>
        <vt:i4>14</vt:i4>
      </vt:variant>
      <vt:variant>
        <vt:i4>0</vt:i4>
      </vt:variant>
      <vt:variant>
        <vt:i4>5</vt:i4>
      </vt:variant>
      <vt:variant>
        <vt:lpwstr/>
      </vt:variant>
      <vt:variant>
        <vt:lpwstr>_Toc20738507</vt:lpwstr>
      </vt:variant>
      <vt:variant>
        <vt:i4>1507389</vt:i4>
      </vt:variant>
      <vt:variant>
        <vt:i4>8</vt:i4>
      </vt:variant>
      <vt:variant>
        <vt:i4>0</vt:i4>
      </vt:variant>
      <vt:variant>
        <vt:i4>5</vt:i4>
      </vt:variant>
      <vt:variant>
        <vt:lpwstr/>
      </vt:variant>
      <vt:variant>
        <vt:lpwstr>_Toc20738506</vt:lpwstr>
      </vt:variant>
      <vt:variant>
        <vt:i4>1310781</vt:i4>
      </vt:variant>
      <vt:variant>
        <vt:i4>2</vt:i4>
      </vt:variant>
      <vt:variant>
        <vt:i4>0</vt:i4>
      </vt:variant>
      <vt:variant>
        <vt:i4>5</vt:i4>
      </vt:variant>
      <vt:variant>
        <vt:lpwstr/>
      </vt:variant>
      <vt:variant>
        <vt:lpwstr>_Toc20738505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Escalations Paths Template</dc:title>
  <dc:subject/>
  <dc:creator>Prevalent, Inc.</dc:creator>
  <cp:keywords/>
  <dc:description/>
  <cp:lastModifiedBy>Chris Burd</cp:lastModifiedBy>
  <cp:revision>5</cp:revision>
  <cp:lastPrinted>2019-09-20T01:29:00Z</cp:lastPrinted>
  <dcterms:created xsi:type="dcterms:W3CDTF">2020-05-14T19:37:00Z</dcterms:created>
  <dcterms:modified xsi:type="dcterms:W3CDTF">2023-06-27T23:50:00Z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0x010100F9CB553CDC21564EA6278443E9F7AC70</vt:lpwstr>
  </property>
</Properties>
</file>